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779" w:rsidRPr="00553DC9" w:rsidRDefault="00F97F79" w:rsidP="00670FB4">
      <w:pPr>
        <w:pStyle w:val="Hnormal1"/>
        <w:bidi w:val="0"/>
        <w:spacing w:before="2160" w:after="960"/>
        <w:jc w:val="center"/>
        <w:rPr>
          <w:b/>
          <w:bCs/>
          <w:sz w:val="48"/>
          <w:szCs w:val="48"/>
          <w:lang w:eastAsia="en-US"/>
        </w:rPr>
      </w:pPr>
      <w:r w:rsidRPr="008C3287">
        <w:rPr>
          <w:rFonts w:hint="eastAsia"/>
          <w:b/>
          <w:bCs/>
          <w:sz w:val="48"/>
          <w:szCs w:val="48"/>
          <w:rtl/>
          <w:lang w:eastAsia="en-US"/>
        </w:rPr>
        <w:t>מ</w:t>
      </w:r>
      <w:r w:rsidR="00767779" w:rsidRPr="008C3287">
        <w:rPr>
          <w:b/>
          <w:bCs/>
          <w:sz w:val="48"/>
          <w:szCs w:val="48"/>
          <w:rtl/>
          <w:lang w:eastAsia="en-US"/>
        </w:rPr>
        <w:t>כ</w:t>
      </w:r>
      <w:r w:rsidR="00767779" w:rsidRPr="008C3287">
        <w:rPr>
          <w:rFonts w:hint="eastAsia"/>
          <w:b/>
          <w:bCs/>
          <w:sz w:val="48"/>
          <w:szCs w:val="48"/>
          <w:rtl/>
          <w:lang w:eastAsia="en-US"/>
        </w:rPr>
        <w:t>ר</w:t>
      </w:r>
      <w:r w:rsidR="00767779" w:rsidRPr="008C3287">
        <w:rPr>
          <w:b/>
          <w:bCs/>
          <w:sz w:val="48"/>
          <w:szCs w:val="48"/>
          <w:rtl/>
          <w:lang w:eastAsia="en-US"/>
        </w:rPr>
        <w:t xml:space="preserve">ז </w:t>
      </w:r>
      <w:r w:rsidR="00E35C1F" w:rsidRPr="008C3287">
        <w:rPr>
          <w:rFonts w:hint="eastAsia"/>
          <w:b/>
          <w:bCs/>
          <w:sz w:val="48"/>
          <w:szCs w:val="48"/>
          <w:rtl/>
          <w:lang w:eastAsia="en-US"/>
        </w:rPr>
        <w:t>פומבי</w:t>
      </w:r>
      <w:r w:rsidR="00767779" w:rsidRPr="008C3287">
        <w:rPr>
          <w:b/>
          <w:bCs/>
          <w:sz w:val="48"/>
          <w:szCs w:val="48"/>
          <w:rtl/>
          <w:lang w:eastAsia="en-US"/>
        </w:rPr>
        <w:t xml:space="preserve"> מספר </w:t>
      </w:r>
      <w:r w:rsidR="008C3287" w:rsidRPr="00202311">
        <w:rPr>
          <w:b/>
          <w:bCs/>
          <w:sz w:val="48"/>
          <w:szCs w:val="48"/>
          <w:rtl/>
          <w:lang w:eastAsia="en-US"/>
        </w:rPr>
        <w:t>16</w:t>
      </w:r>
      <w:r w:rsidR="006B6750" w:rsidRPr="008C3287">
        <w:rPr>
          <w:b/>
          <w:bCs/>
          <w:sz w:val="48"/>
          <w:szCs w:val="48"/>
          <w:rtl/>
          <w:lang w:eastAsia="en-US"/>
        </w:rPr>
        <w:t>/</w:t>
      </w:r>
      <w:r w:rsidR="008F7ADE" w:rsidRPr="008C3287">
        <w:rPr>
          <w:rFonts w:hint="cs"/>
          <w:b/>
          <w:bCs/>
          <w:sz w:val="48"/>
          <w:szCs w:val="48"/>
          <w:rtl/>
          <w:lang w:eastAsia="en-US"/>
        </w:rPr>
        <w:t>2023</w:t>
      </w:r>
    </w:p>
    <w:p w:rsidR="0093220A" w:rsidRDefault="0093220A" w:rsidP="0093220A">
      <w:pPr>
        <w:pStyle w:val="Hnormal1"/>
        <w:spacing w:line="360" w:lineRule="auto"/>
        <w:jc w:val="center"/>
        <w:rPr>
          <w:rFonts w:ascii="Times New Roman Bold" w:hAnsi="Times New Roman Bold"/>
          <w:b/>
          <w:bCs/>
          <w:sz w:val="48"/>
          <w:szCs w:val="48"/>
          <w:rtl/>
          <w:lang w:eastAsia="en-US"/>
        </w:rPr>
      </w:pPr>
      <w:r w:rsidRPr="00553DC9">
        <w:rPr>
          <w:rFonts w:ascii="Times New Roman Bold" w:hAnsi="Times New Roman Bold" w:hint="eastAsia"/>
          <w:b/>
          <w:bCs/>
          <w:sz w:val="48"/>
          <w:szCs w:val="48"/>
          <w:rtl/>
          <w:lang w:eastAsia="en-US"/>
        </w:rPr>
        <w:t>ל</w:t>
      </w:r>
      <w:r>
        <w:rPr>
          <w:rFonts w:ascii="Times New Roman Bold" w:hAnsi="Times New Roman Bold" w:hint="cs"/>
          <w:b/>
          <w:bCs/>
          <w:sz w:val="48"/>
          <w:szCs w:val="48"/>
          <w:rtl/>
          <w:lang w:eastAsia="en-US"/>
        </w:rPr>
        <w:t xml:space="preserve">אספקת שירותי </w:t>
      </w:r>
      <w:r w:rsidRPr="00553DC9">
        <w:rPr>
          <w:rFonts w:ascii="Times New Roman Bold" w:hAnsi="Times New Roman Bold" w:hint="eastAsia"/>
          <w:b/>
          <w:bCs/>
          <w:sz w:val="48"/>
          <w:szCs w:val="48"/>
          <w:rtl/>
          <w:lang w:eastAsia="en-US"/>
        </w:rPr>
        <w:t>עיצוב</w:t>
      </w:r>
      <w:r w:rsidRPr="00553DC9">
        <w:rPr>
          <w:rFonts w:ascii="Times New Roman Bold" w:hAnsi="Times New Roman Bold"/>
          <w:b/>
          <w:bCs/>
          <w:sz w:val="48"/>
          <w:szCs w:val="48"/>
          <w:rtl/>
          <w:lang w:eastAsia="en-US"/>
        </w:rPr>
        <w:t xml:space="preserve">, </w:t>
      </w:r>
      <w:r w:rsidRPr="00553DC9">
        <w:rPr>
          <w:rFonts w:ascii="Times New Roman Bold" w:hAnsi="Times New Roman Bold" w:hint="eastAsia"/>
          <w:b/>
          <w:bCs/>
          <w:sz w:val="48"/>
          <w:szCs w:val="48"/>
          <w:rtl/>
          <w:lang w:eastAsia="en-US"/>
        </w:rPr>
        <w:t>הקמה</w:t>
      </w:r>
      <w:r w:rsidRPr="00553DC9">
        <w:rPr>
          <w:rFonts w:ascii="Times New Roman Bold" w:hAnsi="Times New Roman Bold"/>
          <w:b/>
          <w:bCs/>
          <w:sz w:val="48"/>
          <w:szCs w:val="48"/>
          <w:rtl/>
          <w:lang w:eastAsia="en-US"/>
        </w:rPr>
        <w:t xml:space="preserve">, </w:t>
      </w:r>
      <w:r w:rsidRPr="00553DC9">
        <w:rPr>
          <w:rFonts w:ascii="Times New Roman Bold" w:hAnsi="Times New Roman Bold" w:hint="eastAsia"/>
          <w:b/>
          <w:bCs/>
          <w:sz w:val="48"/>
          <w:szCs w:val="48"/>
          <w:rtl/>
          <w:lang w:eastAsia="en-US"/>
        </w:rPr>
        <w:t>אחזקה</w:t>
      </w:r>
      <w:r w:rsidRPr="00553DC9">
        <w:rPr>
          <w:rFonts w:ascii="Times New Roman Bold" w:hAnsi="Times New Roman Bold"/>
          <w:b/>
          <w:bCs/>
          <w:sz w:val="48"/>
          <w:szCs w:val="48"/>
          <w:rtl/>
          <w:lang w:eastAsia="en-US"/>
        </w:rPr>
        <w:t xml:space="preserve"> </w:t>
      </w:r>
      <w:r w:rsidRPr="00553DC9">
        <w:rPr>
          <w:rFonts w:ascii="Times New Roman Bold" w:hAnsi="Times New Roman Bold" w:hint="eastAsia"/>
          <w:b/>
          <w:bCs/>
          <w:sz w:val="48"/>
          <w:szCs w:val="48"/>
          <w:rtl/>
          <w:lang w:eastAsia="en-US"/>
        </w:rPr>
        <w:t>ופירוק</w:t>
      </w:r>
      <w:r w:rsidRPr="00553DC9">
        <w:rPr>
          <w:rFonts w:ascii="Times New Roman Bold" w:hAnsi="Times New Roman Bold"/>
          <w:b/>
          <w:bCs/>
          <w:sz w:val="48"/>
          <w:szCs w:val="48"/>
          <w:rtl/>
          <w:lang w:eastAsia="en-US"/>
        </w:rPr>
        <w:t xml:space="preserve"> </w:t>
      </w:r>
      <w:r w:rsidRPr="00553DC9">
        <w:rPr>
          <w:rFonts w:ascii="Times New Roman Bold" w:hAnsi="Times New Roman Bold" w:hint="eastAsia"/>
          <w:b/>
          <w:bCs/>
          <w:sz w:val="48"/>
          <w:szCs w:val="48"/>
          <w:rtl/>
          <w:lang w:eastAsia="en-US"/>
        </w:rPr>
        <w:t>ביתן</w:t>
      </w:r>
      <w:r>
        <w:rPr>
          <w:rFonts w:ascii="Times New Roman Bold" w:hAnsi="Times New Roman Bold" w:hint="cs"/>
          <w:b/>
          <w:bCs/>
          <w:sz w:val="48"/>
          <w:szCs w:val="48"/>
          <w:rtl/>
          <w:lang w:eastAsia="en-US"/>
        </w:rPr>
        <w:t xml:space="preserve"> </w:t>
      </w:r>
      <w:r w:rsidRPr="00553DC9">
        <w:rPr>
          <w:rFonts w:ascii="Times New Roman Bold" w:hAnsi="Times New Roman Bold" w:hint="eastAsia"/>
          <w:b/>
          <w:bCs/>
          <w:sz w:val="48"/>
          <w:szCs w:val="48"/>
          <w:rtl/>
          <w:lang w:eastAsia="en-US"/>
        </w:rPr>
        <w:t>משרד</w:t>
      </w:r>
      <w:r w:rsidRPr="00553DC9">
        <w:rPr>
          <w:rFonts w:ascii="Times New Roman Bold" w:hAnsi="Times New Roman Bold"/>
          <w:b/>
          <w:bCs/>
          <w:sz w:val="48"/>
          <w:szCs w:val="48"/>
          <w:rtl/>
          <w:lang w:eastAsia="en-US"/>
        </w:rPr>
        <w:t xml:space="preserve"> </w:t>
      </w:r>
      <w:r w:rsidRPr="00553DC9">
        <w:rPr>
          <w:rFonts w:ascii="Times New Roman Bold" w:hAnsi="Times New Roman Bold" w:hint="eastAsia"/>
          <w:b/>
          <w:bCs/>
          <w:sz w:val="48"/>
          <w:szCs w:val="48"/>
          <w:rtl/>
          <w:lang w:eastAsia="en-US"/>
        </w:rPr>
        <w:t>התיירות</w:t>
      </w:r>
      <w:r w:rsidRPr="00553DC9">
        <w:rPr>
          <w:rFonts w:ascii="Times New Roman Bold" w:hAnsi="Times New Roman Bold"/>
          <w:b/>
          <w:bCs/>
          <w:sz w:val="48"/>
          <w:szCs w:val="48"/>
          <w:rtl/>
          <w:lang w:eastAsia="en-US"/>
        </w:rPr>
        <w:t xml:space="preserve"> </w:t>
      </w:r>
      <w:r w:rsidRPr="00553DC9">
        <w:rPr>
          <w:rFonts w:ascii="Times New Roman Bold" w:hAnsi="Times New Roman Bold" w:hint="eastAsia"/>
          <w:b/>
          <w:bCs/>
          <w:sz w:val="48"/>
          <w:szCs w:val="48"/>
          <w:rtl/>
          <w:lang w:eastAsia="en-US"/>
        </w:rPr>
        <w:t>ביריד</w:t>
      </w:r>
      <w:r w:rsidRPr="00553DC9">
        <w:rPr>
          <w:rFonts w:ascii="Times New Roman Bold" w:hAnsi="Times New Roman Bold"/>
          <w:b/>
          <w:bCs/>
          <w:sz w:val="48"/>
          <w:szCs w:val="48"/>
          <w:rtl/>
          <w:lang w:eastAsia="en-US"/>
        </w:rPr>
        <w:t xml:space="preserve"> </w:t>
      </w:r>
      <w:r w:rsidRPr="00553DC9">
        <w:rPr>
          <w:rFonts w:ascii="Times New Roman Bold" w:hAnsi="Times New Roman Bold" w:hint="eastAsia"/>
          <w:b/>
          <w:bCs/>
          <w:sz w:val="48"/>
          <w:szCs w:val="48"/>
          <w:rtl/>
          <w:lang w:eastAsia="en-US"/>
        </w:rPr>
        <w:t>התיירות</w:t>
      </w:r>
      <w:r w:rsidRPr="00553DC9">
        <w:rPr>
          <w:rFonts w:ascii="Times New Roman Bold" w:hAnsi="Times New Roman Bold"/>
          <w:b/>
          <w:bCs/>
          <w:sz w:val="48"/>
          <w:szCs w:val="48"/>
          <w:rtl/>
          <w:lang w:eastAsia="en-US"/>
        </w:rPr>
        <w:t xml:space="preserve"> </w:t>
      </w:r>
    </w:p>
    <w:p w:rsidR="009D404A" w:rsidRDefault="0093220A" w:rsidP="00670FB4">
      <w:pPr>
        <w:pStyle w:val="Hnormal1"/>
        <w:spacing w:line="360" w:lineRule="auto"/>
        <w:jc w:val="center"/>
        <w:rPr>
          <w:rFonts w:ascii="Times New Roman Bold" w:hAnsi="Times New Roman Bold"/>
          <w:b/>
          <w:bCs/>
          <w:kern w:val="32"/>
          <w:sz w:val="26"/>
          <w:szCs w:val="32"/>
          <w:u w:val="single"/>
          <w:rtl/>
        </w:rPr>
      </w:pPr>
      <w:r>
        <w:rPr>
          <w:rFonts w:ascii="Times New Roman Bold" w:hAnsi="Times New Roman Bold" w:hint="cs"/>
          <w:b/>
          <w:bCs/>
          <w:sz w:val="48"/>
          <w:szCs w:val="48"/>
          <w:rtl/>
          <w:lang w:eastAsia="en-US"/>
        </w:rPr>
        <w:t xml:space="preserve">הבינלאומי השנתי </w:t>
      </w:r>
      <w:r>
        <w:rPr>
          <w:rFonts w:ascii="Times New Roman Bold" w:hAnsi="Times New Roman Bold" w:hint="cs"/>
          <w:b/>
          <w:bCs/>
          <w:sz w:val="48"/>
          <w:szCs w:val="48"/>
          <w:lang w:eastAsia="en-US"/>
        </w:rPr>
        <w:t>IMTM</w:t>
      </w:r>
      <w:r w:rsidR="001A5A77">
        <w:rPr>
          <w:b/>
          <w:bCs/>
          <w:szCs w:val="28"/>
          <w:rtl/>
          <w:lang w:eastAsia="en-US"/>
        </w:rPr>
        <w:br w:type="page"/>
      </w:r>
      <w:bookmarkStart w:id="0" w:name="_Toc25056785"/>
      <w:bookmarkStart w:id="1" w:name="_Toc288647176"/>
      <w:bookmarkStart w:id="2" w:name="_Toc402511958"/>
    </w:p>
    <w:p w:rsidR="009D404A" w:rsidRPr="00F318A1" w:rsidRDefault="009D404A" w:rsidP="009D404A">
      <w:pPr>
        <w:jc w:val="center"/>
        <w:rPr>
          <w:rtl/>
        </w:rPr>
      </w:pPr>
      <w:r w:rsidRPr="00F318A1">
        <w:rPr>
          <w:rFonts w:asciiTheme="minorBidi" w:hAnsiTheme="minorBidi"/>
          <w:b/>
          <w:bCs/>
          <w:noProof/>
          <w:rtl/>
          <w:lang w:eastAsia="en-US"/>
        </w:rPr>
        <w:lastRenderedPageBreak/>
        <mc:AlternateContent>
          <mc:Choice Requires="wpg">
            <w:drawing>
              <wp:inline distT="0" distB="0" distL="0" distR="0" wp14:anchorId="2F43AF35" wp14:editId="52A56164">
                <wp:extent cx="4234180" cy="3261255"/>
                <wp:effectExtent l="0" t="0" r="90170" b="0"/>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255"/>
                          <a:chOff x="3720" y="6500"/>
                          <a:chExt cx="4040" cy="1800"/>
                        </a:xfrm>
                        <a:effectLst/>
                      </wpg:grpSpPr>
                      <wps:wsp>
                        <wps:cNvPr id="6"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9"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185" w:rsidRDefault="00B44185" w:rsidP="009D404A">
                              <w:pPr>
                                <w:pStyle w:val="NormalWeb"/>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w:pict>
              <v:group w14:anchorId="2F43AF35" id="Group 2" o:spid="_x0000_s1026"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" filled="f" stroked="f">
                  <o:lock v:ext="edit" shapetype="t"/>
                  <v:textbox>
                    <w:txbxContent>
                      <w:p w:rsidR="00B44185" w:rsidRDefault="00B44185" w:rsidP="009D404A">
                        <w:pPr>
                          <w:pStyle w:val="NormalWeb"/>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206"/>
        <w:gridCol w:w="515"/>
        <w:gridCol w:w="4583"/>
      </w:tblGrid>
      <w:tr w:rsidR="009D404A" w:rsidRPr="00F318A1" w:rsidTr="00877468">
        <w:trPr>
          <w:trHeight w:val="1323"/>
        </w:trPr>
        <w:tc>
          <w:tcPr>
            <w:tcW w:w="3610" w:type="dxa"/>
            <w:vAlign w:val="center"/>
          </w:tcPr>
          <w:p w:rsidR="009D404A" w:rsidRPr="00F318A1" w:rsidRDefault="009D404A" w:rsidP="00877468">
            <w:pPr>
              <w:spacing w:before="840"/>
              <w:rPr>
                <w:rtl/>
              </w:rPr>
            </w:pPr>
            <w:r w:rsidRPr="00F318A1">
              <w:rPr>
                <w:rtl/>
              </w:rPr>
              <w:t>שם מלא של הגוף המציע</w:t>
            </w:r>
          </w:p>
          <w:p w:rsidR="009D404A" w:rsidRPr="00F318A1" w:rsidRDefault="009D404A" w:rsidP="00877468">
            <w:pPr>
              <w:spacing w:before="840"/>
              <w:rPr>
                <w:rtl/>
              </w:rPr>
            </w:pPr>
            <w:r w:rsidRPr="00F318A1">
              <w:rPr>
                <w:rtl/>
              </w:rPr>
              <w:t>(כפי שהוא מופיע ברשם רשמי)</w:t>
            </w:r>
          </w:p>
        </w:tc>
        <w:tc>
          <w:tcPr>
            <w:tcW w:w="567" w:type="dxa"/>
            <w:tcBorders>
              <w:right w:val="single" w:sz="4" w:space="0" w:color="auto"/>
            </w:tcBorders>
          </w:tcPr>
          <w:p w:rsidR="009D404A" w:rsidRPr="00F318A1" w:rsidRDefault="009D404A" w:rsidP="00877468">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rsidR="009D404A" w:rsidRPr="00F318A1" w:rsidRDefault="009D404A" w:rsidP="00877468">
            <w:pPr>
              <w:spacing w:before="840"/>
              <w:rPr>
                <w:rtl/>
              </w:rPr>
            </w:pPr>
            <w:permStart w:id="2004709362" w:edGrp="everyone"/>
            <w:permEnd w:id="2004709362"/>
          </w:p>
        </w:tc>
      </w:tr>
      <w:tr w:rsidR="009D404A" w:rsidRPr="00F318A1" w:rsidTr="00877468">
        <w:tc>
          <w:tcPr>
            <w:tcW w:w="3610" w:type="dxa"/>
            <w:vAlign w:val="center"/>
          </w:tcPr>
          <w:p w:rsidR="009D404A" w:rsidRPr="00F318A1" w:rsidRDefault="009D404A" w:rsidP="00877468">
            <w:pPr>
              <w:spacing w:before="840"/>
              <w:rPr>
                <w:rtl/>
              </w:rPr>
            </w:pPr>
          </w:p>
        </w:tc>
        <w:tc>
          <w:tcPr>
            <w:tcW w:w="567" w:type="dxa"/>
          </w:tcPr>
          <w:p w:rsidR="009D404A" w:rsidRPr="00F318A1" w:rsidRDefault="009D404A" w:rsidP="00877468">
            <w:pPr>
              <w:spacing w:before="840"/>
              <w:rPr>
                <w:rtl/>
              </w:rPr>
            </w:pPr>
          </w:p>
        </w:tc>
        <w:tc>
          <w:tcPr>
            <w:tcW w:w="5353" w:type="dxa"/>
            <w:tcBorders>
              <w:top w:val="single" w:sz="4" w:space="0" w:color="auto"/>
              <w:bottom w:val="single" w:sz="4" w:space="0" w:color="auto"/>
            </w:tcBorders>
          </w:tcPr>
          <w:p w:rsidR="009D404A" w:rsidRPr="00F318A1" w:rsidRDefault="009D404A" w:rsidP="00877468">
            <w:pPr>
              <w:spacing w:before="840"/>
              <w:rPr>
                <w:rtl/>
              </w:rPr>
            </w:pPr>
          </w:p>
        </w:tc>
      </w:tr>
      <w:tr w:rsidR="009D404A" w:rsidRPr="00F318A1" w:rsidTr="00877468">
        <w:trPr>
          <w:trHeight w:val="800"/>
        </w:trPr>
        <w:tc>
          <w:tcPr>
            <w:tcW w:w="3610" w:type="dxa"/>
            <w:vAlign w:val="center"/>
          </w:tcPr>
          <w:p w:rsidR="009D404A" w:rsidRPr="00F318A1" w:rsidRDefault="009D404A" w:rsidP="00877468">
            <w:pPr>
              <w:spacing w:before="840"/>
              <w:rPr>
                <w:rtl/>
              </w:rPr>
            </w:pPr>
            <w:r w:rsidRPr="00F318A1">
              <w:rPr>
                <w:rtl/>
              </w:rPr>
              <w:t>חתימה וחותמת המציע</w:t>
            </w:r>
          </w:p>
        </w:tc>
        <w:tc>
          <w:tcPr>
            <w:tcW w:w="567" w:type="dxa"/>
            <w:tcBorders>
              <w:right w:val="single" w:sz="4" w:space="0" w:color="auto"/>
            </w:tcBorders>
          </w:tcPr>
          <w:p w:rsidR="009D404A" w:rsidRPr="00F318A1" w:rsidRDefault="009D404A" w:rsidP="00877468">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rsidR="009D404A" w:rsidRPr="00F318A1" w:rsidRDefault="009D404A" w:rsidP="00877468">
            <w:pPr>
              <w:spacing w:before="840"/>
              <w:rPr>
                <w:rtl/>
              </w:rPr>
            </w:pPr>
            <w:permStart w:id="236341452" w:edGrp="everyone"/>
            <w:permEnd w:id="236341452"/>
          </w:p>
        </w:tc>
      </w:tr>
    </w:tbl>
    <w:p w:rsidR="009D404A" w:rsidRDefault="009D404A" w:rsidP="009D404A">
      <w:pPr>
        <w:pStyle w:val="10"/>
        <w:rPr>
          <w:rtl/>
        </w:rPr>
      </w:pPr>
    </w:p>
    <w:p w:rsidR="009D404A" w:rsidRDefault="009D404A" w:rsidP="009D404A">
      <w:pPr>
        <w:spacing w:line="259" w:lineRule="auto"/>
        <w:rPr>
          <w:rFonts w:asciiTheme="majorHAnsi" w:eastAsiaTheme="majorEastAsia" w:hAnsiTheme="majorHAnsi" w:cstheme="majorBidi"/>
          <w:sz w:val="32"/>
          <w:szCs w:val="28"/>
          <w:u w:val="single"/>
          <w:rtl/>
        </w:rPr>
      </w:pPr>
      <w:r>
        <w:rPr>
          <w:rtl/>
        </w:rPr>
        <w:br w:type="page"/>
      </w:r>
    </w:p>
    <w:p w:rsidR="00813FC0" w:rsidRDefault="009D404A" w:rsidP="009D404A">
      <w:pPr>
        <w:pStyle w:val="10"/>
        <w:pageBreakBefore/>
        <w:numPr>
          <w:ilvl w:val="0"/>
          <w:numId w:val="0"/>
        </w:numPr>
        <w:ind w:right="0"/>
        <w:rPr>
          <w:rtl/>
        </w:rPr>
      </w:pPr>
      <w:r>
        <w:rPr>
          <w:rFonts w:ascii="Times New Roman Bold" w:hAnsi="Times New Roman Bold" w:hint="cs"/>
          <w:rtl/>
        </w:rPr>
        <w:lastRenderedPageBreak/>
        <w:t>נספחים</w:t>
      </w:r>
      <w:r w:rsidR="00813FC0">
        <w:rPr>
          <w:rFonts w:ascii="Times New Roman Bold" w:hAnsi="Times New Roman Bold" w:hint="cs"/>
          <w:rtl/>
        </w:rPr>
        <w:t xml:space="preserve">- </w:t>
      </w:r>
      <w:r w:rsidR="00813FC0" w:rsidRPr="00E0639F">
        <w:rPr>
          <w:rFonts w:hint="cs"/>
          <w:rtl/>
        </w:rPr>
        <w:t>מסמכים שעל המציע לצרף</w:t>
      </w:r>
      <w:bookmarkEnd w:id="0"/>
    </w:p>
    <w:p w:rsidR="00813FC0" w:rsidRPr="00B1224A" w:rsidRDefault="00813FC0" w:rsidP="00813FC0">
      <w:pPr>
        <w:pStyle w:val="table1"/>
        <w:ind w:left="0"/>
        <w:rPr>
          <w:rtl/>
        </w:rPr>
      </w:pPr>
      <w:bookmarkStart w:id="3" w:name="_Toc25056805"/>
      <w:r w:rsidRPr="00B1224A">
        <w:rPr>
          <w:rFonts w:hint="cs"/>
          <w:rtl/>
        </w:rPr>
        <w:t xml:space="preserve">טבלה </w:t>
      </w:r>
      <w:r>
        <w:rPr>
          <w:rFonts w:hint="cs"/>
          <w:rtl/>
        </w:rPr>
        <w:t>א' בחוברת ההצעה - מסמכים שעל המציע לצרף</w:t>
      </w:r>
      <w:bookmarkEnd w:id="3"/>
    </w:p>
    <w:tbl>
      <w:tblPr>
        <w:bidiVisual/>
        <w:tblW w:w="0" w:type="auto"/>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0"/>
        <w:gridCol w:w="5130"/>
        <w:gridCol w:w="1260"/>
        <w:gridCol w:w="1145"/>
      </w:tblGrid>
      <w:tr w:rsidR="00813FC0" w:rsidRPr="00276F19" w:rsidTr="005A140A">
        <w:trPr>
          <w:cantSplit/>
          <w:tblHeader/>
        </w:trPr>
        <w:tc>
          <w:tcPr>
            <w:tcW w:w="810" w:type="dxa"/>
            <w:tcBorders>
              <w:top w:val="double" w:sz="4" w:space="0" w:color="auto"/>
              <w:bottom w:val="double" w:sz="4" w:space="0" w:color="auto"/>
            </w:tcBorders>
            <w:shd w:val="clear" w:color="auto" w:fill="F2F2F2"/>
          </w:tcPr>
          <w:p w:rsidR="00813FC0" w:rsidRPr="0070008C" w:rsidRDefault="00813FC0" w:rsidP="005A140A">
            <w:pPr>
              <w:pStyle w:val="HNormal"/>
              <w:jc w:val="left"/>
              <w:rPr>
                <w:rFonts w:ascii="Times New Roman Bold" w:hAnsi="Times New Roman Bold"/>
                <w:b/>
                <w:bCs/>
                <w:color w:val="000000"/>
                <w:sz w:val="18"/>
                <w:szCs w:val="22"/>
                <w:rtl/>
                <w:lang w:eastAsia="en-US"/>
              </w:rPr>
            </w:pPr>
            <w:r w:rsidRPr="0070008C">
              <w:rPr>
                <w:rFonts w:ascii="Times New Roman Bold" w:hAnsi="Times New Roman Bold" w:hint="cs"/>
                <w:b/>
                <w:bCs/>
                <w:color w:val="000000"/>
                <w:sz w:val="18"/>
                <w:szCs w:val="22"/>
                <w:rtl/>
                <w:lang w:eastAsia="en-US"/>
              </w:rPr>
              <w:t>מספר</w:t>
            </w:r>
          </w:p>
        </w:tc>
        <w:tc>
          <w:tcPr>
            <w:tcW w:w="5130" w:type="dxa"/>
            <w:tcBorders>
              <w:top w:val="double" w:sz="4" w:space="0" w:color="auto"/>
              <w:bottom w:val="double" w:sz="4" w:space="0" w:color="auto"/>
            </w:tcBorders>
            <w:shd w:val="clear" w:color="auto" w:fill="F2F2F2"/>
          </w:tcPr>
          <w:p w:rsidR="00813FC0" w:rsidRPr="0070008C" w:rsidRDefault="00813FC0" w:rsidP="005A140A">
            <w:pPr>
              <w:pStyle w:val="HNormal"/>
              <w:jc w:val="left"/>
              <w:rPr>
                <w:rFonts w:ascii="Times New Roman Bold" w:hAnsi="Times New Roman Bold"/>
                <w:b/>
                <w:bCs/>
                <w:color w:val="000000"/>
                <w:sz w:val="18"/>
                <w:szCs w:val="22"/>
                <w:rtl/>
                <w:lang w:eastAsia="en-US"/>
              </w:rPr>
            </w:pPr>
            <w:r w:rsidRPr="0070008C">
              <w:rPr>
                <w:rFonts w:ascii="Times New Roman Bold" w:hAnsi="Times New Roman Bold" w:hint="cs"/>
                <w:b/>
                <w:bCs/>
                <w:color w:val="000000"/>
                <w:sz w:val="18"/>
                <w:szCs w:val="22"/>
                <w:rtl/>
                <w:lang w:eastAsia="en-US"/>
              </w:rPr>
              <w:t>תעודה/אישור</w:t>
            </w:r>
          </w:p>
        </w:tc>
        <w:tc>
          <w:tcPr>
            <w:tcW w:w="1260" w:type="dxa"/>
            <w:tcBorders>
              <w:top w:val="double" w:sz="4" w:space="0" w:color="auto"/>
              <w:bottom w:val="double" w:sz="4" w:space="0" w:color="auto"/>
            </w:tcBorders>
            <w:shd w:val="clear" w:color="auto" w:fill="F2F2F2"/>
          </w:tcPr>
          <w:p w:rsidR="00813FC0" w:rsidRPr="0070008C" w:rsidRDefault="00813FC0" w:rsidP="005A140A">
            <w:pPr>
              <w:pStyle w:val="HNormal"/>
              <w:jc w:val="left"/>
              <w:rPr>
                <w:rFonts w:ascii="Times New Roman Bold" w:hAnsi="Times New Roman Bold"/>
                <w:b/>
                <w:bCs/>
                <w:color w:val="000000"/>
                <w:sz w:val="18"/>
                <w:szCs w:val="22"/>
                <w:rtl/>
                <w:lang w:eastAsia="en-US"/>
              </w:rPr>
            </w:pPr>
            <w:r w:rsidRPr="0070008C">
              <w:rPr>
                <w:rFonts w:ascii="Times New Roman Bold" w:hAnsi="Times New Roman Bold" w:hint="cs"/>
                <w:b/>
                <w:bCs/>
                <w:color w:val="000000"/>
                <w:sz w:val="18"/>
                <w:szCs w:val="22"/>
                <w:rtl/>
                <w:lang w:eastAsia="en-US"/>
              </w:rPr>
              <w:t>קיים</w:t>
            </w:r>
          </w:p>
        </w:tc>
        <w:tc>
          <w:tcPr>
            <w:tcW w:w="1145" w:type="dxa"/>
            <w:tcBorders>
              <w:top w:val="double" w:sz="4" w:space="0" w:color="auto"/>
              <w:bottom w:val="double" w:sz="4" w:space="0" w:color="auto"/>
            </w:tcBorders>
            <w:shd w:val="clear" w:color="auto" w:fill="F2F2F2"/>
          </w:tcPr>
          <w:p w:rsidR="00813FC0" w:rsidRPr="0070008C" w:rsidRDefault="00813FC0" w:rsidP="005A140A">
            <w:pPr>
              <w:pStyle w:val="HNormal"/>
              <w:jc w:val="left"/>
              <w:rPr>
                <w:rFonts w:ascii="Times New Roman Bold" w:hAnsi="Times New Roman Bold"/>
                <w:b/>
                <w:bCs/>
                <w:color w:val="000000"/>
                <w:sz w:val="18"/>
                <w:szCs w:val="22"/>
                <w:rtl/>
                <w:lang w:eastAsia="en-US"/>
              </w:rPr>
            </w:pPr>
            <w:r w:rsidRPr="0070008C">
              <w:rPr>
                <w:rFonts w:ascii="Times New Roman Bold" w:hAnsi="Times New Roman Bold" w:hint="cs"/>
                <w:b/>
                <w:bCs/>
                <w:color w:val="000000"/>
                <w:sz w:val="18"/>
                <w:szCs w:val="22"/>
                <w:rtl/>
                <w:lang w:eastAsia="en-US"/>
              </w:rPr>
              <w:t>לא קיים</w:t>
            </w:r>
          </w:p>
        </w:tc>
      </w:tr>
      <w:tr w:rsidR="00813FC0" w:rsidRPr="00276F19" w:rsidTr="005A140A">
        <w:trPr>
          <w:cantSplit/>
        </w:trPr>
        <w:tc>
          <w:tcPr>
            <w:tcW w:w="810" w:type="dxa"/>
          </w:tcPr>
          <w:p w:rsidR="00813FC0" w:rsidRPr="0070008C" w:rsidRDefault="00813FC0" w:rsidP="00C541A3">
            <w:pPr>
              <w:pStyle w:val="HNormal"/>
              <w:numPr>
                <w:ilvl w:val="0"/>
                <w:numId w:val="34"/>
              </w:numPr>
              <w:jc w:val="left"/>
              <w:rPr>
                <w:color w:val="000000"/>
                <w:sz w:val="16"/>
                <w:szCs w:val="20"/>
                <w:rtl/>
                <w:lang w:eastAsia="en-US"/>
              </w:rPr>
            </w:pPr>
          </w:p>
        </w:tc>
        <w:tc>
          <w:tcPr>
            <w:tcW w:w="5130" w:type="dxa"/>
          </w:tcPr>
          <w:p w:rsidR="00813FC0" w:rsidRPr="0092583B" w:rsidRDefault="00813FC0" w:rsidP="005A140A">
            <w:pPr>
              <w:pStyle w:val="HNormal"/>
              <w:jc w:val="left"/>
              <w:rPr>
                <w:color w:val="000000"/>
                <w:sz w:val="18"/>
                <w:szCs w:val="22"/>
                <w:rtl/>
                <w:lang w:eastAsia="en-US"/>
              </w:rPr>
            </w:pPr>
            <w:r w:rsidRPr="007A0D39">
              <w:rPr>
                <w:rFonts w:hint="eastAsia"/>
                <w:color w:val="000000"/>
                <w:sz w:val="18"/>
                <w:szCs w:val="22"/>
                <w:rtl/>
                <w:lang w:eastAsia="en-US"/>
              </w:rPr>
              <w:t>אישורים</w:t>
            </w:r>
            <w:r w:rsidRPr="007A0D39">
              <w:rPr>
                <w:color w:val="000000"/>
                <w:sz w:val="18"/>
                <w:szCs w:val="22"/>
                <w:rtl/>
                <w:lang w:eastAsia="en-US"/>
              </w:rPr>
              <w:t xml:space="preserve"> </w:t>
            </w:r>
            <w:r w:rsidR="00764FE5">
              <w:rPr>
                <w:rFonts w:hint="cs"/>
                <w:color w:val="000000"/>
                <w:sz w:val="18"/>
                <w:szCs w:val="22"/>
                <w:rtl/>
                <w:lang w:eastAsia="en-US"/>
              </w:rPr>
              <w:t xml:space="preserve">תקפים </w:t>
            </w:r>
            <w:r w:rsidRPr="007A0D39">
              <w:rPr>
                <w:color w:val="000000"/>
                <w:sz w:val="18"/>
                <w:szCs w:val="22"/>
                <w:rtl/>
                <w:lang w:eastAsia="en-US"/>
              </w:rPr>
              <w:t xml:space="preserve">על </w:t>
            </w:r>
            <w:r w:rsidRPr="007A0D39">
              <w:rPr>
                <w:rFonts w:hint="eastAsia"/>
                <w:color w:val="000000"/>
                <w:sz w:val="18"/>
                <w:szCs w:val="22"/>
                <w:rtl/>
                <w:lang w:eastAsia="en-US"/>
              </w:rPr>
              <w:t>נהול</w:t>
            </w:r>
            <w:r w:rsidRPr="007A0D39">
              <w:rPr>
                <w:color w:val="000000"/>
                <w:sz w:val="18"/>
                <w:szCs w:val="22"/>
                <w:rtl/>
                <w:lang w:eastAsia="en-US"/>
              </w:rPr>
              <w:t xml:space="preserve"> ספרים, רישום במע"מ ובמס הכנסה וכל אישור אחר, הנדרש לפי חוק עסקאות גופים ציבוריים</w:t>
            </w:r>
            <w:r w:rsidRPr="008F2CBD">
              <w:rPr>
                <w:rFonts w:hint="cs"/>
                <w:color w:val="000000"/>
                <w:sz w:val="18"/>
                <w:szCs w:val="22"/>
                <w:rtl/>
                <w:lang w:eastAsia="en-US"/>
              </w:rPr>
              <w:t>.</w:t>
            </w:r>
          </w:p>
        </w:tc>
        <w:tc>
          <w:tcPr>
            <w:tcW w:w="1260" w:type="dxa"/>
          </w:tcPr>
          <w:p w:rsidR="00813FC0" w:rsidRPr="0070008C" w:rsidRDefault="00813FC0" w:rsidP="005A140A">
            <w:pPr>
              <w:pStyle w:val="HNormal"/>
              <w:jc w:val="left"/>
              <w:rPr>
                <w:color w:val="000000"/>
                <w:sz w:val="18"/>
                <w:szCs w:val="22"/>
                <w:rtl/>
                <w:lang w:eastAsia="en-US"/>
              </w:rPr>
            </w:pPr>
            <w:permStart w:id="1411852115" w:edGrp="everyone"/>
            <w:permEnd w:id="1411852115"/>
          </w:p>
        </w:tc>
        <w:tc>
          <w:tcPr>
            <w:tcW w:w="1145" w:type="dxa"/>
            <w:shd w:val="clear" w:color="auto" w:fill="auto"/>
          </w:tcPr>
          <w:p w:rsidR="00813FC0" w:rsidRPr="0070008C" w:rsidRDefault="00813FC0" w:rsidP="005A140A">
            <w:pPr>
              <w:pStyle w:val="HNormal"/>
              <w:jc w:val="left"/>
              <w:rPr>
                <w:color w:val="000000"/>
                <w:sz w:val="18"/>
                <w:szCs w:val="22"/>
                <w:rtl/>
                <w:lang w:eastAsia="en-US"/>
              </w:rPr>
            </w:pPr>
            <w:permStart w:id="25498297" w:edGrp="everyone"/>
            <w:permEnd w:id="25498297"/>
          </w:p>
        </w:tc>
      </w:tr>
      <w:tr w:rsidR="00813FC0" w:rsidRPr="00276F19" w:rsidTr="005A140A">
        <w:trPr>
          <w:cantSplit/>
        </w:trPr>
        <w:tc>
          <w:tcPr>
            <w:tcW w:w="810" w:type="dxa"/>
          </w:tcPr>
          <w:p w:rsidR="00813FC0" w:rsidRPr="0070008C" w:rsidRDefault="00813FC0" w:rsidP="00C541A3">
            <w:pPr>
              <w:pStyle w:val="HNormal"/>
              <w:numPr>
                <w:ilvl w:val="0"/>
                <w:numId w:val="34"/>
              </w:numPr>
              <w:jc w:val="left"/>
              <w:rPr>
                <w:color w:val="000000"/>
                <w:sz w:val="16"/>
                <w:szCs w:val="20"/>
                <w:rtl/>
                <w:lang w:eastAsia="en-US"/>
              </w:rPr>
            </w:pPr>
            <w:bookmarkStart w:id="4" w:name="_GoBack" w:colFirst="2" w:colLast="4"/>
            <w:permStart w:id="1333876610" w:edGrp="everyone" w:colFirst="2" w:colLast="2"/>
            <w:permStart w:id="585388071" w:edGrp="everyone" w:colFirst="3" w:colLast="3"/>
          </w:p>
        </w:tc>
        <w:tc>
          <w:tcPr>
            <w:tcW w:w="5130" w:type="dxa"/>
          </w:tcPr>
          <w:p w:rsidR="00813FC0" w:rsidRPr="0070008C" w:rsidRDefault="00813FC0" w:rsidP="005A140A">
            <w:pPr>
              <w:pStyle w:val="HNormal"/>
              <w:jc w:val="left"/>
              <w:rPr>
                <w:color w:val="000000"/>
                <w:sz w:val="18"/>
                <w:szCs w:val="22"/>
                <w:rtl/>
                <w:lang w:eastAsia="en-US"/>
              </w:rPr>
            </w:pPr>
            <w:r w:rsidRPr="0070008C">
              <w:rPr>
                <w:rFonts w:hint="eastAsia"/>
                <w:color w:val="000000"/>
                <w:sz w:val="18"/>
                <w:szCs w:val="22"/>
                <w:rtl/>
                <w:lang w:eastAsia="en-US"/>
              </w:rPr>
              <w:t>ת</w:t>
            </w:r>
            <w:r w:rsidRPr="0070008C">
              <w:rPr>
                <w:color w:val="000000"/>
                <w:sz w:val="18"/>
                <w:szCs w:val="22"/>
                <w:rtl/>
                <w:lang w:eastAsia="en-US"/>
              </w:rPr>
              <w:t xml:space="preserve">עודת רישום </w:t>
            </w:r>
            <w:r w:rsidRPr="0070008C">
              <w:rPr>
                <w:rFonts w:hint="eastAsia"/>
                <w:color w:val="000000"/>
                <w:sz w:val="18"/>
                <w:szCs w:val="22"/>
                <w:rtl/>
                <w:lang w:eastAsia="en-US"/>
              </w:rPr>
              <w:t>של</w:t>
            </w:r>
            <w:r w:rsidRPr="0070008C">
              <w:rPr>
                <w:color w:val="000000"/>
                <w:sz w:val="18"/>
                <w:szCs w:val="22"/>
                <w:rtl/>
                <w:lang w:eastAsia="en-US"/>
              </w:rPr>
              <w:t xml:space="preserve"> </w:t>
            </w:r>
            <w:r w:rsidRPr="0070008C">
              <w:rPr>
                <w:rFonts w:hint="eastAsia"/>
                <w:color w:val="000000"/>
                <w:sz w:val="18"/>
                <w:szCs w:val="22"/>
                <w:rtl/>
                <w:lang w:eastAsia="en-US"/>
              </w:rPr>
              <w:t>ה</w:t>
            </w:r>
            <w:r w:rsidRPr="0070008C">
              <w:rPr>
                <w:color w:val="000000"/>
                <w:sz w:val="18"/>
                <w:szCs w:val="22"/>
                <w:rtl/>
                <w:lang w:eastAsia="en-US"/>
              </w:rPr>
              <w:t>תאגיד ותדפיס מרשם החברות בדבר בעלי המניות ומנהלי התאגיד.</w:t>
            </w:r>
          </w:p>
        </w:tc>
        <w:tc>
          <w:tcPr>
            <w:tcW w:w="1260" w:type="dxa"/>
          </w:tcPr>
          <w:p w:rsidR="00813FC0" w:rsidRPr="0070008C" w:rsidRDefault="00813FC0" w:rsidP="005A140A">
            <w:pPr>
              <w:pStyle w:val="HNormal"/>
              <w:jc w:val="left"/>
              <w:rPr>
                <w:color w:val="000000"/>
                <w:sz w:val="18"/>
                <w:szCs w:val="22"/>
                <w:rtl/>
                <w:lang w:eastAsia="en-US"/>
              </w:rPr>
            </w:pPr>
            <w:permStart w:id="1354629121" w:edGrp="everyone"/>
            <w:permEnd w:id="1354629121"/>
          </w:p>
        </w:tc>
        <w:tc>
          <w:tcPr>
            <w:tcW w:w="1145" w:type="dxa"/>
            <w:shd w:val="clear" w:color="auto" w:fill="auto"/>
          </w:tcPr>
          <w:p w:rsidR="00813FC0" w:rsidRPr="0070008C" w:rsidRDefault="00813FC0" w:rsidP="005A140A">
            <w:pPr>
              <w:pStyle w:val="HNormal"/>
              <w:jc w:val="left"/>
              <w:rPr>
                <w:color w:val="000000"/>
                <w:sz w:val="18"/>
                <w:szCs w:val="22"/>
                <w:rtl/>
                <w:lang w:eastAsia="en-US"/>
              </w:rPr>
            </w:pPr>
          </w:p>
        </w:tc>
      </w:tr>
      <w:tr w:rsidR="00813FC0" w:rsidRPr="00276F19" w:rsidTr="005A140A">
        <w:trPr>
          <w:cantSplit/>
        </w:trPr>
        <w:tc>
          <w:tcPr>
            <w:tcW w:w="810" w:type="dxa"/>
          </w:tcPr>
          <w:p w:rsidR="00813FC0" w:rsidRPr="0070008C" w:rsidRDefault="00813FC0" w:rsidP="00C541A3">
            <w:pPr>
              <w:pStyle w:val="HNormal"/>
              <w:numPr>
                <w:ilvl w:val="0"/>
                <w:numId w:val="34"/>
              </w:numPr>
              <w:jc w:val="left"/>
              <w:rPr>
                <w:color w:val="000000"/>
                <w:sz w:val="16"/>
                <w:szCs w:val="20"/>
                <w:rtl/>
                <w:lang w:eastAsia="en-US"/>
              </w:rPr>
            </w:pPr>
            <w:permStart w:id="492849300" w:edGrp="everyone" w:colFirst="2" w:colLast="2"/>
            <w:permStart w:id="1532831504" w:edGrp="everyone" w:colFirst="3" w:colLast="3"/>
            <w:permEnd w:id="1333876610"/>
            <w:permEnd w:id="585388071"/>
          </w:p>
        </w:tc>
        <w:tc>
          <w:tcPr>
            <w:tcW w:w="5130" w:type="dxa"/>
          </w:tcPr>
          <w:p w:rsidR="00813FC0" w:rsidRPr="0070008C" w:rsidRDefault="00813FC0" w:rsidP="005A140A">
            <w:pPr>
              <w:pStyle w:val="HNormal"/>
              <w:jc w:val="left"/>
              <w:rPr>
                <w:color w:val="000000"/>
                <w:sz w:val="18"/>
                <w:szCs w:val="22"/>
                <w:rtl/>
                <w:lang w:eastAsia="en-US"/>
              </w:rPr>
            </w:pPr>
            <w:r>
              <w:rPr>
                <w:rFonts w:hint="cs"/>
                <w:color w:val="000000"/>
                <w:sz w:val="18"/>
                <w:szCs w:val="22"/>
                <w:rtl/>
                <w:lang w:eastAsia="en-US"/>
              </w:rPr>
              <w:t>נסח מרשם החברות המעיד על העדר חובות לרשם החברות.</w:t>
            </w:r>
          </w:p>
        </w:tc>
        <w:tc>
          <w:tcPr>
            <w:tcW w:w="1260" w:type="dxa"/>
          </w:tcPr>
          <w:p w:rsidR="00813FC0" w:rsidRPr="0070008C" w:rsidRDefault="00813FC0" w:rsidP="005A140A">
            <w:pPr>
              <w:pStyle w:val="HNormal"/>
              <w:jc w:val="left"/>
              <w:rPr>
                <w:color w:val="000000"/>
                <w:sz w:val="18"/>
                <w:szCs w:val="22"/>
                <w:rtl/>
                <w:lang w:eastAsia="en-US"/>
              </w:rPr>
            </w:pPr>
          </w:p>
        </w:tc>
        <w:tc>
          <w:tcPr>
            <w:tcW w:w="1145" w:type="dxa"/>
            <w:shd w:val="clear" w:color="auto" w:fill="auto"/>
          </w:tcPr>
          <w:p w:rsidR="00813FC0" w:rsidRPr="0070008C" w:rsidRDefault="00813FC0" w:rsidP="005A140A">
            <w:pPr>
              <w:pStyle w:val="HNormal"/>
              <w:jc w:val="left"/>
              <w:rPr>
                <w:color w:val="000000"/>
                <w:sz w:val="18"/>
                <w:szCs w:val="22"/>
                <w:rtl/>
                <w:lang w:eastAsia="en-US"/>
              </w:rPr>
            </w:pPr>
          </w:p>
        </w:tc>
      </w:tr>
      <w:tr w:rsidR="00813FC0" w:rsidRPr="00276F19" w:rsidTr="005A140A">
        <w:trPr>
          <w:cantSplit/>
        </w:trPr>
        <w:tc>
          <w:tcPr>
            <w:tcW w:w="810" w:type="dxa"/>
          </w:tcPr>
          <w:p w:rsidR="00813FC0" w:rsidRPr="0070008C" w:rsidRDefault="00813FC0" w:rsidP="00C541A3">
            <w:pPr>
              <w:pStyle w:val="HNormal"/>
              <w:numPr>
                <w:ilvl w:val="0"/>
                <w:numId w:val="34"/>
              </w:numPr>
              <w:jc w:val="left"/>
              <w:rPr>
                <w:color w:val="000000"/>
                <w:sz w:val="16"/>
                <w:szCs w:val="20"/>
                <w:rtl/>
                <w:lang w:eastAsia="en-US"/>
              </w:rPr>
            </w:pPr>
            <w:permStart w:id="1824733683" w:edGrp="everyone" w:colFirst="2" w:colLast="2"/>
            <w:permStart w:id="409294173" w:edGrp="everyone" w:colFirst="3" w:colLast="3"/>
            <w:permEnd w:id="492849300"/>
            <w:permEnd w:id="1532831504"/>
          </w:p>
        </w:tc>
        <w:tc>
          <w:tcPr>
            <w:tcW w:w="5130" w:type="dxa"/>
          </w:tcPr>
          <w:p w:rsidR="00813FC0" w:rsidRPr="0070008C" w:rsidRDefault="00813FC0" w:rsidP="005A140A">
            <w:pPr>
              <w:pStyle w:val="HNormal"/>
              <w:jc w:val="left"/>
              <w:rPr>
                <w:color w:val="000000"/>
                <w:sz w:val="18"/>
                <w:szCs w:val="22"/>
                <w:rtl/>
                <w:lang w:eastAsia="en-US"/>
              </w:rPr>
            </w:pPr>
            <w:r w:rsidRPr="0070008C">
              <w:rPr>
                <w:color w:val="000000"/>
                <w:sz w:val="18"/>
                <w:szCs w:val="22"/>
                <w:rtl/>
                <w:lang w:eastAsia="en-US"/>
              </w:rPr>
              <w:t>אישור מעורך-דין על שמות</w:t>
            </w:r>
            <w:r w:rsidRPr="0070008C">
              <w:rPr>
                <w:rFonts w:hint="eastAsia"/>
                <w:color w:val="000000"/>
                <w:sz w:val="18"/>
                <w:szCs w:val="22"/>
                <w:rtl/>
                <w:lang w:eastAsia="en-US"/>
              </w:rPr>
              <w:t>יהם</w:t>
            </w:r>
            <w:r w:rsidRPr="0070008C">
              <w:rPr>
                <w:color w:val="000000"/>
                <w:sz w:val="18"/>
                <w:szCs w:val="22"/>
                <w:rtl/>
                <w:lang w:eastAsia="en-US"/>
              </w:rPr>
              <w:t xml:space="preserve"> </w:t>
            </w:r>
            <w:r w:rsidRPr="0070008C">
              <w:rPr>
                <w:rFonts w:hint="eastAsia"/>
                <w:color w:val="000000"/>
                <w:sz w:val="18"/>
                <w:szCs w:val="22"/>
                <w:rtl/>
                <w:lang w:eastAsia="en-US"/>
              </w:rPr>
              <w:t>של</w:t>
            </w:r>
            <w:r w:rsidRPr="0070008C">
              <w:rPr>
                <w:color w:val="000000"/>
                <w:sz w:val="18"/>
                <w:szCs w:val="22"/>
                <w:rtl/>
                <w:lang w:eastAsia="en-US"/>
              </w:rPr>
              <w:t xml:space="preserve"> </w:t>
            </w:r>
            <w:r w:rsidRPr="0070008C">
              <w:rPr>
                <w:rFonts w:hint="eastAsia"/>
                <w:color w:val="000000"/>
                <w:sz w:val="18"/>
                <w:szCs w:val="22"/>
                <w:rtl/>
                <w:lang w:eastAsia="en-US"/>
              </w:rPr>
              <w:t>מורשי</w:t>
            </w:r>
            <w:r w:rsidRPr="0070008C">
              <w:rPr>
                <w:color w:val="000000"/>
                <w:sz w:val="18"/>
                <w:szCs w:val="22"/>
                <w:rtl/>
                <w:lang w:eastAsia="en-US"/>
              </w:rPr>
              <w:t xml:space="preserve"> החתימה של המציע.</w:t>
            </w:r>
          </w:p>
        </w:tc>
        <w:tc>
          <w:tcPr>
            <w:tcW w:w="1260" w:type="dxa"/>
          </w:tcPr>
          <w:p w:rsidR="00813FC0" w:rsidRPr="0070008C" w:rsidRDefault="00813FC0" w:rsidP="005A140A">
            <w:pPr>
              <w:pStyle w:val="HNormal"/>
              <w:jc w:val="left"/>
              <w:rPr>
                <w:color w:val="000000"/>
                <w:sz w:val="18"/>
                <w:szCs w:val="22"/>
                <w:rtl/>
                <w:lang w:eastAsia="en-US"/>
              </w:rPr>
            </w:pPr>
          </w:p>
        </w:tc>
        <w:tc>
          <w:tcPr>
            <w:tcW w:w="1145" w:type="dxa"/>
            <w:shd w:val="clear" w:color="auto" w:fill="auto"/>
          </w:tcPr>
          <w:p w:rsidR="00813FC0" w:rsidRPr="0070008C" w:rsidRDefault="00813FC0" w:rsidP="005A140A">
            <w:pPr>
              <w:pStyle w:val="HNormal"/>
              <w:jc w:val="left"/>
              <w:rPr>
                <w:color w:val="000000"/>
                <w:sz w:val="18"/>
                <w:szCs w:val="22"/>
                <w:rtl/>
                <w:lang w:eastAsia="en-US"/>
              </w:rPr>
            </w:pPr>
          </w:p>
        </w:tc>
      </w:tr>
      <w:tr w:rsidR="00813FC0" w:rsidRPr="00276F19" w:rsidTr="005A140A">
        <w:trPr>
          <w:cantSplit/>
        </w:trPr>
        <w:tc>
          <w:tcPr>
            <w:tcW w:w="810" w:type="dxa"/>
          </w:tcPr>
          <w:p w:rsidR="00813FC0" w:rsidRPr="0070008C" w:rsidRDefault="00813FC0" w:rsidP="00C541A3">
            <w:pPr>
              <w:pStyle w:val="HNormal"/>
              <w:numPr>
                <w:ilvl w:val="0"/>
                <w:numId w:val="34"/>
              </w:numPr>
              <w:jc w:val="left"/>
              <w:rPr>
                <w:color w:val="000000"/>
                <w:sz w:val="16"/>
                <w:szCs w:val="20"/>
                <w:rtl/>
                <w:lang w:eastAsia="en-US"/>
              </w:rPr>
            </w:pPr>
            <w:permStart w:id="241763674" w:edGrp="everyone" w:colFirst="2" w:colLast="2"/>
            <w:permStart w:id="1107432000" w:edGrp="everyone" w:colFirst="3" w:colLast="3"/>
            <w:permEnd w:id="1824733683"/>
            <w:permEnd w:id="409294173"/>
          </w:p>
        </w:tc>
        <w:tc>
          <w:tcPr>
            <w:tcW w:w="5130" w:type="dxa"/>
          </w:tcPr>
          <w:p w:rsidR="00813FC0" w:rsidRPr="0070008C" w:rsidRDefault="00813FC0" w:rsidP="005A140A">
            <w:pPr>
              <w:pStyle w:val="HNormal"/>
              <w:jc w:val="left"/>
              <w:rPr>
                <w:color w:val="000000"/>
                <w:sz w:val="18"/>
                <w:szCs w:val="22"/>
                <w:rtl/>
                <w:lang w:eastAsia="en-US"/>
              </w:rPr>
            </w:pPr>
            <w:r w:rsidRPr="0070008C">
              <w:rPr>
                <w:color w:val="000000"/>
                <w:sz w:val="18"/>
                <w:szCs w:val="22"/>
                <w:rtl/>
                <w:lang w:eastAsia="en-US"/>
              </w:rPr>
              <w:t xml:space="preserve">קורות חיים, </w:t>
            </w:r>
            <w:r w:rsidRPr="0070008C">
              <w:rPr>
                <w:rFonts w:hint="eastAsia"/>
                <w:color w:val="000000"/>
                <w:sz w:val="18"/>
                <w:szCs w:val="22"/>
                <w:rtl/>
                <w:lang w:eastAsia="en-US"/>
              </w:rPr>
              <w:t>המלצות</w:t>
            </w:r>
            <w:r w:rsidRPr="0070008C">
              <w:rPr>
                <w:color w:val="000000"/>
                <w:sz w:val="18"/>
                <w:szCs w:val="22"/>
                <w:rtl/>
                <w:lang w:eastAsia="en-US"/>
              </w:rPr>
              <w:t xml:space="preserve"> ותעודות השכלה </w:t>
            </w:r>
            <w:r w:rsidR="00172C1B">
              <w:rPr>
                <w:rFonts w:hint="cs"/>
                <w:color w:val="000000"/>
                <w:sz w:val="18"/>
                <w:szCs w:val="22"/>
                <w:rtl/>
                <w:lang w:eastAsia="en-US"/>
              </w:rPr>
              <w:t>לאנשי הצוות המוצעים</w:t>
            </w:r>
            <w:r w:rsidRPr="0070008C">
              <w:rPr>
                <w:color w:val="000000"/>
                <w:sz w:val="18"/>
                <w:szCs w:val="22"/>
                <w:rtl/>
                <w:lang w:eastAsia="en-US"/>
              </w:rPr>
              <w:t xml:space="preserve"> (לפי </w:t>
            </w:r>
            <w:r w:rsidR="003B4693">
              <w:rPr>
                <w:rFonts w:hint="cs"/>
                <w:color w:val="000000"/>
                <w:sz w:val="18"/>
                <w:szCs w:val="22"/>
                <w:rtl/>
                <w:lang w:eastAsia="en-US"/>
              </w:rPr>
              <w:t>1.3</w:t>
            </w:r>
            <w:r w:rsidRPr="0070008C">
              <w:rPr>
                <w:rFonts w:hint="cs"/>
                <w:color w:val="000000"/>
                <w:sz w:val="18"/>
                <w:szCs w:val="22"/>
                <w:rtl/>
                <w:lang w:eastAsia="en-US"/>
              </w:rPr>
              <w:t xml:space="preserve"> במפרט</w:t>
            </w:r>
            <w:r w:rsidRPr="0070008C">
              <w:rPr>
                <w:color w:val="000000"/>
                <w:sz w:val="18"/>
                <w:szCs w:val="22"/>
                <w:rtl/>
                <w:lang w:eastAsia="en-US"/>
              </w:rPr>
              <w:t>).</w:t>
            </w:r>
          </w:p>
        </w:tc>
        <w:tc>
          <w:tcPr>
            <w:tcW w:w="1260" w:type="dxa"/>
          </w:tcPr>
          <w:p w:rsidR="00813FC0" w:rsidRPr="0070008C" w:rsidRDefault="00813FC0" w:rsidP="005A140A">
            <w:pPr>
              <w:pStyle w:val="HNormal"/>
              <w:jc w:val="left"/>
              <w:rPr>
                <w:color w:val="000000"/>
                <w:sz w:val="18"/>
                <w:szCs w:val="22"/>
                <w:rtl/>
                <w:lang w:eastAsia="en-US"/>
              </w:rPr>
            </w:pPr>
          </w:p>
        </w:tc>
        <w:tc>
          <w:tcPr>
            <w:tcW w:w="1145" w:type="dxa"/>
            <w:shd w:val="clear" w:color="auto" w:fill="auto"/>
          </w:tcPr>
          <w:p w:rsidR="00813FC0" w:rsidRPr="0070008C" w:rsidRDefault="00813FC0" w:rsidP="005A140A">
            <w:pPr>
              <w:pStyle w:val="HNormal"/>
              <w:jc w:val="left"/>
              <w:rPr>
                <w:color w:val="000000"/>
                <w:sz w:val="18"/>
                <w:szCs w:val="22"/>
                <w:rtl/>
                <w:lang w:eastAsia="en-US"/>
              </w:rPr>
            </w:pPr>
          </w:p>
        </w:tc>
      </w:tr>
      <w:tr w:rsidR="00BA6D3D" w:rsidRPr="00276F19" w:rsidTr="005A140A">
        <w:trPr>
          <w:cantSplit/>
        </w:trPr>
        <w:tc>
          <w:tcPr>
            <w:tcW w:w="810" w:type="dxa"/>
          </w:tcPr>
          <w:p w:rsidR="00BA6D3D" w:rsidRPr="0070008C" w:rsidRDefault="00BA6D3D" w:rsidP="00C541A3">
            <w:pPr>
              <w:pStyle w:val="HNormal"/>
              <w:numPr>
                <w:ilvl w:val="0"/>
                <w:numId w:val="34"/>
              </w:numPr>
              <w:jc w:val="left"/>
              <w:rPr>
                <w:color w:val="000000"/>
                <w:sz w:val="16"/>
                <w:szCs w:val="20"/>
                <w:rtl/>
                <w:lang w:eastAsia="en-US"/>
              </w:rPr>
            </w:pPr>
            <w:permStart w:id="1955600638" w:edGrp="everyone" w:colFirst="2" w:colLast="2"/>
            <w:permStart w:id="836242843" w:edGrp="everyone" w:colFirst="3" w:colLast="3"/>
            <w:permEnd w:id="241763674"/>
            <w:permEnd w:id="1107432000"/>
          </w:p>
        </w:tc>
        <w:tc>
          <w:tcPr>
            <w:tcW w:w="5130" w:type="dxa"/>
          </w:tcPr>
          <w:p w:rsidR="00BA6D3D" w:rsidRPr="00290F6B" w:rsidRDefault="00BA6D3D" w:rsidP="005A140A">
            <w:pPr>
              <w:pStyle w:val="HNormal"/>
              <w:jc w:val="left"/>
              <w:rPr>
                <w:color w:val="000000"/>
                <w:sz w:val="18"/>
                <w:szCs w:val="22"/>
                <w:rtl/>
                <w:lang w:eastAsia="en-US"/>
              </w:rPr>
            </w:pPr>
            <w:r w:rsidRPr="00290F6B">
              <w:rPr>
                <w:rFonts w:hint="cs"/>
                <w:color w:val="000000"/>
                <w:sz w:val="18"/>
                <w:szCs w:val="22"/>
                <w:rtl/>
                <w:lang w:eastAsia="en-US"/>
              </w:rPr>
              <w:t>יש להגיש הדמיה של עיצוב הביתן ושל האטרקציות המוצעות כקובץ ממוחשב על-גבי התקן זכרון נייד (</w:t>
            </w:r>
            <w:r w:rsidRPr="00290F6B">
              <w:rPr>
                <w:color w:val="000000"/>
                <w:sz w:val="18"/>
                <w:szCs w:val="22"/>
                <w:lang w:eastAsia="en-US"/>
              </w:rPr>
              <w:t>Disk on Key</w:t>
            </w:r>
            <w:r w:rsidRPr="00290F6B">
              <w:rPr>
                <w:rFonts w:hint="cs"/>
                <w:color w:val="000000"/>
                <w:sz w:val="18"/>
                <w:szCs w:val="22"/>
                <w:rtl/>
                <w:lang w:eastAsia="en-US"/>
              </w:rPr>
              <w:t>)</w:t>
            </w:r>
            <w:r w:rsidR="00615552" w:rsidRPr="00290F6B">
              <w:rPr>
                <w:rFonts w:hint="cs"/>
                <w:color w:val="000000"/>
                <w:sz w:val="18"/>
                <w:szCs w:val="22"/>
                <w:rtl/>
                <w:lang w:eastAsia="en-US"/>
              </w:rPr>
              <w:t xml:space="preserve">, כאמור בסעיף </w:t>
            </w:r>
            <w:r w:rsidR="00A934B3" w:rsidRPr="00290F6B">
              <w:rPr>
                <w:rFonts w:hint="cs"/>
                <w:color w:val="000000"/>
                <w:sz w:val="18"/>
                <w:szCs w:val="22"/>
                <w:rtl/>
                <w:lang w:eastAsia="en-US"/>
              </w:rPr>
              <w:t>2.1.6</w:t>
            </w:r>
            <w:r w:rsidR="00615552" w:rsidRPr="00290F6B">
              <w:rPr>
                <w:rFonts w:hint="cs"/>
                <w:color w:val="000000"/>
                <w:sz w:val="18"/>
                <w:szCs w:val="22"/>
                <w:rtl/>
                <w:lang w:eastAsia="en-US"/>
              </w:rPr>
              <w:t xml:space="preserve"> במפרט</w:t>
            </w:r>
          </w:p>
        </w:tc>
        <w:tc>
          <w:tcPr>
            <w:tcW w:w="1260" w:type="dxa"/>
          </w:tcPr>
          <w:p w:rsidR="00BA6D3D" w:rsidRPr="0070008C" w:rsidRDefault="00BA6D3D" w:rsidP="005A140A">
            <w:pPr>
              <w:pStyle w:val="HNormal"/>
              <w:jc w:val="left"/>
              <w:rPr>
                <w:color w:val="000000"/>
                <w:sz w:val="18"/>
                <w:szCs w:val="22"/>
                <w:rtl/>
                <w:lang w:eastAsia="en-US"/>
              </w:rPr>
            </w:pPr>
          </w:p>
        </w:tc>
        <w:tc>
          <w:tcPr>
            <w:tcW w:w="1145" w:type="dxa"/>
            <w:shd w:val="clear" w:color="auto" w:fill="auto"/>
          </w:tcPr>
          <w:p w:rsidR="00BA6D3D" w:rsidRPr="0070008C" w:rsidRDefault="00BA6D3D" w:rsidP="005A140A">
            <w:pPr>
              <w:pStyle w:val="HNormal"/>
              <w:jc w:val="left"/>
              <w:rPr>
                <w:color w:val="000000"/>
                <w:sz w:val="18"/>
                <w:szCs w:val="22"/>
                <w:rtl/>
                <w:lang w:eastAsia="en-US"/>
              </w:rPr>
            </w:pPr>
          </w:p>
        </w:tc>
      </w:tr>
      <w:tr w:rsidR="00813FC0" w:rsidRPr="00276F19" w:rsidTr="005A140A">
        <w:trPr>
          <w:cantSplit/>
        </w:trPr>
        <w:tc>
          <w:tcPr>
            <w:tcW w:w="810" w:type="dxa"/>
          </w:tcPr>
          <w:p w:rsidR="00813FC0" w:rsidRPr="0070008C" w:rsidRDefault="00813FC0" w:rsidP="00C541A3">
            <w:pPr>
              <w:pStyle w:val="HNormal"/>
              <w:numPr>
                <w:ilvl w:val="0"/>
                <w:numId w:val="34"/>
              </w:numPr>
              <w:jc w:val="left"/>
              <w:rPr>
                <w:color w:val="000000"/>
                <w:sz w:val="16"/>
                <w:szCs w:val="20"/>
                <w:rtl/>
                <w:lang w:eastAsia="en-US"/>
              </w:rPr>
            </w:pPr>
            <w:permStart w:id="26109247" w:edGrp="everyone" w:colFirst="2" w:colLast="2"/>
            <w:permStart w:id="444425446" w:edGrp="everyone" w:colFirst="3" w:colLast="3"/>
            <w:permEnd w:id="1955600638"/>
            <w:permEnd w:id="836242843"/>
          </w:p>
        </w:tc>
        <w:tc>
          <w:tcPr>
            <w:tcW w:w="5130" w:type="dxa"/>
          </w:tcPr>
          <w:p w:rsidR="00813FC0" w:rsidRPr="0070008C" w:rsidRDefault="00813FC0" w:rsidP="00290F6B">
            <w:pPr>
              <w:pStyle w:val="HNormal"/>
              <w:jc w:val="left"/>
              <w:rPr>
                <w:color w:val="000000"/>
                <w:sz w:val="18"/>
                <w:szCs w:val="22"/>
                <w:rtl/>
                <w:lang w:eastAsia="en-US"/>
              </w:rPr>
            </w:pPr>
            <w:r>
              <w:rPr>
                <w:rFonts w:hint="cs"/>
                <w:color w:val="000000"/>
                <w:sz w:val="18"/>
                <w:szCs w:val="22"/>
                <w:rtl/>
                <w:lang w:eastAsia="en-US"/>
              </w:rPr>
              <w:t>יש להגיש קובץ ממוחשב של ההצעה</w:t>
            </w:r>
            <w:r w:rsidR="00BA6D3D">
              <w:rPr>
                <w:rFonts w:hint="cs"/>
                <w:color w:val="000000"/>
                <w:sz w:val="18"/>
                <w:szCs w:val="22"/>
                <w:rtl/>
                <w:lang w:eastAsia="en-US"/>
              </w:rPr>
              <w:t xml:space="preserve"> הכתובה</w:t>
            </w:r>
            <w:r>
              <w:rPr>
                <w:rFonts w:hint="cs"/>
                <w:color w:val="000000"/>
                <w:sz w:val="18"/>
                <w:szCs w:val="22"/>
                <w:rtl/>
                <w:lang w:eastAsia="en-US"/>
              </w:rPr>
              <w:t xml:space="preserve"> גם על-גבי התקן זכרון נייד (</w:t>
            </w:r>
            <w:r>
              <w:rPr>
                <w:color w:val="000000"/>
                <w:sz w:val="18"/>
                <w:szCs w:val="22"/>
                <w:lang w:eastAsia="en-US"/>
              </w:rPr>
              <w:t>Disk on Key</w:t>
            </w:r>
            <w:r>
              <w:rPr>
                <w:rFonts w:hint="cs"/>
                <w:color w:val="000000"/>
                <w:sz w:val="18"/>
                <w:szCs w:val="22"/>
                <w:rtl/>
                <w:lang w:eastAsia="en-US"/>
              </w:rPr>
              <w:t xml:space="preserve">) (כמפורט </w:t>
            </w:r>
            <w:r w:rsidR="003B4693" w:rsidRPr="00290F6B">
              <w:rPr>
                <w:rFonts w:hint="cs"/>
                <w:color w:val="000000"/>
                <w:sz w:val="18"/>
                <w:szCs w:val="22"/>
                <w:rtl/>
                <w:lang w:eastAsia="en-US"/>
              </w:rPr>
              <w:t>בסעיף 1.</w:t>
            </w:r>
            <w:r w:rsidR="00615552" w:rsidRPr="00290F6B">
              <w:rPr>
                <w:rFonts w:hint="cs"/>
                <w:color w:val="000000"/>
                <w:sz w:val="18"/>
                <w:szCs w:val="22"/>
                <w:rtl/>
                <w:lang w:eastAsia="en-US"/>
              </w:rPr>
              <w:t>6.5.</w:t>
            </w:r>
            <w:r w:rsidR="00290F6B" w:rsidRPr="00290F6B">
              <w:rPr>
                <w:rFonts w:hint="cs"/>
                <w:color w:val="000000"/>
                <w:sz w:val="18"/>
                <w:szCs w:val="22"/>
                <w:rtl/>
                <w:lang w:eastAsia="en-US"/>
              </w:rPr>
              <w:t>5</w:t>
            </w:r>
            <w:r w:rsidR="00615552" w:rsidRPr="00290F6B">
              <w:rPr>
                <w:rFonts w:hint="cs"/>
                <w:color w:val="000000"/>
                <w:sz w:val="18"/>
                <w:szCs w:val="22"/>
                <w:rtl/>
                <w:lang w:eastAsia="en-US"/>
              </w:rPr>
              <w:t xml:space="preserve"> </w:t>
            </w:r>
            <w:r w:rsidRPr="00290F6B">
              <w:rPr>
                <w:rFonts w:hint="cs"/>
                <w:color w:val="000000"/>
                <w:sz w:val="18"/>
                <w:szCs w:val="22"/>
                <w:rtl/>
                <w:lang w:eastAsia="en-US"/>
              </w:rPr>
              <w:t>במפרט</w:t>
            </w:r>
            <w:r>
              <w:rPr>
                <w:rFonts w:hint="cs"/>
                <w:color w:val="000000"/>
                <w:sz w:val="18"/>
                <w:szCs w:val="22"/>
                <w:rtl/>
                <w:lang w:eastAsia="en-US"/>
              </w:rPr>
              <w:t>).</w:t>
            </w:r>
          </w:p>
        </w:tc>
        <w:tc>
          <w:tcPr>
            <w:tcW w:w="1260" w:type="dxa"/>
          </w:tcPr>
          <w:p w:rsidR="00813FC0" w:rsidRPr="0070008C" w:rsidRDefault="00813FC0" w:rsidP="005A140A">
            <w:pPr>
              <w:pStyle w:val="HNormal"/>
              <w:jc w:val="left"/>
              <w:rPr>
                <w:color w:val="000000"/>
                <w:sz w:val="18"/>
                <w:szCs w:val="22"/>
                <w:rtl/>
                <w:lang w:eastAsia="en-US"/>
              </w:rPr>
            </w:pPr>
          </w:p>
        </w:tc>
        <w:tc>
          <w:tcPr>
            <w:tcW w:w="1145" w:type="dxa"/>
            <w:shd w:val="clear" w:color="auto" w:fill="auto"/>
          </w:tcPr>
          <w:p w:rsidR="00813FC0" w:rsidRPr="0070008C" w:rsidRDefault="00813FC0" w:rsidP="005A140A">
            <w:pPr>
              <w:pStyle w:val="HNormal"/>
              <w:jc w:val="left"/>
              <w:rPr>
                <w:color w:val="000000"/>
                <w:sz w:val="18"/>
                <w:szCs w:val="22"/>
                <w:rtl/>
                <w:lang w:eastAsia="en-US"/>
              </w:rPr>
            </w:pPr>
          </w:p>
        </w:tc>
      </w:tr>
      <w:tr w:rsidR="00813FC0" w:rsidRPr="00276F19" w:rsidTr="005A140A">
        <w:trPr>
          <w:cantSplit/>
        </w:trPr>
        <w:tc>
          <w:tcPr>
            <w:tcW w:w="810" w:type="dxa"/>
          </w:tcPr>
          <w:p w:rsidR="00813FC0" w:rsidRPr="0070008C" w:rsidRDefault="00813FC0" w:rsidP="00C541A3">
            <w:pPr>
              <w:pStyle w:val="HNormal"/>
              <w:numPr>
                <w:ilvl w:val="0"/>
                <w:numId w:val="34"/>
              </w:numPr>
              <w:jc w:val="left"/>
              <w:rPr>
                <w:color w:val="000000"/>
                <w:sz w:val="16"/>
                <w:szCs w:val="20"/>
                <w:rtl/>
                <w:lang w:eastAsia="en-US"/>
              </w:rPr>
            </w:pPr>
            <w:permStart w:id="939616864" w:edGrp="everyone" w:colFirst="2" w:colLast="2"/>
            <w:permStart w:id="831597705" w:edGrp="everyone" w:colFirst="3" w:colLast="3"/>
            <w:permEnd w:id="26109247"/>
            <w:permEnd w:id="444425446"/>
          </w:p>
        </w:tc>
        <w:tc>
          <w:tcPr>
            <w:tcW w:w="5130" w:type="dxa"/>
          </w:tcPr>
          <w:p w:rsidR="00813FC0" w:rsidRPr="0070008C" w:rsidRDefault="00813FC0" w:rsidP="005A140A">
            <w:pPr>
              <w:pStyle w:val="HNormal"/>
              <w:jc w:val="left"/>
              <w:rPr>
                <w:color w:val="000000"/>
                <w:sz w:val="18"/>
                <w:szCs w:val="22"/>
                <w:rtl/>
                <w:lang w:eastAsia="en-US"/>
              </w:rPr>
            </w:pPr>
            <w:r w:rsidRPr="0070008C">
              <w:rPr>
                <w:rFonts w:hint="eastAsia"/>
                <w:color w:val="000000"/>
                <w:sz w:val="18"/>
                <w:szCs w:val="22"/>
                <w:rtl/>
                <w:lang w:eastAsia="en-US"/>
              </w:rPr>
              <w:t>מפרט</w:t>
            </w:r>
            <w:r w:rsidRPr="0070008C">
              <w:rPr>
                <w:color w:val="000000"/>
                <w:sz w:val="18"/>
                <w:szCs w:val="22"/>
                <w:rtl/>
                <w:lang w:eastAsia="en-US"/>
              </w:rPr>
              <w:t xml:space="preserve"> והסכם חתומים על כל נספחיהם (כולל </w:t>
            </w:r>
            <w:r w:rsidRPr="0070008C">
              <w:rPr>
                <w:rFonts w:hint="eastAsia"/>
                <w:color w:val="000000"/>
                <w:sz w:val="18"/>
                <w:szCs w:val="22"/>
                <w:rtl/>
                <w:lang w:eastAsia="en-US"/>
              </w:rPr>
              <w:t>הבהרות</w:t>
            </w:r>
            <w:r w:rsidRPr="0070008C">
              <w:rPr>
                <w:color w:val="000000"/>
                <w:sz w:val="18"/>
                <w:szCs w:val="22"/>
                <w:rtl/>
                <w:lang w:eastAsia="en-US"/>
              </w:rPr>
              <w:t xml:space="preserve"> </w:t>
            </w:r>
            <w:r w:rsidRPr="0070008C">
              <w:rPr>
                <w:rFonts w:hint="eastAsia"/>
                <w:color w:val="000000"/>
                <w:sz w:val="18"/>
                <w:szCs w:val="22"/>
                <w:rtl/>
                <w:lang w:eastAsia="en-US"/>
              </w:rPr>
              <w:t>למכרז</w:t>
            </w:r>
            <w:r w:rsidRPr="0070008C">
              <w:rPr>
                <w:color w:val="000000"/>
                <w:sz w:val="18"/>
                <w:szCs w:val="22"/>
                <w:rtl/>
                <w:lang w:eastAsia="en-US"/>
              </w:rPr>
              <w:t xml:space="preserve"> </w:t>
            </w:r>
            <w:r w:rsidRPr="0070008C">
              <w:rPr>
                <w:rFonts w:hint="eastAsia"/>
                <w:color w:val="000000"/>
                <w:sz w:val="18"/>
                <w:szCs w:val="22"/>
                <w:rtl/>
                <w:lang w:eastAsia="en-US"/>
              </w:rPr>
              <w:t>שהופצו</w:t>
            </w:r>
            <w:r w:rsidRPr="0070008C">
              <w:rPr>
                <w:color w:val="000000"/>
                <w:sz w:val="18"/>
                <w:szCs w:val="22"/>
                <w:rtl/>
                <w:lang w:eastAsia="en-US"/>
              </w:rPr>
              <w:t xml:space="preserve"> </w:t>
            </w:r>
            <w:r w:rsidRPr="0070008C">
              <w:rPr>
                <w:rFonts w:hint="eastAsia"/>
                <w:color w:val="000000"/>
                <w:sz w:val="18"/>
                <w:szCs w:val="22"/>
                <w:rtl/>
                <w:lang w:eastAsia="en-US"/>
              </w:rPr>
              <w:t>ע</w:t>
            </w:r>
            <w:r w:rsidRPr="0070008C">
              <w:rPr>
                <w:color w:val="000000"/>
                <w:sz w:val="18"/>
                <w:szCs w:val="22"/>
                <w:rtl/>
                <w:lang w:eastAsia="en-US"/>
              </w:rPr>
              <w:t xml:space="preserve">"י </w:t>
            </w:r>
            <w:r>
              <w:rPr>
                <w:rFonts w:hint="cs"/>
                <w:color w:val="000000"/>
                <w:sz w:val="18"/>
                <w:szCs w:val="22"/>
                <w:rtl/>
                <w:lang w:eastAsia="en-US"/>
              </w:rPr>
              <w:t>המשרד</w:t>
            </w:r>
            <w:r w:rsidRPr="0070008C">
              <w:rPr>
                <w:color w:val="000000"/>
                <w:sz w:val="18"/>
                <w:szCs w:val="22"/>
                <w:rtl/>
                <w:lang w:eastAsia="en-US"/>
              </w:rPr>
              <w:t xml:space="preserve">, </w:t>
            </w:r>
            <w:r w:rsidRPr="0070008C">
              <w:rPr>
                <w:rFonts w:hint="eastAsia"/>
                <w:color w:val="000000"/>
                <w:sz w:val="18"/>
                <w:szCs w:val="22"/>
                <w:rtl/>
                <w:lang w:eastAsia="en-US"/>
              </w:rPr>
              <w:t>אם</w:t>
            </w:r>
            <w:r w:rsidRPr="0070008C">
              <w:rPr>
                <w:color w:val="000000"/>
                <w:sz w:val="18"/>
                <w:szCs w:val="22"/>
                <w:rtl/>
                <w:lang w:eastAsia="en-US"/>
              </w:rPr>
              <w:t xml:space="preserve"> </w:t>
            </w:r>
            <w:r w:rsidRPr="0070008C">
              <w:rPr>
                <w:rFonts w:hint="eastAsia"/>
                <w:color w:val="000000"/>
                <w:sz w:val="18"/>
                <w:szCs w:val="22"/>
                <w:rtl/>
                <w:lang w:eastAsia="en-US"/>
              </w:rPr>
              <w:t>קיימים</w:t>
            </w:r>
            <w:r w:rsidRPr="0070008C">
              <w:rPr>
                <w:rFonts w:hint="cs"/>
                <w:color w:val="000000"/>
                <w:sz w:val="18"/>
                <w:szCs w:val="22"/>
                <w:rtl/>
                <w:lang w:eastAsia="en-US"/>
              </w:rPr>
              <w:t>).</w:t>
            </w:r>
          </w:p>
          <w:p w:rsidR="00813FC0" w:rsidRPr="0070008C" w:rsidRDefault="00813FC0" w:rsidP="005A140A">
            <w:pPr>
              <w:pStyle w:val="HNormal"/>
              <w:jc w:val="left"/>
              <w:rPr>
                <w:color w:val="000000"/>
                <w:sz w:val="18"/>
                <w:szCs w:val="22"/>
                <w:rtl/>
                <w:lang w:eastAsia="en-US"/>
              </w:rPr>
            </w:pPr>
            <w:r w:rsidRPr="0070008C">
              <w:rPr>
                <w:rFonts w:hint="eastAsia"/>
                <w:color w:val="000000"/>
                <w:sz w:val="18"/>
                <w:szCs w:val="22"/>
                <w:u w:val="single"/>
                <w:rtl/>
                <w:lang w:eastAsia="en-US"/>
              </w:rPr>
              <w:t>הערה</w:t>
            </w:r>
            <w:r w:rsidRPr="0070008C">
              <w:rPr>
                <w:color w:val="000000"/>
                <w:sz w:val="18"/>
                <w:szCs w:val="22"/>
                <w:u w:val="single"/>
                <w:rtl/>
                <w:lang w:eastAsia="en-US"/>
              </w:rPr>
              <w:t>:</w:t>
            </w:r>
            <w:r w:rsidRPr="0070008C">
              <w:rPr>
                <w:color w:val="000000"/>
                <w:sz w:val="18"/>
                <w:szCs w:val="22"/>
                <w:rtl/>
                <w:lang w:eastAsia="en-US"/>
              </w:rPr>
              <w:t xml:space="preserve"> </w:t>
            </w:r>
            <w:r w:rsidRPr="0070008C">
              <w:rPr>
                <w:rFonts w:hint="eastAsia"/>
                <w:color w:val="000000"/>
                <w:sz w:val="18"/>
                <w:szCs w:val="22"/>
                <w:rtl/>
                <w:lang w:eastAsia="en-US"/>
              </w:rPr>
              <w:t>חתימה</w:t>
            </w:r>
            <w:r w:rsidRPr="0070008C">
              <w:rPr>
                <w:color w:val="000000"/>
                <w:sz w:val="18"/>
                <w:szCs w:val="22"/>
                <w:rtl/>
                <w:lang w:eastAsia="en-US"/>
              </w:rPr>
              <w:t xml:space="preserve"> </w:t>
            </w:r>
            <w:r w:rsidRPr="0070008C">
              <w:rPr>
                <w:rFonts w:hint="eastAsia"/>
                <w:color w:val="000000"/>
                <w:sz w:val="18"/>
                <w:szCs w:val="22"/>
                <w:rtl/>
                <w:lang w:eastAsia="en-US"/>
              </w:rPr>
              <w:t>זו</w:t>
            </w:r>
            <w:r w:rsidRPr="0070008C">
              <w:rPr>
                <w:color w:val="000000"/>
                <w:sz w:val="18"/>
                <w:szCs w:val="22"/>
                <w:rtl/>
                <w:lang w:eastAsia="en-US"/>
              </w:rPr>
              <w:t xml:space="preserve"> </w:t>
            </w:r>
            <w:r w:rsidRPr="0070008C">
              <w:rPr>
                <w:rFonts w:hint="eastAsia"/>
                <w:color w:val="000000"/>
                <w:sz w:val="18"/>
                <w:szCs w:val="22"/>
                <w:rtl/>
                <w:lang w:eastAsia="en-US"/>
              </w:rPr>
              <w:t>מהווה</w:t>
            </w:r>
            <w:r w:rsidRPr="0070008C">
              <w:rPr>
                <w:color w:val="000000"/>
                <w:sz w:val="18"/>
                <w:szCs w:val="22"/>
                <w:rtl/>
                <w:lang w:eastAsia="en-US"/>
              </w:rPr>
              <w:t xml:space="preserve"> </w:t>
            </w:r>
            <w:r w:rsidRPr="0070008C">
              <w:rPr>
                <w:rFonts w:hint="eastAsia"/>
                <w:color w:val="000000"/>
                <w:sz w:val="18"/>
                <w:szCs w:val="22"/>
                <w:rtl/>
                <w:lang w:eastAsia="en-US"/>
              </w:rPr>
              <w:t>אישור</w:t>
            </w:r>
            <w:r w:rsidRPr="0070008C">
              <w:rPr>
                <w:color w:val="000000"/>
                <w:sz w:val="18"/>
                <w:szCs w:val="22"/>
                <w:rtl/>
                <w:lang w:eastAsia="en-US"/>
              </w:rPr>
              <w:t xml:space="preserve"> </w:t>
            </w:r>
            <w:r w:rsidRPr="0070008C">
              <w:rPr>
                <w:rFonts w:hint="eastAsia"/>
                <w:color w:val="000000"/>
                <w:sz w:val="18"/>
                <w:szCs w:val="22"/>
                <w:rtl/>
                <w:lang w:eastAsia="en-US"/>
              </w:rPr>
              <w:t>של</w:t>
            </w:r>
            <w:r w:rsidRPr="0070008C">
              <w:rPr>
                <w:color w:val="000000"/>
                <w:sz w:val="18"/>
                <w:szCs w:val="22"/>
                <w:rtl/>
                <w:lang w:eastAsia="en-US"/>
              </w:rPr>
              <w:t xml:space="preserve"> </w:t>
            </w:r>
            <w:r w:rsidRPr="0070008C">
              <w:rPr>
                <w:rFonts w:hint="eastAsia"/>
                <w:color w:val="000000"/>
                <w:sz w:val="18"/>
                <w:szCs w:val="22"/>
                <w:rtl/>
                <w:lang w:eastAsia="en-US"/>
              </w:rPr>
              <w:t>המציע</w:t>
            </w:r>
            <w:r w:rsidRPr="0070008C">
              <w:rPr>
                <w:rFonts w:hint="cs"/>
                <w:color w:val="000000"/>
                <w:sz w:val="18"/>
                <w:szCs w:val="22"/>
                <w:rtl/>
                <w:lang w:eastAsia="en-US"/>
              </w:rPr>
              <w:t>,</w:t>
            </w:r>
            <w:r w:rsidRPr="0070008C">
              <w:rPr>
                <w:color w:val="000000"/>
                <w:sz w:val="18"/>
                <w:szCs w:val="22"/>
                <w:rtl/>
                <w:lang w:eastAsia="en-US"/>
              </w:rPr>
              <w:t xml:space="preserve"> כי קרא את מסמכי המכרז, הבין את תוכנם ואת הדרישות וכי הוא מסכים לאמור בהם.</w:t>
            </w:r>
          </w:p>
        </w:tc>
        <w:tc>
          <w:tcPr>
            <w:tcW w:w="1260" w:type="dxa"/>
          </w:tcPr>
          <w:p w:rsidR="00813FC0" w:rsidRPr="0070008C" w:rsidRDefault="00813FC0" w:rsidP="005A140A">
            <w:pPr>
              <w:pStyle w:val="HNormal"/>
              <w:jc w:val="left"/>
              <w:rPr>
                <w:color w:val="000000"/>
                <w:sz w:val="18"/>
                <w:szCs w:val="22"/>
                <w:rtl/>
                <w:lang w:eastAsia="en-US"/>
              </w:rPr>
            </w:pPr>
          </w:p>
        </w:tc>
        <w:tc>
          <w:tcPr>
            <w:tcW w:w="1145" w:type="dxa"/>
            <w:shd w:val="clear" w:color="auto" w:fill="auto"/>
          </w:tcPr>
          <w:p w:rsidR="00813FC0" w:rsidRPr="0070008C" w:rsidRDefault="00813FC0" w:rsidP="005A140A">
            <w:pPr>
              <w:pStyle w:val="HNormal"/>
              <w:jc w:val="left"/>
              <w:rPr>
                <w:color w:val="000000"/>
                <w:sz w:val="18"/>
                <w:szCs w:val="22"/>
                <w:rtl/>
                <w:lang w:eastAsia="en-US"/>
              </w:rPr>
            </w:pPr>
          </w:p>
        </w:tc>
      </w:tr>
      <w:bookmarkEnd w:id="4"/>
      <w:permEnd w:id="939616864"/>
      <w:permEnd w:id="831597705"/>
    </w:tbl>
    <w:p w:rsidR="00813FC0" w:rsidRDefault="00813FC0" w:rsidP="00813FC0">
      <w:pPr>
        <w:pStyle w:val="HNormal"/>
        <w:rPr>
          <w:rtl/>
        </w:rPr>
      </w:pPr>
    </w:p>
    <w:p w:rsidR="00813FC0" w:rsidRPr="00E109A3" w:rsidRDefault="00813FC0" w:rsidP="00813FC0">
      <w:pPr>
        <w:pStyle w:val="HNormal"/>
        <w:rPr>
          <w:rtl/>
        </w:rPr>
      </w:pPr>
      <w:r>
        <w:rPr>
          <w:rFonts w:hint="cs"/>
          <w:rtl/>
        </w:rPr>
        <w:t>המציע מתבקש לצרף את המסמכים בסדר הרשום בטבלה.</w:t>
      </w:r>
    </w:p>
    <w:p w:rsidR="00813FC0" w:rsidRDefault="00813FC0" w:rsidP="009D404A">
      <w:pPr>
        <w:pStyle w:val="10"/>
        <w:pageBreakBefore/>
        <w:numPr>
          <w:ilvl w:val="0"/>
          <w:numId w:val="0"/>
        </w:numPr>
        <w:ind w:right="0"/>
        <w:rPr>
          <w:rtl/>
        </w:rPr>
      </w:pPr>
      <w:bookmarkStart w:id="5" w:name="_Toc25056786"/>
      <w:r w:rsidRPr="006A5BF6">
        <w:rPr>
          <w:rFonts w:ascii="Times New Roman Bold" w:hAnsi="Times New Roman Bold" w:hint="cs"/>
          <w:rtl/>
        </w:rPr>
        <w:lastRenderedPageBreak/>
        <w:t>חוברת ההצעה</w:t>
      </w:r>
      <w:r>
        <w:rPr>
          <w:rFonts w:ascii="Times New Roman Bold" w:hAnsi="Times New Roman Bold" w:hint="cs"/>
          <w:rtl/>
        </w:rPr>
        <w:t xml:space="preserve"> </w:t>
      </w:r>
      <w:r w:rsidR="009D404A">
        <w:rPr>
          <w:rFonts w:ascii="Times New Roman Bold" w:hAnsi="Times New Roman Bold"/>
          <w:rtl/>
        </w:rPr>
        <w:t>–</w:t>
      </w:r>
      <w:r>
        <w:rPr>
          <w:rFonts w:ascii="Times New Roman Bold" w:hAnsi="Times New Roman Bold" w:hint="cs"/>
          <w:rtl/>
        </w:rPr>
        <w:t xml:space="preserve"> </w:t>
      </w:r>
      <w:r w:rsidR="009D404A">
        <w:rPr>
          <w:rFonts w:ascii="Times New Roman Bold" w:hAnsi="Times New Roman Bold" w:hint="cs"/>
          <w:rtl/>
        </w:rPr>
        <w:t>תצהירים ו</w:t>
      </w:r>
      <w:r w:rsidRPr="00E0639F">
        <w:rPr>
          <w:rFonts w:hint="cs"/>
          <w:rtl/>
        </w:rPr>
        <w:t xml:space="preserve">מסמכים שעל המציע </w:t>
      </w:r>
      <w:r>
        <w:rPr>
          <w:rFonts w:hint="cs"/>
          <w:rtl/>
        </w:rPr>
        <w:t>למלא</w:t>
      </w:r>
      <w:bookmarkEnd w:id="5"/>
    </w:p>
    <w:p w:rsidR="00813FC0" w:rsidRPr="00B1224A" w:rsidRDefault="00813FC0" w:rsidP="00813FC0">
      <w:pPr>
        <w:pStyle w:val="table1"/>
        <w:ind w:left="0"/>
        <w:rPr>
          <w:rtl/>
        </w:rPr>
      </w:pPr>
      <w:bookmarkStart w:id="6" w:name="_Toc25056806"/>
      <w:r w:rsidRPr="00B1224A">
        <w:rPr>
          <w:rFonts w:hint="cs"/>
          <w:rtl/>
        </w:rPr>
        <w:t xml:space="preserve">טבלה </w:t>
      </w:r>
      <w:r>
        <w:rPr>
          <w:rFonts w:hint="cs"/>
          <w:rtl/>
        </w:rPr>
        <w:t xml:space="preserve">ב' בחוברת ההצעה </w:t>
      </w:r>
      <w:r w:rsidR="00E84F24">
        <w:rPr>
          <w:rtl/>
        </w:rPr>
        <w:t>–</w:t>
      </w:r>
      <w:r>
        <w:rPr>
          <w:rFonts w:hint="cs"/>
          <w:rtl/>
        </w:rPr>
        <w:t xml:space="preserve"> </w:t>
      </w:r>
      <w:r w:rsidR="00E84F24">
        <w:rPr>
          <w:rFonts w:hint="cs"/>
          <w:rtl/>
        </w:rPr>
        <w:t>תצהירים ו</w:t>
      </w:r>
      <w:r>
        <w:rPr>
          <w:rFonts w:hint="cs"/>
          <w:rtl/>
        </w:rPr>
        <w:t>מסמכים שעל המציע למלא</w:t>
      </w:r>
      <w:bookmarkEnd w:id="6"/>
    </w:p>
    <w:tbl>
      <w:tblPr>
        <w:bidiVisual/>
        <w:tblW w:w="8424"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08"/>
        <w:gridCol w:w="2736"/>
        <w:gridCol w:w="4680"/>
      </w:tblGrid>
      <w:tr w:rsidR="00813FC0" w:rsidRPr="001F7679" w:rsidTr="00172C1B">
        <w:trPr>
          <w:cantSplit/>
          <w:tblHeader/>
        </w:trPr>
        <w:tc>
          <w:tcPr>
            <w:tcW w:w="1008" w:type="dxa"/>
            <w:tcBorders>
              <w:top w:val="double" w:sz="4" w:space="0" w:color="auto"/>
              <w:bottom w:val="double" w:sz="4" w:space="0" w:color="auto"/>
            </w:tcBorders>
            <w:shd w:val="pct12" w:color="auto" w:fill="auto"/>
          </w:tcPr>
          <w:p w:rsidR="00813FC0" w:rsidRPr="001F7679" w:rsidRDefault="00813FC0" w:rsidP="005A140A">
            <w:pPr>
              <w:pStyle w:val="HNormal"/>
              <w:jc w:val="left"/>
              <w:rPr>
                <w:b/>
                <w:bCs/>
                <w:color w:val="000000"/>
                <w:sz w:val="16"/>
                <w:szCs w:val="20"/>
                <w:lang w:eastAsia="en-US"/>
              </w:rPr>
            </w:pPr>
            <w:r w:rsidRPr="001F7679">
              <w:rPr>
                <w:rFonts w:hint="cs"/>
                <w:b/>
                <w:bCs/>
                <w:color w:val="000000"/>
                <w:sz w:val="16"/>
                <w:szCs w:val="20"/>
                <w:rtl/>
                <w:lang w:eastAsia="en-US"/>
              </w:rPr>
              <w:t>נספח</w:t>
            </w:r>
          </w:p>
        </w:tc>
        <w:tc>
          <w:tcPr>
            <w:tcW w:w="2736" w:type="dxa"/>
            <w:tcBorders>
              <w:top w:val="double" w:sz="4" w:space="0" w:color="auto"/>
              <w:bottom w:val="double" w:sz="4" w:space="0" w:color="auto"/>
            </w:tcBorders>
            <w:shd w:val="pct12" w:color="auto" w:fill="auto"/>
          </w:tcPr>
          <w:p w:rsidR="00813FC0" w:rsidRPr="001F7679" w:rsidRDefault="00813FC0" w:rsidP="005A140A">
            <w:pPr>
              <w:pStyle w:val="HNormal"/>
              <w:jc w:val="left"/>
              <w:rPr>
                <w:b/>
                <w:bCs/>
                <w:color w:val="000000"/>
                <w:sz w:val="16"/>
                <w:szCs w:val="20"/>
                <w:lang w:eastAsia="en-US"/>
              </w:rPr>
            </w:pPr>
            <w:r w:rsidRPr="001F7679">
              <w:rPr>
                <w:rFonts w:hint="cs"/>
                <w:b/>
                <w:bCs/>
                <w:color w:val="000000"/>
                <w:sz w:val="16"/>
                <w:szCs w:val="20"/>
                <w:rtl/>
                <w:lang w:eastAsia="en-US"/>
              </w:rPr>
              <w:t>הנושא</w:t>
            </w:r>
          </w:p>
        </w:tc>
        <w:tc>
          <w:tcPr>
            <w:tcW w:w="4680" w:type="dxa"/>
            <w:tcBorders>
              <w:top w:val="double" w:sz="4" w:space="0" w:color="auto"/>
              <w:bottom w:val="double" w:sz="4" w:space="0" w:color="auto"/>
            </w:tcBorders>
            <w:shd w:val="pct12" w:color="auto" w:fill="auto"/>
          </w:tcPr>
          <w:p w:rsidR="00813FC0" w:rsidRPr="001F7679" w:rsidRDefault="00813FC0" w:rsidP="005A140A">
            <w:pPr>
              <w:pStyle w:val="HNormal"/>
              <w:jc w:val="left"/>
              <w:rPr>
                <w:b/>
                <w:bCs/>
                <w:color w:val="000000"/>
                <w:sz w:val="16"/>
                <w:szCs w:val="20"/>
                <w:lang w:eastAsia="en-US"/>
              </w:rPr>
            </w:pPr>
            <w:r w:rsidRPr="001F7679">
              <w:rPr>
                <w:rFonts w:hint="cs"/>
                <w:b/>
                <w:bCs/>
                <w:color w:val="000000"/>
                <w:sz w:val="16"/>
                <w:szCs w:val="20"/>
                <w:rtl/>
                <w:lang w:eastAsia="en-US"/>
              </w:rPr>
              <w:t>הבהרה</w:t>
            </w:r>
          </w:p>
        </w:tc>
      </w:tr>
      <w:tr w:rsidR="00813FC0" w:rsidRPr="001F7679" w:rsidTr="00172C1B">
        <w:trPr>
          <w:cantSplit/>
        </w:trPr>
        <w:tc>
          <w:tcPr>
            <w:tcW w:w="1008" w:type="dxa"/>
            <w:tcBorders>
              <w:top w:val="double" w:sz="4" w:space="0" w:color="auto"/>
            </w:tcBorders>
          </w:tcPr>
          <w:p w:rsidR="00813FC0" w:rsidRPr="001F7679" w:rsidRDefault="00E86109" w:rsidP="005A140A">
            <w:pPr>
              <w:pStyle w:val="HNormal"/>
              <w:jc w:val="left"/>
              <w:rPr>
                <w:color w:val="000000"/>
                <w:sz w:val="16"/>
                <w:szCs w:val="20"/>
                <w:rtl/>
                <w:lang w:eastAsia="en-US"/>
              </w:rPr>
            </w:pPr>
            <w:r>
              <w:rPr>
                <w:rFonts w:hint="cs"/>
                <w:color w:val="000000"/>
                <w:sz w:val="16"/>
                <w:szCs w:val="20"/>
                <w:rtl/>
                <w:lang w:eastAsia="en-US"/>
              </w:rPr>
              <w:t>א'</w:t>
            </w:r>
          </w:p>
        </w:tc>
        <w:tc>
          <w:tcPr>
            <w:tcW w:w="2736" w:type="dxa"/>
            <w:tcBorders>
              <w:top w:val="double" w:sz="4" w:space="0" w:color="auto"/>
            </w:tcBorders>
          </w:tcPr>
          <w:p w:rsidR="00813FC0" w:rsidRPr="001F7679" w:rsidRDefault="00172C1B" w:rsidP="005A140A">
            <w:pPr>
              <w:pStyle w:val="HNormal"/>
              <w:jc w:val="left"/>
              <w:rPr>
                <w:color w:val="000000"/>
                <w:sz w:val="16"/>
                <w:szCs w:val="20"/>
                <w:lang w:eastAsia="en-US"/>
              </w:rPr>
            </w:pPr>
            <w:r>
              <w:rPr>
                <w:rFonts w:hint="cs"/>
                <w:color w:val="000000"/>
                <w:sz w:val="16"/>
                <w:szCs w:val="20"/>
                <w:rtl/>
                <w:lang w:eastAsia="en-US"/>
              </w:rPr>
              <w:t>טופס הגשת ההצעה</w:t>
            </w:r>
          </w:p>
        </w:tc>
        <w:tc>
          <w:tcPr>
            <w:tcW w:w="4680" w:type="dxa"/>
            <w:tcBorders>
              <w:top w:val="double" w:sz="4" w:space="0" w:color="auto"/>
            </w:tcBorders>
          </w:tcPr>
          <w:p w:rsidR="00813FC0" w:rsidRPr="001F7679" w:rsidRDefault="00813FC0" w:rsidP="005A140A">
            <w:pPr>
              <w:pStyle w:val="HNormal"/>
              <w:jc w:val="left"/>
              <w:rPr>
                <w:color w:val="000000"/>
                <w:sz w:val="16"/>
                <w:szCs w:val="20"/>
                <w:rtl/>
                <w:lang w:eastAsia="en-US"/>
              </w:rPr>
            </w:pPr>
            <w:r w:rsidRPr="001F7679">
              <w:rPr>
                <w:rFonts w:hint="cs"/>
                <w:color w:val="000000"/>
                <w:sz w:val="16"/>
                <w:szCs w:val="20"/>
                <w:rtl/>
                <w:lang w:eastAsia="en-US"/>
              </w:rPr>
              <w:t>יש למלא ולחתום.</w:t>
            </w:r>
          </w:p>
          <w:p w:rsidR="00813FC0" w:rsidRPr="001F7679" w:rsidRDefault="00813FC0" w:rsidP="005A140A">
            <w:pPr>
              <w:pStyle w:val="HNormal"/>
              <w:jc w:val="left"/>
              <w:rPr>
                <w:color w:val="000000"/>
                <w:sz w:val="16"/>
                <w:szCs w:val="20"/>
                <w:lang w:eastAsia="en-US"/>
              </w:rPr>
            </w:pPr>
            <w:r w:rsidRPr="001F7679">
              <w:rPr>
                <w:rFonts w:hint="cs"/>
                <w:color w:val="000000"/>
                <w:sz w:val="16"/>
                <w:szCs w:val="20"/>
                <w:rtl/>
                <w:lang w:eastAsia="en-US"/>
              </w:rPr>
              <w:t>נדרשת חתימת עורך-דין של המציע.</w:t>
            </w:r>
          </w:p>
        </w:tc>
      </w:tr>
      <w:tr w:rsidR="00813FC0" w:rsidRPr="001F7679" w:rsidTr="00172C1B">
        <w:trPr>
          <w:cantSplit/>
        </w:trPr>
        <w:tc>
          <w:tcPr>
            <w:tcW w:w="1008" w:type="dxa"/>
          </w:tcPr>
          <w:p w:rsidR="00813FC0" w:rsidRPr="001F7679" w:rsidRDefault="00E86109" w:rsidP="005A140A">
            <w:pPr>
              <w:pStyle w:val="HNormal"/>
              <w:jc w:val="left"/>
              <w:rPr>
                <w:color w:val="000000"/>
                <w:sz w:val="16"/>
                <w:szCs w:val="20"/>
                <w:lang w:eastAsia="en-US"/>
              </w:rPr>
            </w:pPr>
            <w:r>
              <w:rPr>
                <w:rFonts w:hint="cs"/>
                <w:color w:val="000000"/>
                <w:sz w:val="16"/>
                <w:szCs w:val="20"/>
                <w:rtl/>
                <w:lang w:eastAsia="en-US"/>
              </w:rPr>
              <w:t>ב'</w:t>
            </w:r>
          </w:p>
        </w:tc>
        <w:tc>
          <w:tcPr>
            <w:tcW w:w="2736" w:type="dxa"/>
          </w:tcPr>
          <w:p w:rsidR="00813FC0" w:rsidRPr="001F7679" w:rsidRDefault="00813FC0" w:rsidP="00D52068">
            <w:pPr>
              <w:pStyle w:val="HNormal"/>
              <w:jc w:val="left"/>
              <w:rPr>
                <w:color w:val="000000"/>
                <w:sz w:val="16"/>
                <w:szCs w:val="20"/>
                <w:rtl/>
                <w:lang w:eastAsia="en-US"/>
              </w:rPr>
            </w:pPr>
            <w:r w:rsidRPr="001F7679">
              <w:rPr>
                <w:rFonts w:hint="cs"/>
                <w:color w:val="000000"/>
                <w:sz w:val="16"/>
                <w:szCs w:val="20"/>
                <w:rtl/>
                <w:lang w:eastAsia="en-US"/>
              </w:rPr>
              <w:t xml:space="preserve">מענה מקצועי </w:t>
            </w:r>
            <w:r w:rsidR="00D52068">
              <w:rPr>
                <w:rFonts w:hint="cs"/>
                <w:color w:val="000000"/>
                <w:sz w:val="16"/>
                <w:szCs w:val="20"/>
                <w:rtl/>
                <w:lang w:eastAsia="en-US"/>
              </w:rPr>
              <w:t xml:space="preserve">- </w:t>
            </w:r>
            <w:r w:rsidRPr="001F7679">
              <w:rPr>
                <w:rFonts w:hint="cs"/>
                <w:color w:val="000000"/>
                <w:sz w:val="16"/>
                <w:szCs w:val="20"/>
                <w:rtl/>
                <w:lang w:eastAsia="en-US"/>
              </w:rPr>
              <w:t>כולל דרישות סף מקצועיות</w:t>
            </w:r>
            <w:r w:rsidR="00D52068">
              <w:rPr>
                <w:rFonts w:hint="cs"/>
                <w:color w:val="000000"/>
                <w:sz w:val="16"/>
                <w:szCs w:val="20"/>
                <w:rtl/>
                <w:lang w:eastAsia="en-US"/>
              </w:rPr>
              <w:t xml:space="preserve"> והתייחסות לאמות המידה</w:t>
            </w:r>
          </w:p>
        </w:tc>
        <w:tc>
          <w:tcPr>
            <w:tcW w:w="4680" w:type="dxa"/>
          </w:tcPr>
          <w:p w:rsidR="00813FC0" w:rsidRPr="001F7679" w:rsidRDefault="00813FC0" w:rsidP="005A140A">
            <w:pPr>
              <w:pStyle w:val="HNormal"/>
              <w:jc w:val="left"/>
              <w:rPr>
                <w:color w:val="000000"/>
                <w:sz w:val="16"/>
                <w:szCs w:val="20"/>
                <w:rtl/>
                <w:lang w:eastAsia="en-US"/>
              </w:rPr>
            </w:pPr>
            <w:r w:rsidRPr="001F7679">
              <w:rPr>
                <w:rFonts w:hint="cs"/>
                <w:color w:val="000000"/>
                <w:sz w:val="16"/>
                <w:szCs w:val="20"/>
                <w:rtl/>
                <w:lang w:eastAsia="en-US"/>
              </w:rPr>
              <w:t>יש למלא ולחתום.</w:t>
            </w:r>
          </w:p>
          <w:p w:rsidR="00813FC0" w:rsidRPr="001F7679" w:rsidRDefault="00813FC0" w:rsidP="005A140A">
            <w:pPr>
              <w:pStyle w:val="HNormal"/>
              <w:jc w:val="left"/>
              <w:rPr>
                <w:color w:val="000000"/>
                <w:sz w:val="16"/>
                <w:szCs w:val="20"/>
                <w:rtl/>
                <w:lang w:eastAsia="en-US"/>
              </w:rPr>
            </w:pPr>
            <w:r w:rsidRPr="001F7679">
              <w:rPr>
                <w:rFonts w:hint="cs"/>
                <w:color w:val="000000"/>
                <w:sz w:val="16"/>
                <w:szCs w:val="20"/>
                <w:rtl/>
                <w:lang w:eastAsia="en-US"/>
              </w:rPr>
              <w:t>נדרשת חתימת עורך-דין של המציע.</w:t>
            </w:r>
          </w:p>
        </w:tc>
      </w:tr>
      <w:tr w:rsidR="00E86109" w:rsidRPr="001F7679" w:rsidTr="00172C1B">
        <w:trPr>
          <w:cantSplit/>
        </w:trPr>
        <w:tc>
          <w:tcPr>
            <w:tcW w:w="1008" w:type="dxa"/>
          </w:tcPr>
          <w:p w:rsidR="00E86109" w:rsidRDefault="00E86109" w:rsidP="005A140A">
            <w:pPr>
              <w:pStyle w:val="HNormal"/>
              <w:jc w:val="left"/>
              <w:rPr>
                <w:color w:val="000000"/>
                <w:sz w:val="16"/>
                <w:szCs w:val="20"/>
                <w:rtl/>
                <w:lang w:eastAsia="en-US"/>
              </w:rPr>
            </w:pPr>
            <w:r>
              <w:rPr>
                <w:rFonts w:hint="cs"/>
                <w:color w:val="000000"/>
                <w:sz w:val="16"/>
                <w:szCs w:val="20"/>
                <w:rtl/>
                <w:lang w:eastAsia="en-US"/>
              </w:rPr>
              <w:t>ג'</w:t>
            </w:r>
          </w:p>
        </w:tc>
        <w:tc>
          <w:tcPr>
            <w:tcW w:w="2736" w:type="dxa"/>
          </w:tcPr>
          <w:p w:rsidR="00E86109" w:rsidRPr="001F7679" w:rsidRDefault="00E86109" w:rsidP="00D52068">
            <w:pPr>
              <w:pStyle w:val="HNormal"/>
              <w:jc w:val="left"/>
              <w:rPr>
                <w:color w:val="000000"/>
                <w:sz w:val="16"/>
                <w:szCs w:val="20"/>
                <w:rtl/>
                <w:lang w:eastAsia="en-US"/>
              </w:rPr>
            </w:pPr>
            <w:r w:rsidRPr="00E86109">
              <w:rPr>
                <w:rFonts w:hint="cs"/>
                <w:color w:val="000000"/>
                <w:sz w:val="16"/>
                <w:szCs w:val="20"/>
                <w:rtl/>
                <w:lang w:eastAsia="en-US"/>
              </w:rPr>
              <w:t>תצהיר על תשלום שכר מינימום כחוק ותשלומים סוציאליים כנדרש</w:t>
            </w:r>
          </w:p>
        </w:tc>
        <w:tc>
          <w:tcPr>
            <w:tcW w:w="4680" w:type="dxa"/>
          </w:tcPr>
          <w:p w:rsidR="00E86109" w:rsidRPr="001F7679" w:rsidRDefault="00E86109" w:rsidP="00E86109">
            <w:pPr>
              <w:pStyle w:val="HNormal"/>
              <w:jc w:val="left"/>
              <w:rPr>
                <w:color w:val="000000"/>
                <w:sz w:val="16"/>
                <w:szCs w:val="20"/>
                <w:rtl/>
                <w:lang w:eastAsia="en-US"/>
              </w:rPr>
            </w:pPr>
            <w:r w:rsidRPr="001F7679">
              <w:rPr>
                <w:rFonts w:hint="cs"/>
                <w:color w:val="000000"/>
                <w:sz w:val="16"/>
                <w:szCs w:val="20"/>
                <w:rtl/>
                <w:lang w:eastAsia="en-US"/>
              </w:rPr>
              <w:t>יש למלא ולחתום.</w:t>
            </w:r>
          </w:p>
          <w:p w:rsidR="00E86109" w:rsidRPr="001F7679" w:rsidRDefault="00E86109" w:rsidP="00E86109">
            <w:pPr>
              <w:pStyle w:val="HNormal"/>
              <w:jc w:val="left"/>
              <w:rPr>
                <w:color w:val="000000"/>
                <w:sz w:val="16"/>
                <w:szCs w:val="20"/>
                <w:rtl/>
                <w:lang w:eastAsia="en-US"/>
              </w:rPr>
            </w:pPr>
            <w:r w:rsidRPr="001F7679">
              <w:rPr>
                <w:rFonts w:hint="cs"/>
                <w:color w:val="000000"/>
                <w:sz w:val="16"/>
                <w:szCs w:val="20"/>
                <w:rtl/>
                <w:lang w:eastAsia="en-US"/>
              </w:rPr>
              <w:t>נדרשת חתימת עורך-דין של המציע.</w:t>
            </w:r>
          </w:p>
        </w:tc>
      </w:tr>
      <w:tr w:rsidR="00E86109" w:rsidRPr="001F7679" w:rsidTr="00172C1B">
        <w:trPr>
          <w:cantSplit/>
        </w:trPr>
        <w:tc>
          <w:tcPr>
            <w:tcW w:w="1008" w:type="dxa"/>
          </w:tcPr>
          <w:p w:rsidR="00E86109" w:rsidRDefault="00E86109" w:rsidP="00E86109">
            <w:pPr>
              <w:pStyle w:val="HNormal"/>
              <w:jc w:val="left"/>
              <w:rPr>
                <w:color w:val="000000"/>
                <w:sz w:val="16"/>
                <w:szCs w:val="20"/>
                <w:rtl/>
                <w:lang w:eastAsia="en-US"/>
              </w:rPr>
            </w:pPr>
            <w:r>
              <w:rPr>
                <w:rFonts w:hint="cs"/>
                <w:color w:val="000000"/>
                <w:sz w:val="16"/>
                <w:szCs w:val="20"/>
                <w:rtl/>
                <w:lang w:eastAsia="en-US"/>
              </w:rPr>
              <w:t>ד'</w:t>
            </w:r>
          </w:p>
        </w:tc>
        <w:tc>
          <w:tcPr>
            <w:tcW w:w="2736" w:type="dxa"/>
          </w:tcPr>
          <w:p w:rsidR="00E86109" w:rsidRPr="00E86109" w:rsidRDefault="00E86109" w:rsidP="00E86109">
            <w:pPr>
              <w:pStyle w:val="HNormal"/>
              <w:jc w:val="left"/>
              <w:rPr>
                <w:color w:val="000000"/>
                <w:sz w:val="16"/>
                <w:szCs w:val="20"/>
                <w:rtl/>
                <w:lang w:eastAsia="en-US"/>
              </w:rPr>
            </w:pPr>
            <w:r>
              <w:rPr>
                <w:rFonts w:hint="cs"/>
                <w:color w:val="000000"/>
                <w:sz w:val="16"/>
                <w:szCs w:val="20"/>
                <w:rtl/>
                <w:lang w:eastAsia="en-US"/>
              </w:rPr>
              <w:t>תצהיר</w:t>
            </w:r>
            <w:r w:rsidRPr="001F7679">
              <w:rPr>
                <w:rFonts w:hint="cs"/>
                <w:color w:val="000000"/>
                <w:sz w:val="16"/>
                <w:szCs w:val="20"/>
                <w:rtl/>
                <w:lang w:eastAsia="en-US"/>
              </w:rPr>
              <w:t xml:space="preserve"> בדבר העדר הרשעות בגין העסקת עובדים זרים ותשלום שכר מינימום</w:t>
            </w:r>
          </w:p>
        </w:tc>
        <w:tc>
          <w:tcPr>
            <w:tcW w:w="4680" w:type="dxa"/>
          </w:tcPr>
          <w:p w:rsidR="00E86109" w:rsidRPr="001F7679" w:rsidRDefault="00E86109" w:rsidP="00E86109">
            <w:pPr>
              <w:pStyle w:val="HNormal"/>
              <w:jc w:val="left"/>
              <w:rPr>
                <w:color w:val="000000"/>
                <w:sz w:val="16"/>
                <w:szCs w:val="20"/>
                <w:rtl/>
                <w:lang w:eastAsia="en-US"/>
              </w:rPr>
            </w:pPr>
            <w:r w:rsidRPr="001F7679">
              <w:rPr>
                <w:rFonts w:hint="cs"/>
                <w:color w:val="000000"/>
                <w:sz w:val="16"/>
                <w:szCs w:val="20"/>
                <w:rtl/>
                <w:lang w:eastAsia="en-US"/>
              </w:rPr>
              <w:t>יש למלא ולחתום.</w:t>
            </w:r>
          </w:p>
          <w:p w:rsidR="00E86109" w:rsidRPr="001F7679" w:rsidRDefault="00E86109" w:rsidP="00E86109">
            <w:pPr>
              <w:pStyle w:val="HNormal"/>
              <w:jc w:val="left"/>
              <w:rPr>
                <w:color w:val="000000"/>
                <w:sz w:val="16"/>
                <w:szCs w:val="20"/>
                <w:rtl/>
                <w:lang w:eastAsia="en-US"/>
              </w:rPr>
            </w:pPr>
            <w:r w:rsidRPr="001F7679">
              <w:rPr>
                <w:rFonts w:hint="cs"/>
                <w:color w:val="000000"/>
                <w:sz w:val="16"/>
                <w:szCs w:val="20"/>
                <w:rtl/>
                <w:lang w:eastAsia="en-US"/>
              </w:rPr>
              <w:t>נדרשת חתימת עורך-דין של המציע.</w:t>
            </w:r>
          </w:p>
        </w:tc>
      </w:tr>
      <w:tr w:rsidR="00E86109" w:rsidRPr="001F7679" w:rsidTr="00172C1B">
        <w:trPr>
          <w:cantSplit/>
        </w:trPr>
        <w:tc>
          <w:tcPr>
            <w:tcW w:w="1008" w:type="dxa"/>
          </w:tcPr>
          <w:p w:rsidR="00E86109" w:rsidRDefault="00E86109" w:rsidP="00E86109">
            <w:pPr>
              <w:pStyle w:val="HNormal"/>
              <w:jc w:val="left"/>
              <w:rPr>
                <w:color w:val="000000"/>
                <w:sz w:val="16"/>
                <w:szCs w:val="20"/>
                <w:rtl/>
                <w:lang w:eastAsia="en-US"/>
              </w:rPr>
            </w:pPr>
            <w:r>
              <w:rPr>
                <w:rFonts w:hint="cs"/>
                <w:color w:val="000000"/>
                <w:sz w:val="16"/>
                <w:szCs w:val="20"/>
                <w:rtl/>
                <w:lang w:eastAsia="en-US"/>
              </w:rPr>
              <w:t>ה'</w:t>
            </w:r>
          </w:p>
        </w:tc>
        <w:tc>
          <w:tcPr>
            <w:tcW w:w="2736" w:type="dxa"/>
          </w:tcPr>
          <w:p w:rsidR="00E86109" w:rsidRDefault="00E86109" w:rsidP="00E86109">
            <w:pPr>
              <w:pStyle w:val="HNormal"/>
              <w:jc w:val="left"/>
              <w:rPr>
                <w:color w:val="000000"/>
                <w:sz w:val="16"/>
                <w:szCs w:val="20"/>
                <w:rtl/>
                <w:lang w:eastAsia="en-US"/>
              </w:rPr>
            </w:pPr>
            <w:r w:rsidRPr="001F7679">
              <w:rPr>
                <w:rFonts w:hint="cs"/>
                <w:color w:val="000000"/>
                <w:sz w:val="16"/>
                <w:szCs w:val="20"/>
                <w:rtl/>
                <w:lang w:eastAsia="en-US"/>
              </w:rPr>
              <w:t>תצהיר בדבר חוק שוויון זכויות לאנשים עם מוגבלויות</w:t>
            </w:r>
          </w:p>
        </w:tc>
        <w:tc>
          <w:tcPr>
            <w:tcW w:w="4680" w:type="dxa"/>
          </w:tcPr>
          <w:p w:rsidR="00E86109" w:rsidRPr="001F7679" w:rsidRDefault="00E86109" w:rsidP="00E86109">
            <w:pPr>
              <w:pStyle w:val="HNormal"/>
              <w:jc w:val="left"/>
              <w:rPr>
                <w:color w:val="000000"/>
                <w:sz w:val="16"/>
                <w:szCs w:val="20"/>
                <w:rtl/>
                <w:lang w:eastAsia="en-US"/>
              </w:rPr>
            </w:pPr>
            <w:r w:rsidRPr="001F7679">
              <w:rPr>
                <w:rFonts w:hint="cs"/>
                <w:color w:val="000000"/>
                <w:sz w:val="16"/>
                <w:szCs w:val="20"/>
                <w:rtl/>
                <w:lang w:eastAsia="en-US"/>
              </w:rPr>
              <w:t>יש למלא ולחתום</w:t>
            </w:r>
          </w:p>
          <w:p w:rsidR="00E86109" w:rsidRPr="001F7679" w:rsidRDefault="00E86109" w:rsidP="00E86109">
            <w:pPr>
              <w:pStyle w:val="HNormal"/>
              <w:jc w:val="left"/>
              <w:rPr>
                <w:color w:val="000000"/>
                <w:sz w:val="16"/>
                <w:szCs w:val="20"/>
                <w:rtl/>
                <w:lang w:eastAsia="en-US"/>
              </w:rPr>
            </w:pPr>
            <w:r w:rsidRPr="001F7679">
              <w:rPr>
                <w:rFonts w:hint="cs"/>
                <w:color w:val="000000"/>
                <w:sz w:val="16"/>
                <w:szCs w:val="20"/>
                <w:rtl/>
                <w:lang w:eastAsia="en-US"/>
              </w:rPr>
              <w:t>נדרשת חתימת עורך-דין של המציע.</w:t>
            </w:r>
          </w:p>
        </w:tc>
      </w:tr>
      <w:tr w:rsidR="00877468" w:rsidRPr="001F7679" w:rsidTr="00172C1B">
        <w:trPr>
          <w:cantSplit/>
        </w:trPr>
        <w:tc>
          <w:tcPr>
            <w:tcW w:w="1008" w:type="dxa"/>
          </w:tcPr>
          <w:p w:rsidR="00877468" w:rsidRDefault="00877468" w:rsidP="00877468">
            <w:pPr>
              <w:pStyle w:val="HNormal"/>
              <w:jc w:val="left"/>
              <w:rPr>
                <w:color w:val="000000"/>
                <w:sz w:val="16"/>
                <w:szCs w:val="20"/>
                <w:rtl/>
                <w:lang w:eastAsia="en-US"/>
              </w:rPr>
            </w:pPr>
            <w:r>
              <w:rPr>
                <w:rFonts w:hint="cs"/>
                <w:color w:val="000000"/>
                <w:sz w:val="16"/>
                <w:szCs w:val="20"/>
                <w:rtl/>
                <w:lang w:eastAsia="en-US"/>
              </w:rPr>
              <w:t>ו'</w:t>
            </w:r>
          </w:p>
        </w:tc>
        <w:tc>
          <w:tcPr>
            <w:tcW w:w="2736" w:type="dxa"/>
          </w:tcPr>
          <w:p w:rsidR="00877468" w:rsidRPr="001F7679" w:rsidRDefault="00877468" w:rsidP="00877468">
            <w:pPr>
              <w:pStyle w:val="HNormal"/>
              <w:jc w:val="left"/>
              <w:rPr>
                <w:color w:val="000000"/>
                <w:sz w:val="16"/>
                <w:szCs w:val="20"/>
                <w:rtl/>
                <w:lang w:eastAsia="en-US"/>
              </w:rPr>
            </w:pPr>
            <w:r>
              <w:rPr>
                <w:rFonts w:hint="cs"/>
                <w:color w:val="000000"/>
                <w:sz w:val="16"/>
                <w:szCs w:val="20"/>
                <w:rtl/>
                <w:lang w:eastAsia="en-US"/>
              </w:rPr>
              <w:t>אישור רו"ח אודות היעדר הערת עסק חי</w:t>
            </w:r>
          </w:p>
        </w:tc>
        <w:tc>
          <w:tcPr>
            <w:tcW w:w="4680" w:type="dxa"/>
          </w:tcPr>
          <w:p w:rsidR="00877468" w:rsidRPr="001F7679" w:rsidRDefault="00877468" w:rsidP="00877468">
            <w:pPr>
              <w:pStyle w:val="HNormal"/>
              <w:jc w:val="left"/>
              <w:rPr>
                <w:color w:val="000000"/>
                <w:sz w:val="16"/>
                <w:szCs w:val="20"/>
                <w:rtl/>
                <w:lang w:eastAsia="en-US"/>
              </w:rPr>
            </w:pPr>
            <w:r w:rsidRPr="001F7679">
              <w:rPr>
                <w:rFonts w:hint="cs"/>
                <w:color w:val="000000"/>
                <w:sz w:val="16"/>
                <w:szCs w:val="20"/>
                <w:rtl/>
                <w:lang w:eastAsia="en-US"/>
              </w:rPr>
              <w:t>יש למלא ולחתום</w:t>
            </w:r>
          </w:p>
          <w:p w:rsidR="00877468" w:rsidRPr="001F7679" w:rsidRDefault="00877468" w:rsidP="0051509D">
            <w:pPr>
              <w:pStyle w:val="HNormal"/>
              <w:jc w:val="left"/>
              <w:rPr>
                <w:color w:val="000000"/>
                <w:sz w:val="16"/>
                <w:szCs w:val="20"/>
                <w:rtl/>
                <w:lang w:eastAsia="en-US"/>
              </w:rPr>
            </w:pPr>
            <w:r w:rsidRPr="001F7679">
              <w:rPr>
                <w:rFonts w:hint="cs"/>
                <w:color w:val="000000"/>
                <w:sz w:val="16"/>
                <w:szCs w:val="20"/>
                <w:rtl/>
                <w:lang w:eastAsia="en-US"/>
              </w:rPr>
              <w:t xml:space="preserve">נדרשת חתימת </w:t>
            </w:r>
            <w:r w:rsidR="0051509D">
              <w:rPr>
                <w:rFonts w:hint="cs"/>
                <w:color w:val="000000"/>
                <w:sz w:val="16"/>
                <w:szCs w:val="20"/>
                <w:rtl/>
                <w:lang w:eastAsia="en-US"/>
              </w:rPr>
              <w:t>רו"ח</w:t>
            </w:r>
            <w:r w:rsidRPr="001F7679">
              <w:rPr>
                <w:rFonts w:hint="cs"/>
                <w:color w:val="000000"/>
                <w:sz w:val="16"/>
                <w:szCs w:val="20"/>
                <w:rtl/>
                <w:lang w:eastAsia="en-US"/>
              </w:rPr>
              <w:t xml:space="preserve"> של המציע.</w:t>
            </w:r>
          </w:p>
        </w:tc>
      </w:tr>
      <w:tr w:rsidR="0051509D" w:rsidRPr="001F7679" w:rsidTr="00172C1B">
        <w:trPr>
          <w:cantSplit/>
        </w:trPr>
        <w:tc>
          <w:tcPr>
            <w:tcW w:w="1008" w:type="dxa"/>
          </w:tcPr>
          <w:p w:rsidR="0051509D" w:rsidRDefault="0051509D" w:rsidP="0051509D">
            <w:pPr>
              <w:pStyle w:val="HNormal"/>
              <w:jc w:val="left"/>
              <w:rPr>
                <w:color w:val="000000"/>
                <w:sz w:val="16"/>
                <w:szCs w:val="20"/>
                <w:rtl/>
                <w:lang w:eastAsia="en-US"/>
              </w:rPr>
            </w:pPr>
            <w:r>
              <w:rPr>
                <w:rFonts w:hint="cs"/>
                <w:color w:val="000000"/>
                <w:sz w:val="16"/>
                <w:szCs w:val="20"/>
                <w:rtl/>
                <w:lang w:eastAsia="en-US"/>
              </w:rPr>
              <w:t>ז'</w:t>
            </w:r>
          </w:p>
        </w:tc>
        <w:tc>
          <w:tcPr>
            <w:tcW w:w="2736" w:type="dxa"/>
          </w:tcPr>
          <w:p w:rsidR="0051509D" w:rsidRPr="0051509D" w:rsidRDefault="0051509D" w:rsidP="0051509D">
            <w:pPr>
              <w:pStyle w:val="HNormal"/>
              <w:jc w:val="left"/>
              <w:rPr>
                <w:color w:val="000000"/>
                <w:sz w:val="16"/>
                <w:szCs w:val="20"/>
                <w:rtl/>
                <w:lang w:eastAsia="en-US"/>
              </w:rPr>
            </w:pPr>
            <w:r w:rsidRPr="0051509D">
              <w:rPr>
                <w:color w:val="000000"/>
                <w:sz w:val="16"/>
                <w:szCs w:val="20"/>
                <w:rtl/>
                <w:lang w:eastAsia="en-US"/>
              </w:rPr>
              <w:t>אישור רו"ח למציע שאינו חב בעריכת דוחות כספיים</w:t>
            </w:r>
          </w:p>
          <w:p w:rsidR="0051509D" w:rsidRDefault="0051509D" w:rsidP="0051509D">
            <w:pPr>
              <w:pStyle w:val="HNormal"/>
              <w:jc w:val="left"/>
              <w:rPr>
                <w:color w:val="000000"/>
                <w:sz w:val="16"/>
                <w:szCs w:val="20"/>
                <w:rtl/>
                <w:lang w:eastAsia="en-US"/>
              </w:rPr>
            </w:pPr>
          </w:p>
        </w:tc>
        <w:tc>
          <w:tcPr>
            <w:tcW w:w="4680" w:type="dxa"/>
          </w:tcPr>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יש למלא ולחתום</w:t>
            </w:r>
          </w:p>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 xml:space="preserve">נדרשת חתימת </w:t>
            </w:r>
            <w:r>
              <w:rPr>
                <w:rFonts w:hint="cs"/>
                <w:color w:val="000000"/>
                <w:sz w:val="16"/>
                <w:szCs w:val="20"/>
                <w:rtl/>
                <w:lang w:eastAsia="en-US"/>
              </w:rPr>
              <w:t>רו"ח</w:t>
            </w:r>
            <w:r w:rsidRPr="001F7679">
              <w:rPr>
                <w:rFonts w:hint="cs"/>
                <w:color w:val="000000"/>
                <w:sz w:val="16"/>
                <w:szCs w:val="20"/>
                <w:rtl/>
                <w:lang w:eastAsia="en-US"/>
              </w:rPr>
              <w:t xml:space="preserve"> של המציע.</w:t>
            </w:r>
          </w:p>
        </w:tc>
      </w:tr>
      <w:tr w:rsidR="0051509D" w:rsidRPr="001F7679" w:rsidTr="00172C1B">
        <w:trPr>
          <w:cantSplit/>
        </w:trPr>
        <w:tc>
          <w:tcPr>
            <w:tcW w:w="1008" w:type="dxa"/>
          </w:tcPr>
          <w:p w:rsidR="0051509D" w:rsidRPr="001F7679" w:rsidRDefault="0051509D" w:rsidP="0051509D">
            <w:pPr>
              <w:pStyle w:val="HNormal"/>
              <w:jc w:val="left"/>
              <w:rPr>
                <w:color w:val="000000"/>
                <w:sz w:val="16"/>
                <w:szCs w:val="20"/>
                <w:lang w:eastAsia="en-US"/>
              </w:rPr>
            </w:pPr>
            <w:r>
              <w:rPr>
                <w:rFonts w:hint="cs"/>
                <w:color w:val="000000"/>
                <w:sz w:val="16"/>
                <w:szCs w:val="20"/>
                <w:rtl/>
                <w:lang w:eastAsia="en-US"/>
              </w:rPr>
              <w:t>ח'</w:t>
            </w:r>
          </w:p>
        </w:tc>
        <w:tc>
          <w:tcPr>
            <w:tcW w:w="2736" w:type="dxa"/>
          </w:tcPr>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הצהרה בדבר העדר ניגוד עניינים</w:t>
            </w:r>
          </w:p>
        </w:tc>
        <w:tc>
          <w:tcPr>
            <w:tcW w:w="4680" w:type="dxa"/>
          </w:tcPr>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יש למלא ולחתום.</w:t>
            </w:r>
          </w:p>
        </w:tc>
      </w:tr>
      <w:tr w:rsidR="0051509D" w:rsidRPr="001F7679" w:rsidTr="00172C1B">
        <w:trPr>
          <w:cantSplit/>
        </w:trPr>
        <w:tc>
          <w:tcPr>
            <w:tcW w:w="1008" w:type="dxa"/>
          </w:tcPr>
          <w:p w:rsidR="0051509D" w:rsidRPr="001F7679" w:rsidRDefault="0051509D" w:rsidP="0051509D">
            <w:pPr>
              <w:pStyle w:val="HNormal"/>
              <w:jc w:val="left"/>
              <w:rPr>
                <w:color w:val="000000"/>
                <w:sz w:val="16"/>
                <w:szCs w:val="20"/>
                <w:lang w:eastAsia="en-US"/>
              </w:rPr>
            </w:pPr>
            <w:r>
              <w:rPr>
                <w:rFonts w:hint="cs"/>
                <w:color w:val="000000"/>
                <w:sz w:val="16"/>
                <w:szCs w:val="20"/>
                <w:rtl/>
                <w:lang w:eastAsia="en-US"/>
              </w:rPr>
              <w:t>ט'</w:t>
            </w:r>
          </w:p>
        </w:tc>
        <w:tc>
          <w:tcPr>
            <w:tcW w:w="2736" w:type="dxa"/>
          </w:tcPr>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הצהרה בדבר זכויות קנין</w:t>
            </w:r>
          </w:p>
        </w:tc>
        <w:tc>
          <w:tcPr>
            <w:tcW w:w="4680" w:type="dxa"/>
          </w:tcPr>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יש למלא ולחתום.</w:t>
            </w:r>
          </w:p>
        </w:tc>
      </w:tr>
      <w:tr w:rsidR="0051509D" w:rsidRPr="001F7679" w:rsidTr="00172C1B">
        <w:trPr>
          <w:cantSplit/>
        </w:trPr>
        <w:tc>
          <w:tcPr>
            <w:tcW w:w="1008" w:type="dxa"/>
          </w:tcPr>
          <w:p w:rsidR="0051509D" w:rsidRDefault="0051509D" w:rsidP="0051509D">
            <w:pPr>
              <w:pStyle w:val="HNormal"/>
              <w:jc w:val="left"/>
              <w:rPr>
                <w:color w:val="000000"/>
                <w:sz w:val="16"/>
                <w:szCs w:val="20"/>
                <w:rtl/>
                <w:lang w:eastAsia="en-US"/>
              </w:rPr>
            </w:pPr>
            <w:r>
              <w:rPr>
                <w:rFonts w:hint="cs"/>
                <w:color w:val="000000"/>
                <w:sz w:val="16"/>
                <w:szCs w:val="20"/>
                <w:rtl/>
                <w:lang w:eastAsia="en-US"/>
              </w:rPr>
              <w:t>י'</w:t>
            </w:r>
          </w:p>
        </w:tc>
        <w:tc>
          <w:tcPr>
            <w:tcW w:w="2736" w:type="dxa"/>
          </w:tcPr>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שמירת סודיות</w:t>
            </w:r>
          </w:p>
        </w:tc>
        <w:tc>
          <w:tcPr>
            <w:tcW w:w="4680" w:type="dxa"/>
          </w:tcPr>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יש למלא ולחתום.</w:t>
            </w:r>
          </w:p>
        </w:tc>
      </w:tr>
      <w:tr w:rsidR="0051509D" w:rsidRPr="001F7679" w:rsidTr="00172C1B">
        <w:trPr>
          <w:cantSplit/>
        </w:trPr>
        <w:tc>
          <w:tcPr>
            <w:tcW w:w="1008" w:type="dxa"/>
          </w:tcPr>
          <w:p w:rsidR="0051509D" w:rsidRDefault="0051509D" w:rsidP="0051509D">
            <w:pPr>
              <w:pStyle w:val="HNormal"/>
              <w:jc w:val="left"/>
              <w:rPr>
                <w:color w:val="000000"/>
                <w:sz w:val="16"/>
                <w:szCs w:val="20"/>
                <w:rtl/>
                <w:lang w:eastAsia="en-US"/>
              </w:rPr>
            </w:pPr>
            <w:r>
              <w:rPr>
                <w:rFonts w:hint="cs"/>
                <w:color w:val="000000"/>
                <w:sz w:val="16"/>
                <w:szCs w:val="20"/>
                <w:rtl/>
                <w:lang w:eastAsia="en-US"/>
              </w:rPr>
              <w:t>יא'</w:t>
            </w:r>
          </w:p>
        </w:tc>
        <w:tc>
          <w:tcPr>
            <w:tcW w:w="2736" w:type="dxa"/>
          </w:tcPr>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תצהיר בדבר אי תיאום הצעות</w:t>
            </w:r>
          </w:p>
        </w:tc>
        <w:tc>
          <w:tcPr>
            <w:tcW w:w="4680" w:type="dxa"/>
          </w:tcPr>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יש למלא ולחתום</w:t>
            </w:r>
          </w:p>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נדרשת חתימת עורך-דין של המציע.</w:t>
            </w:r>
          </w:p>
        </w:tc>
      </w:tr>
      <w:tr w:rsidR="0051509D" w:rsidRPr="001F7679" w:rsidTr="00172C1B">
        <w:trPr>
          <w:cantSplit/>
        </w:trPr>
        <w:tc>
          <w:tcPr>
            <w:tcW w:w="1008" w:type="dxa"/>
          </w:tcPr>
          <w:p w:rsidR="0051509D" w:rsidRPr="001F7679" w:rsidRDefault="0051509D" w:rsidP="0051509D">
            <w:pPr>
              <w:pStyle w:val="HNormal"/>
              <w:jc w:val="left"/>
              <w:rPr>
                <w:color w:val="000000"/>
                <w:sz w:val="16"/>
                <w:szCs w:val="20"/>
                <w:rtl/>
                <w:lang w:eastAsia="en-US"/>
              </w:rPr>
            </w:pPr>
            <w:r>
              <w:rPr>
                <w:rFonts w:hint="cs"/>
                <w:color w:val="000000"/>
                <w:sz w:val="16"/>
                <w:szCs w:val="20"/>
                <w:rtl/>
                <w:lang w:eastAsia="en-US"/>
              </w:rPr>
              <w:t>1</w:t>
            </w:r>
          </w:p>
        </w:tc>
        <w:tc>
          <w:tcPr>
            <w:tcW w:w="2736" w:type="dxa"/>
          </w:tcPr>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הסכם</w:t>
            </w:r>
          </w:p>
        </w:tc>
        <w:tc>
          <w:tcPr>
            <w:tcW w:w="4680" w:type="dxa"/>
          </w:tcPr>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יש ל</w:t>
            </w:r>
            <w:r>
              <w:rPr>
                <w:rFonts w:hint="cs"/>
                <w:color w:val="000000"/>
                <w:sz w:val="16"/>
                <w:szCs w:val="20"/>
                <w:rtl/>
                <w:lang w:eastAsia="en-US"/>
              </w:rPr>
              <w:t>מלא ול</w:t>
            </w:r>
            <w:r w:rsidRPr="001F7679">
              <w:rPr>
                <w:rFonts w:hint="cs"/>
                <w:color w:val="000000"/>
                <w:sz w:val="16"/>
                <w:szCs w:val="20"/>
                <w:rtl/>
                <w:lang w:eastAsia="en-US"/>
              </w:rPr>
              <w:t>חתום על כל דפי ההסכם</w:t>
            </w:r>
            <w:r>
              <w:rPr>
                <w:rFonts w:hint="cs"/>
                <w:color w:val="000000"/>
                <w:sz w:val="16"/>
                <w:szCs w:val="20"/>
                <w:rtl/>
                <w:lang w:eastAsia="en-US"/>
              </w:rPr>
              <w:t>, כולל חתימה וחותמת בעמוד האחרון</w:t>
            </w:r>
          </w:p>
        </w:tc>
      </w:tr>
      <w:tr w:rsidR="0051509D" w:rsidRPr="001F7679" w:rsidTr="00172C1B">
        <w:trPr>
          <w:cantSplit/>
        </w:trPr>
        <w:tc>
          <w:tcPr>
            <w:tcW w:w="1008" w:type="dxa"/>
          </w:tcPr>
          <w:p w:rsidR="0051509D" w:rsidRPr="001F7679" w:rsidRDefault="0051509D" w:rsidP="0051509D">
            <w:pPr>
              <w:pStyle w:val="HNormal"/>
              <w:jc w:val="left"/>
              <w:rPr>
                <w:color w:val="000000"/>
                <w:sz w:val="16"/>
                <w:szCs w:val="20"/>
                <w:lang w:eastAsia="en-US"/>
              </w:rPr>
            </w:pPr>
            <w:r>
              <w:rPr>
                <w:rFonts w:hint="cs"/>
                <w:color w:val="000000"/>
                <w:sz w:val="16"/>
                <w:szCs w:val="20"/>
                <w:rtl/>
                <w:lang w:eastAsia="en-US"/>
              </w:rPr>
              <w:t>2</w:t>
            </w:r>
          </w:p>
        </w:tc>
        <w:tc>
          <w:tcPr>
            <w:tcW w:w="2736" w:type="dxa"/>
          </w:tcPr>
          <w:p w:rsidR="0051509D" w:rsidRPr="001F7679" w:rsidRDefault="002D7B31" w:rsidP="0051509D">
            <w:pPr>
              <w:pStyle w:val="HNormal"/>
              <w:jc w:val="left"/>
              <w:rPr>
                <w:color w:val="000000"/>
                <w:sz w:val="16"/>
                <w:szCs w:val="20"/>
                <w:lang w:eastAsia="en-US"/>
              </w:rPr>
            </w:pPr>
            <w:r w:rsidRPr="002D7B31">
              <w:rPr>
                <w:color w:val="000000"/>
                <w:sz w:val="16"/>
                <w:szCs w:val="20"/>
                <w:rtl/>
                <w:lang w:eastAsia="en-US"/>
              </w:rPr>
              <w:t>נוסח ערבות</w:t>
            </w:r>
            <w:r>
              <w:rPr>
                <w:rtl/>
              </w:rPr>
              <w:t xml:space="preserve"> </w:t>
            </w:r>
            <w:r w:rsidRPr="002D7B31">
              <w:rPr>
                <w:color w:val="000000"/>
                <w:sz w:val="16"/>
                <w:szCs w:val="20"/>
                <w:rtl/>
                <w:lang w:eastAsia="en-US"/>
              </w:rPr>
              <w:t>לביצוע</w:t>
            </w:r>
          </w:p>
        </w:tc>
        <w:tc>
          <w:tcPr>
            <w:tcW w:w="4680" w:type="dxa"/>
          </w:tcPr>
          <w:p w:rsidR="0051509D" w:rsidRPr="001F7679" w:rsidRDefault="002D7B31" w:rsidP="0051509D">
            <w:pPr>
              <w:pStyle w:val="HNormal"/>
              <w:jc w:val="left"/>
              <w:rPr>
                <w:color w:val="000000"/>
                <w:sz w:val="16"/>
                <w:szCs w:val="20"/>
                <w:lang w:eastAsia="en-US"/>
              </w:rPr>
            </w:pPr>
            <w:r>
              <w:rPr>
                <w:rFonts w:hint="cs"/>
                <w:color w:val="000000"/>
                <w:sz w:val="16"/>
                <w:szCs w:val="20"/>
                <w:rtl/>
                <w:lang w:eastAsia="en-US"/>
              </w:rPr>
              <w:t>יש לנפק ערבות דיגיטלית</w:t>
            </w:r>
          </w:p>
        </w:tc>
      </w:tr>
      <w:tr w:rsidR="0051509D" w:rsidRPr="001F7679" w:rsidTr="00172C1B">
        <w:trPr>
          <w:cantSplit/>
        </w:trPr>
        <w:tc>
          <w:tcPr>
            <w:tcW w:w="1008" w:type="dxa"/>
          </w:tcPr>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3</w:t>
            </w:r>
          </w:p>
        </w:tc>
        <w:tc>
          <w:tcPr>
            <w:tcW w:w="2736" w:type="dxa"/>
          </w:tcPr>
          <w:p w:rsidR="0051509D" w:rsidRPr="001F7679" w:rsidRDefault="0051509D" w:rsidP="0051509D">
            <w:pPr>
              <w:pStyle w:val="HNormal"/>
              <w:jc w:val="left"/>
              <w:rPr>
                <w:color w:val="000000"/>
                <w:sz w:val="16"/>
                <w:szCs w:val="20"/>
                <w:rtl/>
                <w:lang w:eastAsia="en-US"/>
              </w:rPr>
            </w:pPr>
            <w:r w:rsidRPr="000914A5">
              <w:rPr>
                <w:rFonts w:hint="cs"/>
                <w:color w:val="000000"/>
                <w:sz w:val="16"/>
                <w:szCs w:val="20"/>
                <w:rtl/>
                <w:lang w:eastAsia="en-US"/>
              </w:rPr>
              <w:t>נספח</w:t>
            </w:r>
            <w:r>
              <w:rPr>
                <w:rFonts w:hint="cs"/>
                <w:color w:val="000000"/>
                <w:sz w:val="16"/>
                <w:szCs w:val="20"/>
                <w:rtl/>
                <w:lang w:eastAsia="en-US"/>
              </w:rPr>
              <w:t xml:space="preserve"> תמחור</w:t>
            </w:r>
          </w:p>
        </w:tc>
        <w:tc>
          <w:tcPr>
            <w:tcW w:w="4680" w:type="dxa"/>
          </w:tcPr>
          <w:p w:rsidR="0051509D" w:rsidRPr="001F7679" w:rsidRDefault="0051509D" w:rsidP="0051509D">
            <w:pPr>
              <w:pStyle w:val="HNormal"/>
              <w:jc w:val="left"/>
              <w:rPr>
                <w:color w:val="000000"/>
                <w:sz w:val="16"/>
                <w:szCs w:val="20"/>
                <w:rtl/>
                <w:lang w:eastAsia="en-US"/>
              </w:rPr>
            </w:pPr>
            <w:r w:rsidRPr="001F7679">
              <w:rPr>
                <w:rFonts w:hint="cs"/>
                <w:color w:val="000000"/>
                <w:sz w:val="16"/>
                <w:szCs w:val="20"/>
                <w:rtl/>
                <w:lang w:eastAsia="en-US"/>
              </w:rPr>
              <w:t xml:space="preserve">יש </w:t>
            </w:r>
            <w:r>
              <w:rPr>
                <w:rFonts w:hint="cs"/>
                <w:color w:val="000000"/>
                <w:sz w:val="16"/>
                <w:szCs w:val="20"/>
                <w:rtl/>
                <w:lang w:eastAsia="en-US"/>
              </w:rPr>
              <w:t>לצרף טבלת תמחור במעטפה נפרדת וסגורה, לאחר חתימה על הצעת המחיר.</w:t>
            </w:r>
          </w:p>
        </w:tc>
      </w:tr>
    </w:tbl>
    <w:p w:rsidR="00813FC0" w:rsidRPr="0070008C" w:rsidRDefault="00813FC0" w:rsidP="00813FC0">
      <w:pPr>
        <w:pStyle w:val="HNormal"/>
        <w:rPr>
          <w:rtl/>
        </w:rPr>
      </w:pPr>
    </w:p>
    <w:p w:rsidR="00813FC0" w:rsidRPr="00426368" w:rsidRDefault="00813FC0" w:rsidP="00E86109">
      <w:pPr>
        <w:pStyle w:val="20"/>
        <w:keepNext/>
        <w:spacing w:after="360"/>
        <w:ind w:right="0"/>
        <w:jc w:val="center"/>
        <w:rPr>
          <w:rFonts w:ascii="Times New Roman Bold" w:hAnsi="Times New Roman Bold"/>
          <w:rtl/>
        </w:rPr>
      </w:pPr>
      <w:r>
        <w:rPr>
          <w:rFonts w:ascii="Times New Roman Bold" w:hAnsi="Times New Roman Bold"/>
          <w:rtl/>
        </w:rPr>
        <w:br w:type="page"/>
      </w:r>
      <w:bookmarkStart w:id="7" w:name="_Toc25056787"/>
      <w:r>
        <w:rPr>
          <w:rFonts w:ascii="Times New Roman Bold" w:hAnsi="Times New Roman Bold" w:hint="cs"/>
          <w:rtl/>
        </w:rPr>
        <w:lastRenderedPageBreak/>
        <w:t xml:space="preserve">נספח </w:t>
      </w:r>
      <w:r w:rsidR="00E86109">
        <w:rPr>
          <w:rFonts w:ascii="Times New Roman Bold" w:hAnsi="Times New Roman Bold" w:hint="cs"/>
          <w:rtl/>
        </w:rPr>
        <w:t>א'</w:t>
      </w:r>
      <w:r>
        <w:rPr>
          <w:rFonts w:ascii="Times New Roman Bold" w:hAnsi="Times New Roman Bold" w:hint="cs"/>
          <w:rtl/>
        </w:rPr>
        <w:t xml:space="preserve"> </w:t>
      </w:r>
      <w:r w:rsidR="00F22F68">
        <w:rPr>
          <w:rFonts w:ascii="Times New Roman Bold" w:hAnsi="Times New Roman Bold" w:hint="cs"/>
          <w:rtl/>
        </w:rPr>
        <w:t>-</w:t>
      </w:r>
      <w:r>
        <w:rPr>
          <w:rFonts w:ascii="Times New Roman Bold" w:hAnsi="Times New Roman Bold" w:hint="cs"/>
          <w:rtl/>
        </w:rPr>
        <w:t xml:space="preserve"> </w:t>
      </w:r>
      <w:r w:rsidR="00F22F68">
        <w:rPr>
          <w:rFonts w:ascii="Times New Roman Bold" w:hAnsi="Times New Roman Bold" w:hint="cs"/>
          <w:rtl/>
        </w:rPr>
        <w:t>טופס הגשת ההצעה</w:t>
      </w:r>
      <w:r w:rsidR="00FF4D35">
        <w:rPr>
          <w:rFonts w:ascii="Times New Roman Bold" w:hAnsi="Times New Roman Bold" w:hint="cs"/>
          <w:rtl/>
        </w:rPr>
        <w:t xml:space="preserve">, במענה </w:t>
      </w:r>
      <w:r w:rsidR="00FF4D35" w:rsidRPr="00841B0F">
        <w:rPr>
          <w:rFonts w:ascii="Times New Roman Bold" w:hAnsi="Times New Roman Bold" w:hint="cs"/>
          <w:rtl/>
        </w:rPr>
        <w:t xml:space="preserve">למכרז </w:t>
      </w:r>
      <w:r w:rsidR="00841B0F" w:rsidRPr="00402654">
        <w:rPr>
          <w:rFonts w:ascii="Times New Roman Bold" w:hAnsi="Times New Roman Bold"/>
          <w:rtl/>
        </w:rPr>
        <w:t>16</w:t>
      </w:r>
      <w:r w:rsidR="00FF4D35" w:rsidRPr="00402654">
        <w:rPr>
          <w:rFonts w:ascii="Times New Roman Bold" w:hAnsi="Times New Roman Bold"/>
          <w:rtl/>
        </w:rPr>
        <w:t>/</w:t>
      </w:r>
      <w:r w:rsidR="00BA7EF1" w:rsidRPr="00841B0F">
        <w:rPr>
          <w:rFonts w:ascii="Times New Roman Bold" w:hAnsi="Times New Roman Bold" w:hint="cs"/>
          <w:rtl/>
        </w:rPr>
        <w:t>2023</w:t>
      </w:r>
      <w:r w:rsidR="00FF4D35" w:rsidRPr="00841B0F">
        <w:rPr>
          <w:rFonts w:ascii="Times New Roman Bold" w:hAnsi="Times New Roman Bold" w:hint="cs"/>
          <w:rtl/>
        </w:rPr>
        <w:t xml:space="preserve"> של</w:t>
      </w:r>
      <w:r w:rsidR="00FF4D35">
        <w:rPr>
          <w:rFonts w:ascii="Times New Roman Bold" w:hAnsi="Times New Roman Bold" w:hint="cs"/>
          <w:rtl/>
        </w:rPr>
        <w:t xml:space="preserve"> משרד התיירות</w:t>
      </w:r>
      <w:bookmarkEnd w:id="7"/>
    </w:p>
    <w:p w:rsidR="00276B88" w:rsidRPr="00886846" w:rsidRDefault="00276B88" w:rsidP="00C541A3">
      <w:pPr>
        <w:pStyle w:val="HNormal"/>
        <w:numPr>
          <w:ilvl w:val="0"/>
          <w:numId w:val="37"/>
        </w:numPr>
        <w:rPr>
          <w:b/>
          <w:bCs/>
          <w:color w:val="000000"/>
          <w:u w:val="single"/>
          <w:rtl/>
          <w:lang w:eastAsia="en-US"/>
        </w:rPr>
      </w:pPr>
      <w:r w:rsidRPr="00886846">
        <w:rPr>
          <w:rFonts w:hint="cs"/>
          <w:b/>
          <w:bCs/>
          <w:color w:val="000000"/>
          <w:u w:val="single"/>
          <w:rtl/>
          <w:lang w:eastAsia="en-US"/>
        </w:rPr>
        <w:t>פרטים על המציע</w:t>
      </w:r>
    </w:p>
    <w:p w:rsidR="00276B88" w:rsidRPr="00886846" w:rsidRDefault="00276B88" w:rsidP="00C541A3">
      <w:pPr>
        <w:pStyle w:val="HNormal"/>
        <w:numPr>
          <w:ilvl w:val="1"/>
          <w:numId w:val="37"/>
        </w:numPr>
        <w:tabs>
          <w:tab w:val="left" w:leader="underscore" w:pos="8309"/>
        </w:tabs>
        <w:rPr>
          <w:color w:val="000000"/>
          <w:rtl/>
          <w:lang w:eastAsia="en-US"/>
        </w:rPr>
      </w:pPr>
      <w:r w:rsidRPr="00886846">
        <w:rPr>
          <w:rFonts w:hint="cs"/>
          <w:color w:val="000000"/>
          <w:rtl/>
          <w:lang w:eastAsia="en-US"/>
        </w:rPr>
        <w:t>ש</w:t>
      </w:r>
      <w:r>
        <w:rPr>
          <w:rFonts w:hint="cs"/>
          <w:color w:val="000000"/>
          <w:rtl/>
          <w:lang w:eastAsia="en-US"/>
        </w:rPr>
        <w:t>מו של</w:t>
      </w:r>
      <w:r w:rsidRPr="00886846">
        <w:rPr>
          <w:rFonts w:hint="cs"/>
          <w:color w:val="000000"/>
          <w:rtl/>
          <w:lang w:eastAsia="en-US"/>
        </w:rPr>
        <w:t xml:space="preserve"> המציע</w:t>
      </w:r>
      <w:r>
        <w:rPr>
          <w:rFonts w:hint="cs"/>
          <w:color w:val="000000"/>
          <w:rtl/>
          <w:lang w:eastAsia="en-US"/>
        </w:rPr>
        <w:t>:</w:t>
      </w:r>
      <w:r w:rsidRPr="00886846">
        <w:rPr>
          <w:rFonts w:hint="cs"/>
          <w:color w:val="000000"/>
          <w:rtl/>
          <w:lang w:eastAsia="en-US"/>
        </w:rPr>
        <w:t xml:space="preserve"> </w:t>
      </w:r>
      <w:permStart w:id="749687687" w:edGrp="everyone"/>
      <w:r>
        <w:rPr>
          <w:rFonts w:hint="cs"/>
          <w:color w:val="000000"/>
          <w:rtl/>
          <w:lang w:eastAsia="en-US"/>
        </w:rPr>
        <w:tab/>
      </w:r>
      <w:permEnd w:id="749687687"/>
    </w:p>
    <w:p w:rsidR="00276B88" w:rsidRPr="00886846" w:rsidRDefault="00276B88" w:rsidP="00C541A3">
      <w:pPr>
        <w:pStyle w:val="HNormal"/>
        <w:numPr>
          <w:ilvl w:val="1"/>
          <w:numId w:val="37"/>
        </w:numPr>
        <w:tabs>
          <w:tab w:val="left" w:leader="underscore" w:pos="8309"/>
        </w:tabs>
        <w:rPr>
          <w:color w:val="000000"/>
          <w:lang w:eastAsia="en-US"/>
        </w:rPr>
      </w:pPr>
      <w:r w:rsidRPr="00886846">
        <w:rPr>
          <w:rFonts w:hint="cs"/>
          <w:color w:val="000000"/>
          <w:rtl/>
          <w:lang w:eastAsia="en-US"/>
        </w:rPr>
        <w:t>מספר חברה</w:t>
      </w:r>
      <w:r>
        <w:rPr>
          <w:rFonts w:hint="cs"/>
          <w:color w:val="000000"/>
          <w:rtl/>
          <w:lang w:eastAsia="en-US"/>
        </w:rPr>
        <w:t xml:space="preserve"> / </w:t>
      </w:r>
      <w:r w:rsidRPr="00886846">
        <w:rPr>
          <w:rFonts w:hint="cs"/>
          <w:color w:val="000000"/>
          <w:rtl/>
          <w:lang w:eastAsia="en-US"/>
        </w:rPr>
        <w:t>שותפות</w:t>
      </w:r>
      <w:r>
        <w:rPr>
          <w:rFonts w:hint="cs"/>
          <w:color w:val="000000"/>
          <w:rtl/>
          <w:lang w:eastAsia="en-US"/>
        </w:rPr>
        <w:t xml:space="preserve"> / עמותה:</w:t>
      </w:r>
      <w:r w:rsidRPr="00886846">
        <w:rPr>
          <w:rFonts w:hint="cs"/>
          <w:color w:val="000000"/>
          <w:rtl/>
          <w:lang w:eastAsia="en-US"/>
        </w:rPr>
        <w:t xml:space="preserve"> </w:t>
      </w:r>
      <w:permStart w:id="600795163" w:edGrp="everyone"/>
      <w:r>
        <w:rPr>
          <w:rFonts w:hint="cs"/>
          <w:color w:val="000000"/>
          <w:rtl/>
          <w:lang w:eastAsia="en-US"/>
        </w:rPr>
        <w:tab/>
      </w:r>
    </w:p>
    <w:permEnd w:id="600795163"/>
    <w:p w:rsidR="00276B88" w:rsidRPr="00886846" w:rsidRDefault="00276B88" w:rsidP="00C541A3">
      <w:pPr>
        <w:pStyle w:val="HNormal"/>
        <w:numPr>
          <w:ilvl w:val="1"/>
          <w:numId w:val="37"/>
        </w:numPr>
        <w:tabs>
          <w:tab w:val="left" w:leader="underscore" w:pos="8309"/>
        </w:tabs>
        <w:rPr>
          <w:color w:val="000000"/>
          <w:lang w:eastAsia="en-US"/>
        </w:rPr>
      </w:pPr>
      <w:r w:rsidRPr="00886846">
        <w:rPr>
          <w:rFonts w:hint="cs"/>
          <w:color w:val="000000"/>
          <w:rtl/>
          <w:lang w:eastAsia="en-US"/>
        </w:rPr>
        <w:t>סוג התארגנות (חברה</w:t>
      </w:r>
      <w:r>
        <w:rPr>
          <w:rFonts w:hint="cs"/>
          <w:color w:val="000000"/>
          <w:rtl/>
          <w:lang w:eastAsia="en-US"/>
        </w:rPr>
        <w:t xml:space="preserve"> </w:t>
      </w:r>
      <w:r w:rsidRPr="00886846">
        <w:rPr>
          <w:rFonts w:hint="cs"/>
          <w:color w:val="000000"/>
          <w:rtl/>
          <w:lang w:eastAsia="en-US"/>
        </w:rPr>
        <w:t>/</w:t>
      </w:r>
      <w:r>
        <w:rPr>
          <w:rFonts w:hint="cs"/>
          <w:color w:val="000000"/>
          <w:rtl/>
          <w:lang w:eastAsia="en-US"/>
        </w:rPr>
        <w:t xml:space="preserve"> </w:t>
      </w:r>
      <w:r w:rsidRPr="00886846">
        <w:rPr>
          <w:rFonts w:hint="cs"/>
          <w:color w:val="000000"/>
          <w:rtl/>
          <w:lang w:eastAsia="en-US"/>
        </w:rPr>
        <w:t>שותפות</w:t>
      </w:r>
      <w:r>
        <w:rPr>
          <w:rFonts w:hint="cs"/>
          <w:color w:val="000000"/>
          <w:rtl/>
          <w:lang w:eastAsia="en-US"/>
        </w:rPr>
        <w:t xml:space="preserve"> / עמותה</w:t>
      </w:r>
      <w:r w:rsidRPr="00886846">
        <w:rPr>
          <w:rFonts w:hint="cs"/>
          <w:color w:val="000000"/>
          <w:rtl/>
          <w:lang w:eastAsia="en-US"/>
        </w:rPr>
        <w:t>)</w:t>
      </w:r>
      <w:r>
        <w:rPr>
          <w:rFonts w:hint="cs"/>
          <w:color w:val="000000"/>
          <w:rtl/>
          <w:lang w:eastAsia="en-US"/>
        </w:rPr>
        <w:t>:</w:t>
      </w:r>
      <w:permStart w:id="1566998138" w:edGrp="everyone"/>
      <w:r>
        <w:rPr>
          <w:rFonts w:hint="cs"/>
          <w:color w:val="000000"/>
          <w:rtl/>
          <w:lang w:eastAsia="en-US"/>
        </w:rPr>
        <w:tab/>
      </w:r>
    </w:p>
    <w:permEnd w:id="1566998138"/>
    <w:p w:rsidR="00276B88" w:rsidRPr="00886846" w:rsidRDefault="00276B88" w:rsidP="00C541A3">
      <w:pPr>
        <w:pStyle w:val="HNormal"/>
        <w:numPr>
          <w:ilvl w:val="1"/>
          <w:numId w:val="37"/>
        </w:numPr>
        <w:tabs>
          <w:tab w:val="left" w:leader="underscore" w:pos="8309"/>
        </w:tabs>
        <w:rPr>
          <w:color w:val="000000"/>
          <w:lang w:eastAsia="en-US"/>
        </w:rPr>
      </w:pPr>
      <w:r w:rsidRPr="00886846">
        <w:rPr>
          <w:rFonts w:hint="cs"/>
          <w:color w:val="000000"/>
          <w:rtl/>
          <w:lang w:eastAsia="en-US"/>
        </w:rPr>
        <w:t>תאריך התארגנות</w:t>
      </w:r>
      <w:r>
        <w:rPr>
          <w:rFonts w:hint="cs"/>
          <w:color w:val="000000"/>
          <w:rtl/>
          <w:lang w:eastAsia="en-US"/>
        </w:rPr>
        <w:t>:</w:t>
      </w:r>
      <w:r w:rsidRPr="00886846">
        <w:rPr>
          <w:rFonts w:hint="cs"/>
          <w:color w:val="000000"/>
          <w:rtl/>
          <w:lang w:eastAsia="en-US"/>
        </w:rPr>
        <w:t xml:space="preserve"> </w:t>
      </w:r>
      <w:permStart w:id="1794072578" w:edGrp="everyone"/>
      <w:r>
        <w:rPr>
          <w:rFonts w:hint="cs"/>
          <w:color w:val="000000"/>
          <w:rtl/>
          <w:lang w:eastAsia="en-US"/>
        </w:rPr>
        <w:tab/>
      </w:r>
      <w:permEnd w:id="1794072578"/>
    </w:p>
    <w:p w:rsidR="00276B88" w:rsidRPr="00886846" w:rsidRDefault="00276B88" w:rsidP="00C541A3">
      <w:pPr>
        <w:pStyle w:val="HNormal"/>
        <w:numPr>
          <w:ilvl w:val="1"/>
          <w:numId w:val="37"/>
        </w:numPr>
        <w:tabs>
          <w:tab w:val="left" w:leader="underscore" w:pos="8309"/>
        </w:tabs>
        <w:rPr>
          <w:color w:val="000000"/>
          <w:lang w:eastAsia="en-US"/>
        </w:rPr>
      </w:pPr>
      <w:r w:rsidRPr="00886846">
        <w:rPr>
          <w:rFonts w:hint="cs"/>
          <w:color w:val="000000"/>
          <w:rtl/>
          <w:lang w:eastAsia="en-US"/>
        </w:rPr>
        <w:t>שמות הבעלים (במקרה של חברה או שותפות):</w:t>
      </w:r>
    </w:p>
    <w:p w:rsidR="00276B88" w:rsidRPr="00F475B4" w:rsidRDefault="00276B88" w:rsidP="00276B88">
      <w:pPr>
        <w:pStyle w:val="HNormal"/>
        <w:tabs>
          <w:tab w:val="left" w:leader="underscore" w:pos="8309"/>
        </w:tabs>
        <w:ind w:left="1152"/>
        <w:rPr>
          <w:color w:val="000000"/>
          <w:rtl/>
          <w:lang w:eastAsia="en-US"/>
        </w:rPr>
      </w:pPr>
      <w:permStart w:id="1582901943" w:edGrp="everyone"/>
      <w:r>
        <w:rPr>
          <w:rFonts w:hint="cs"/>
          <w:color w:val="000000"/>
          <w:rtl/>
          <w:lang w:eastAsia="en-US"/>
        </w:rPr>
        <w:tab/>
      </w:r>
    </w:p>
    <w:p w:rsidR="00276B88" w:rsidRPr="00F475B4" w:rsidRDefault="00276B88" w:rsidP="00276B88">
      <w:pPr>
        <w:pStyle w:val="HNormal"/>
        <w:tabs>
          <w:tab w:val="left" w:leader="underscore" w:pos="8309"/>
        </w:tabs>
        <w:ind w:left="1152"/>
        <w:rPr>
          <w:color w:val="000000"/>
          <w:rtl/>
          <w:lang w:eastAsia="en-US"/>
        </w:rPr>
      </w:pPr>
      <w:r>
        <w:rPr>
          <w:rFonts w:hint="cs"/>
          <w:color w:val="000000"/>
          <w:rtl/>
          <w:lang w:eastAsia="en-US"/>
        </w:rPr>
        <w:tab/>
      </w:r>
    </w:p>
    <w:p w:rsidR="00276B88" w:rsidRPr="00F475B4" w:rsidRDefault="00276B88" w:rsidP="00276B88">
      <w:pPr>
        <w:pStyle w:val="HNormal"/>
        <w:tabs>
          <w:tab w:val="left" w:leader="underscore" w:pos="8309"/>
        </w:tabs>
        <w:ind w:left="1152"/>
        <w:rPr>
          <w:color w:val="000000"/>
          <w:rtl/>
          <w:lang w:eastAsia="en-US"/>
        </w:rPr>
      </w:pPr>
      <w:r>
        <w:rPr>
          <w:rFonts w:hint="cs"/>
          <w:color w:val="000000"/>
          <w:rtl/>
          <w:lang w:eastAsia="en-US"/>
        </w:rPr>
        <w:tab/>
      </w:r>
      <w:permEnd w:id="1582901943"/>
    </w:p>
    <w:p w:rsidR="00276B88" w:rsidRPr="00F475B4" w:rsidRDefault="00276B88" w:rsidP="00C541A3">
      <w:pPr>
        <w:pStyle w:val="HNormal"/>
        <w:numPr>
          <w:ilvl w:val="1"/>
          <w:numId w:val="37"/>
        </w:numPr>
        <w:tabs>
          <w:tab w:val="left" w:leader="underscore" w:pos="8309"/>
        </w:tabs>
        <w:rPr>
          <w:color w:val="000000"/>
          <w:lang w:eastAsia="en-US"/>
        </w:rPr>
      </w:pPr>
      <w:r w:rsidRPr="00F475B4">
        <w:rPr>
          <w:rFonts w:hint="cs"/>
          <w:color w:val="000000"/>
          <w:rtl/>
          <w:lang w:eastAsia="en-US"/>
        </w:rPr>
        <w:t>שמות ומספרי ת.ז. של המוסמכים לחתום ולהתחייב בש</w:t>
      </w:r>
      <w:r>
        <w:rPr>
          <w:rFonts w:hint="cs"/>
          <w:color w:val="000000"/>
          <w:rtl/>
          <w:lang w:eastAsia="en-US"/>
        </w:rPr>
        <w:t>מו של</w:t>
      </w:r>
      <w:r w:rsidRPr="00F475B4">
        <w:rPr>
          <w:rFonts w:hint="cs"/>
          <w:color w:val="000000"/>
          <w:rtl/>
          <w:lang w:eastAsia="en-US"/>
        </w:rPr>
        <w:t xml:space="preserve"> המציע:</w:t>
      </w:r>
    </w:p>
    <w:p w:rsidR="00276B88" w:rsidRPr="00F475B4" w:rsidRDefault="002F0BE8" w:rsidP="002F0BE8">
      <w:pPr>
        <w:pStyle w:val="HNormal"/>
        <w:tabs>
          <w:tab w:val="left" w:leader="underscore" w:pos="5760"/>
          <w:tab w:val="left" w:leader="underscore" w:pos="8309"/>
        </w:tabs>
        <w:ind w:left="1152"/>
        <w:rPr>
          <w:color w:val="000000"/>
          <w:rtl/>
          <w:lang w:eastAsia="en-US"/>
        </w:rPr>
      </w:pPr>
      <w:r>
        <w:rPr>
          <w:rFonts w:hint="cs"/>
          <w:color w:val="000000"/>
          <w:rtl/>
          <w:lang w:eastAsia="en-US"/>
        </w:rPr>
        <w:t xml:space="preserve">שם: </w:t>
      </w:r>
      <w:permStart w:id="438976419" w:edGrp="everyone"/>
      <w:r>
        <w:rPr>
          <w:rFonts w:hint="cs"/>
          <w:color w:val="000000"/>
          <w:rtl/>
          <w:lang w:eastAsia="en-US"/>
        </w:rPr>
        <w:tab/>
      </w:r>
      <w:permEnd w:id="438976419"/>
      <w:r>
        <w:rPr>
          <w:rFonts w:hint="cs"/>
          <w:color w:val="000000"/>
          <w:rtl/>
          <w:lang w:eastAsia="en-US"/>
        </w:rPr>
        <w:t>, ת"</w:t>
      </w:r>
      <w:r w:rsidR="00276B88">
        <w:rPr>
          <w:rFonts w:hint="cs"/>
          <w:color w:val="000000"/>
          <w:rtl/>
          <w:lang w:eastAsia="en-US"/>
        </w:rPr>
        <w:t xml:space="preserve">ז: </w:t>
      </w:r>
      <w:permStart w:id="1070235267" w:edGrp="everyone"/>
      <w:r w:rsidR="00276B88">
        <w:rPr>
          <w:rFonts w:hint="cs"/>
          <w:color w:val="000000"/>
          <w:rtl/>
          <w:lang w:eastAsia="en-US"/>
        </w:rPr>
        <w:tab/>
      </w:r>
      <w:permEnd w:id="1070235267"/>
    </w:p>
    <w:p w:rsidR="00276B88" w:rsidRPr="00F475B4" w:rsidRDefault="00276B88" w:rsidP="002F0BE8">
      <w:pPr>
        <w:pStyle w:val="HNormal"/>
        <w:tabs>
          <w:tab w:val="left" w:leader="underscore" w:pos="5760"/>
          <w:tab w:val="left" w:leader="underscore" w:pos="8309"/>
        </w:tabs>
        <w:ind w:left="1152"/>
        <w:rPr>
          <w:color w:val="000000"/>
          <w:rtl/>
          <w:lang w:eastAsia="en-US"/>
        </w:rPr>
      </w:pPr>
      <w:r>
        <w:rPr>
          <w:rFonts w:hint="cs"/>
          <w:color w:val="000000"/>
          <w:rtl/>
          <w:lang w:eastAsia="en-US"/>
        </w:rPr>
        <w:t xml:space="preserve">שם: </w:t>
      </w:r>
      <w:permStart w:id="1013937017" w:edGrp="everyone"/>
      <w:r>
        <w:rPr>
          <w:rFonts w:hint="cs"/>
          <w:color w:val="000000"/>
          <w:rtl/>
          <w:lang w:eastAsia="en-US"/>
        </w:rPr>
        <w:tab/>
      </w:r>
      <w:permEnd w:id="1013937017"/>
      <w:r>
        <w:rPr>
          <w:rFonts w:hint="cs"/>
          <w:color w:val="000000"/>
          <w:rtl/>
          <w:lang w:eastAsia="en-US"/>
        </w:rPr>
        <w:t>, ת</w:t>
      </w:r>
      <w:r w:rsidR="002F0BE8">
        <w:rPr>
          <w:rFonts w:hint="cs"/>
          <w:color w:val="000000"/>
          <w:rtl/>
          <w:lang w:eastAsia="en-US"/>
        </w:rPr>
        <w:t>"</w:t>
      </w:r>
      <w:r>
        <w:rPr>
          <w:rFonts w:hint="cs"/>
          <w:color w:val="000000"/>
          <w:rtl/>
          <w:lang w:eastAsia="en-US"/>
        </w:rPr>
        <w:t xml:space="preserve">ז: </w:t>
      </w:r>
      <w:permStart w:id="260059399" w:edGrp="everyone"/>
      <w:r>
        <w:rPr>
          <w:rFonts w:hint="cs"/>
          <w:color w:val="000000"/>
          <w:rtl/>
          <w:lang w:eastAsia="en-US"/>
        </w:rPr>
        <w:tab/>
      </w:r>
      <w:permEnd w:id="260059399"/>
    </w:p>
    <w:p w:rsidR="00276B88" w:rsidRPr="00F475B4" w:rsidRDefault="00276B88" w:rsidP="003E0F49">
      <w:pPr>
        <w:pStyle w:val="HNormal"/>
        <w:numPr>
          <w:ilvl w:val="1"/>
          <w:numId w:val="37"/>
        </w:numPr>
        <w:tabs>
          <w:tab w:val="left" w:leader="underscore" w:pos="8309"/>
        </w:tabs>
        <w:rPr>
          <w:color w:val="000000"/>
          <w:lang w:eastAsia="en-US"/>
        </w:rPr>
      </w:pPr>
      <w:r w:rsidRPr="00F475B4">
        <w:rPr>
          <w:rFonts w:hint="cs"/>
          <w:color w:val="000000"/>
          <w:rtl/>
          <w:lang w:eastAsia="en-US"/>
        </w:rPr>
        <w:t>ש</w:t>
      </w:r>
      <w:r w:rsidR="003E0F49">
        <w:rPr>
          <w:rFonts w:hint="cs"/>
          <w:color w:val="000000"/>
          <w:rtl/>
          <w:lang w:eastAsia="en-US"/>
        </w:rPr>
        <w:t>ם</w:t>
      </w:r>
      <w:r>
        <w:rPr>
          <w:rFonts w:hint="cs"/>
          <w:color w:val="000000"/>
          <w:rtl/>
          <w:lang w:eastAsia="en-US"/>
        </w:rPr>
        <w:t xml:space="preserve"> </w:t>
      </w:r>
      <w:r w:rsidRPr="00F475B4">
        <w:rPr>
          <w:rFonts w:hint="cs"/>
          <w:color w:val="000000"/>
          <w:rtl/>
          <w:lang w:eastAsia="en-US"/>
        </w:rPr>
        <w:t>המנ</w:t>
      </w:r>
      <w:r>
        <w:rPr>
          <w:rFonts w:hint="cs"/>
          <w:color w:val="000000"/>
          <w:rtl/>
          <w:lang w:eastAsia="en-US"/>
        </w:rPr>
        <w:t xml:space="preserve">הל הכללי: </w:t>
      </w:r>
      <w:permStart w:id="1700617254" w:edGrp="everyone"/>
      <w:r>
        <w:rPr>
          <w:rFonts w:hint="cs"/>
          <w:color w:val="000000"/>
          <w:rtl/>
          <w:lang w:eastAsia="en-US"/>
        </w:rPr>
        <w:tab/>
      </w:r>
      <w:permEnd w:id="1700617254"/>
    </w:p>
    <w:p w:rsidR="00276B88" w:rsidRPr="00F475B4" w:rsidRDefault="00276B88" w:rsidP="00C541A3">
      <w:pPr>
        <w:pStyle w:val="HNormal"/>
        <w:numPr>
          <w:ilvl w:val="1"/>
          <w:numId w:val="37"/>
        </w:numPr>
        <w:tabs>
          <w:tab w:val="left" w:leader="underscore" w:pos="8309"/>
        </w:tabs>
        <w:rPr>
          <w:color w:val="000000"/>
          <w:lang w:eastAsia="en-US"/>
        </w:rPr>
      </w:pPr>
      <w:r>
        <w:rPr>
          <w:rFonts w:hint="cs"/>
          <w:color w:val="000000"/>
          <w:rtl/>
          <w:lang w:eastAsia="en-US"/>
        </w:rPr>
        <w:t>כתובתו של</w:t>
      </w:r>
      <w:r w:rsidRPr="00F475B4">
        <w:rPr>
          <w:rFonts w:hint="cs"/>
          <w:color w:val="000000"/>
          <w:rtl/>
          <w:lang w:eastAsia="en-US"/>
        </w:rPr>
        <w:t xml:space="preserve"> המציע (כולל מיקוד)</w:t>
      </w:r>
      <w:r>
        <w:rPr>
          <w:rFonts w:hint="cs"/>
          <w:color w:val="000000"/>
          <w:rtl/>
          <w:lang w:eastAsia="en-US"/>
        </w:rPr>
        <w:t>:</w:t>
      </w:r>
      <w:r w:rsidRPr="00F475B4">
        <w:rPr>
          <w:rFonts w:hint="cs"/>
          <w:color w:val="000000"/>
          <w:rtl/>
          <w:lang w:eastAsia="en-US"/>
        </w:rPr>
        <w:t xml:space="preserve"> </w:t>
      </w:r>
      <w:permStart w:id="1001521222" w:edGrp="everyone"/>
      <w:r>
        <w:rPr>
          <w:rFonts w:hint="cs"/>
          <w:color w:val="000000"/>
          <w:rtl/>
          <w:lang w:eastAsia="en-US"/>
        </w:rPr>
        <w:tab/>
      </w:r>
      <w:permEnd w:id="1001521222"/>
    </w:p>
    <w:p w:rsidR="00276B88" w:rsidRPr="00F475B4" w:rsidRDefault="00276B88" w:rsidP="00C541A3">
      <w:pPr>
        <w:pStyle w:val="HNormal"/>
        <w:numPr>
          <w:ilvl w:val="1"/>
          <w:numId w:val="37"/>
        </w:numPr>
        <w:tabs>
          <w:tab w:val="left" w:leader="underscore" w:pos="8309"/>
        </w:tabs>
        <w:rPr>
          <w:color w:val="000000"/>
          <w:lang w:eastAsia="en-US"/>
        </w:rPr>
      </w:pPr>
      <w:r>
        <w:rPr>
          <w:rFonts w:hint="cs"/>
          <w:color w:val="000000"/>
          <w:rtl/>
          <w:lang w:eastAsia="en-US"/>
        </w:rPr>
        <w:t xml:space="preserve">מספרי </w:t>
      </w:r>
      <w:r w:rsidRPr="00F475B4">
        <w:rPr>
          <w:rFonts w:hint="cs"/>
          <w:color w:val="000000"/>
          <w:rtl/>
          <w:lang w:eastAsia="en-US"/>
        </w:rPr>
        <w:t>טלפו</w:t>
      </w:r>
      <w:r>
        <w:rPr>
          <w:rFonts w:hint="cs"/>
          <w:color w:val="000000"/>
          <w:rtl/>
          <w:lang w:eastAsia="en-US"/>
        </w:rPr>
        <w:t>ן</w:t>
      </w:r>
      <w:r w:rsidRPr="00F475B4">
        <w:rPr>
          <w:rFonts w:hint="cs"/>
          <w:color w:val="000000"/>
          <w:rtl/>
          <w:lang w:eastAsia="en-US"/>
        </w:rPr>
        <w:t xml:space="preserve">: </w:t>
      </w:r>
      <w:permStart w:id="1983340683" w:edGrp="everyone"/>
      <w:r>
        <w:rPr>
          <w:rFonts w:hint="cs"/>
          <w:color w:val="000000"/>
          <w:rtl/>
          <w:lang w:eastAsia="en-US"/>
        </w:rPr>
        <w:tab/>
      </w:r>
      <w:permEnd w:id="1983340683"/>
    </w:p>
    <w:p w:rsidR="00276B88" w:rsidRDefault="002F0BE8" w:rsidP="002F0BE8">
      <w:pPr>
        <w:pStyle w:val="HNormal"/>
        <w:numPr>
          <w:ilvl w:val="1"/>
          <w:numId w:val="37"/>
        </w:numPr>
        <w:tabs>
          <w:tab w:val="left" w:leader="underscore" w:pos="8309"/>
        </w:tabs>
        <w:rPr>
          <w:color w:val="000000"/>
          <w:lang w:eastAsia="en-US"/>
        </w:rPr>
      </w:pPr>
      <w:r>
        <w:rPr>
          <w:rFonts w:hint="cs"/>
          <w:color w:val="000000"/>
          <w:rtl/>
          <w:lang w:eastAsia="en-US"/>
        </w:rPr>
        <w:t>כתובת של דואר אלקטרוני</w:t>
      </w:r>
      <w:r w:rsidR="00276B88">
        <w:rPr>
          <w:rFonts w:hint="cs"/>
          <w:color w:val="000000"/>
          <w:rtl/>
          <w:lang w:eastAsia="en-US"/>
        </w:rPr>
        <w:t>:</w:t>
      </w:r>
      <w:r w:rsidR="00276B88" w:rsidRPr="00F475B4">
        <w:rPr>
          <w:rFonts w:hint="cs"/>
          <w:color w:val="000000"/>
          <w:rtl/>
          <w:lang w:eastAsia="en-US"/>
        </w:rPr>
        <w:t xml:space="preserve"> </w:t>
      </w:r>
      <w:permStart w:id="1191339489" w:edGrp="everyone"/>
      <w:r w:rsidR="00276B88">
        <w:rPr>
          <w:rFonts w:hint="cs"/>
          <w:color w:val="000000"/>
          <w:rtl/>
          <w:lang w:eastAsia="en-US"/>
        </w:rPr>
        <w:tab/>
      </w:r>
      <w:permEnd w:id="1191339489"/>
    </w:p>
    <w:p w:rsidR="00276B88" w:rsidRDefault="00276B88" w:rsidP="00C541A3">
      <w:pPr>
        <w:pStyle w:val="HNormal"/>
        <w:numPr>
          <w:ilvl w:val="1"/>
          <w:numId w:val="37"/>
        </w:numPr>
        <w:tabs>
          <w:tab w:val="left" w:leader="underscore" w:pos="8309"/>
        </w:tabs>
        <w:rPr>
          <w:color w:val="000000"/>
          <w:lang w:eastAsia="en-US"/>
        </w:rPr>
      </w:pPr>
      <w:r>
        <w:rPr>
          <w:rFonts w:hint="cs"/>
          <w:color w:val="000000"/>
          <w:rtl/>
          <w:lang w:eastAsia="en-US"/>
        </w:rPr>
        <w:t>איש הקשר מטעם המציע לצורך הצעה זו:</w:t>
      </w:r>
      <w:permStart w:id="243486378" w:edGrp="everyone"/>
      <w:r>
        <w:rPr>
          <w:rFonts w:hint="cs"/>
          <w:color w:val="000000"/>
          <w:rtl/>
          <w:lang w:eastAsia="en-US"/>
        </w:rPr>
        <w:tab/>
      </w:r>
      <w:permEnd w:id="243486378"/>
    </w:p>
    <w:p w:rsidR="00276B88" w:rsidRDefault="002F0BE8" w:rsidP="002F0BE8">
      <w:pPr>
        <w:pStyle w:val="HNormal"/>
        <w:tabs>
          <w:tab w:val="left" w:leader="underscore" w:pos="4608"/>
          <w:tab w:val="left" w:leader="underscore" w:pos="8309"/>
        </w:tabs>
        <w:ind w:left="1152"/>
        <w:rPr>
          <w:color w:val="000000"/>
          <w:rtl/>
          <w:lang w:eastAsia="en-US"/>
        </w:rPr>
      </w:pPr>
      <w:r>
        <w:rPr>
          <w:rFonts w:hint="cs"/>
          <w:color w:val="000000"/>
          <w:rtl/>
          <w:lang w:eastAsia="en-US"/>
        </w:rPr>
        <w:t>מספר</w:t>
      </w:r>
      <w:r w:rsidR="00276B88">
        <w:rPr>
          <w:rFonts w:hint="cs"/>
          <w:color w:val="000000"/>
          <w:rtl/>
          <w:lang w:eastAsia="en-US"/>
        </w:rPr>
        <w:t xml:space="preserve"> טלפון: </w:t>
      </w:r>
      <w:permStart w:id="1471175748" w:edGrp="everyone"/>
      <w:r w:rsidR="00276B88">
        <w:rPr>
          <w:rFonts w:hint="cs"/>
          <w:color w:val="000000"/>
          <w:rtl/>
          <w:lang w:eastAsia="en-US"/>
        </w:rPr>
        <w:tab/>
      </w:r>
      <w:permEnd w:id="1471175748"/>
      <w:r w:rsidR="00276B88">
        <w:rPr>
          <w:rFonts w:hint="cs"/>
          <w:color w:val="000000"/>
          <w:rtl/>
          <w:lang w:eastAsia="en-US"/>
        </w:rPr>
        <w:t xml:space="preserve">, </w:t>
      </w:r>
      <w:r>
        <w:rPr>
          <w:rFonts w:hint="cs"/>
          <w:color w:val="000000"/>
          <w:rtl/>
          <w:lang w:eastAsia="en-US"/>
        </w:rPr>
        <w:t>מספר טלפון נייד</w:t>
      </w:r>
      <w:r w:rsidR="00276B88">
        <w:rPr>
          <w:rFonts w:hint="cs"/>
          <w:color w:val="000000"/>
          <w:rtl/>
          <w:lang w:eastAsia="en-US"/>
        </w:rPr>
        <w:t xml:space="preserve">: </w:t>
      </w:r>
      <w:permStart w:id="171328503" w:edGrp="everyone"/>
      <w:r w:rsidR="00276B88">
        <w:rPr>
          <w:rFonts w:hint="cs"/>
          <w:color w:val="000000"/>
          <w:rtl/>
          <w:lang w:eastAsia="en-US"/>
        </w:rPr>
        <w:tab/>
      </w:r>
      <w:permEnd w:id="171328503"/>
    </w:p>
    <w:p w:rsidR="00276B88" w:rsidRDefault="00276B88" w:rsidP="00276B88">
      <w:pPr>
        <w:pStyle w:val="HNormal"/>
        <w:tabs>
          <w:tab w:val="left" w:leader="underscore" w:pos="8309"/>
        </w:tabs>
        <w:spacing w:after="360"/>
        <w:ind w:left="1152"/>
        <w:rPr>
          <w:color w:val="000000"/>
          <w:rtl/>
          <w:lang w:eastAsia="en-US"/>
        </w:rPr>
      </w:pPr>
      <w:r>
        <w:rPr>
          <w:rFonts w:hint="cs"/>
          <w:color w:val="000000"/>
          <w:rtl/>
          <w:lang w:eastAsia="en-US"/>
        </w:rPr>
        <w:t>כתובת של דואר אלקטרוני:</w:t>
      </w:r>
      <w:permStart w:id="2009424445" w:edGrp="everyone"/>
      <w:r>
        <w:rPr>
          <w:rFonts w:hint="cs"/>
          <w:color w:val="000000"/>
          <w:rtl/>
          <w:lang w:eastAsia="en-US"/>
        </w:rPr>
        <w:tab/>
      </w:r>
      <w:permEnd w:id="2009424445"/>
    </w:p>
    <w:p w:rsidR="00961C06" w:rsidRPr="00264C8E" w:rsidRDefault="00961C06" w:rsidP="00C541A3">
      <w:pPr>
        <w:pStyle w:val="HNormal"/>
        <w:numPr>
          <w:ilvl w:val="0"/>
          <w:numId w:val="37"/>
        </w:numPr>
        <w:rPr>
          <w:b/>
          <w:bCs/>
          <w:color w:val="000000"/>
          <w:u w:val="single"/>
          <w:lang w:eastAsia="en-US"/>
        </w:rPr>
      </w:pPr>
      <w:r w:rsidRPr="00264C8E">
        <w:rPr>
          <w:rFonts w:hint="eastAsia"/>
          <w:b/>
          <w:bCs/>
          <w:color w:val="000000"/>
          <w:u w:val="single"/>
          <w:rtl/>
          <w:lang w:eastAsia="en-US"/>
        </w:rPr>
        <w:t>הצהרות</w:t>
      </w:r>
      <w:r w:rsidRPr="00264C8E">
        <w:rPr>
          <w:b/>
          <w:bCs/>
          <w:color w:val="000000"/>
          <w:u w:val="single"/>
          <w:rtl/>
          <w:lang w:eastAsia="en-US"/>
        </w:rPr>
        <w:t xml:space="preserve"> </w:t>
      </w:r>
      <w:r w:rsidRPr="00264C8E">
        <w:rPr>
          <w:rFonts w:hint="eastAsia"/>
          <w:b/>
          <w:bCs/>
          <w:color w:val="000000"/>
          <w:u w:val="single"/>
          <w:rtl/>
          <w:lang w:eastAsia="en-US"/>
        </w:rPr>
        <w:t>והתחייבויות</w:t>
      </w:r>
      <w:r w:rsidRPr="00264C8E">
        <w:rPr>
          <w:b/>
          <w:bCs/>
          <w:color w:val="000000"/>
          <w:u w:val="single"/>
          <w:rtl/>
          <w:lang w:eastAsia="en-US"/>
        </w:rPr>
        <w:t xml:space="preserve"> </w:t>
      </w:r>
      <w:r w:rsidRPr="00264C8E">
        <w:rPr>
          <w:rFonts w:hint="eastAsia"/>
          <w:b/>
          <w:bCs/>
          <w:color w:val="000000"/>
          <w:u w:val="single"/>
          <w:rtl/>
          <w:lang w:eastAsia="en-US"/>
        </w:rPr>
        <w:t>כלליות</w:t>
      </w:r>
      <w:r w:rsidRPr="00264C8E">
        <w:rPr>
          <w:b/>
          <w:bCs/>
          <w:color w:val="000000"/>
          <w:u w:val="single"/>
          <w:rtl/>
          <w:lang w:eastAsia="en-US"/>
        </w:rPr>
        <w:t xml:space="preserve"> </w:t>
      </w:r>
      <w:r w:rsidRPr="00264C8E">
        <w:rPr>
          <w:rFonts w:hint="eastAsia"/>
          <w:b/>
          <w:bCs/>
          <w:color w:val="000000"/>
          <w:u w:val="single"/>
          <w:rtl/>
          <w:lang w:eastAsia="en-US"/>
        </w:rPr>
        <w:t>של</w:t>
      </w:r>
      <w:r w:rsidRPr="00264C8E">
        <w:rPr>
          <w:b/>
          <w:bCs/>
          <w:color w:val="000000"/>
          <w:u w:val="single"/>
          <w:rtl/>
          <w:lang w:eastAsia="en-US"/>
        </w:rPr>
        <w:t xml:space="preserve"> </w:t>
      </w:r>
      <w:r w:rsidRPr="00264C8E">
        <w:rPr>
          <w:rFonts w:hint="eastAsia"/>
          <w:b/>
          <w:bCs/>
          <w:color w:val="000000"/>
          <w:u w:val="single"/>
          <w:rtl/>
          <w:lang w:eastAsia="en-US"/>
        </w:rPr>
        <w:t>המציע</w:t>
      </w:r>
    </w:p>
    <w:p w:rsidR="00961C06" w:rsidRPr="00886846" w:rsidRDefault="00961C06" w:rsidP="00C541A3">
      <w:pPr>
        <w:pStyle w:val="HNormal"/>
        <w:numPr>
          <w:ilvl w:val="1"/>
          <w:numId w:val="37"/>
        </w:numPr>
        <w:spacing w:after="240"/>
        <w:rPr>
          <w:color w:val="000000"/>
          <w:lang w:eastAsia="en-US"/>
        </w:rPr>
      </w:pPr>
      <w:r w:rsidRPr="00886846">
        <w:rPr>
          <w:rFonts w:hint="cs"/>
          <w:color w:val="000000"/>
          <w:rtl/>
          <w:lang w:eastAsia="en-US"/>
        </w:rPr>
        <w:t>הצעה זו מוצעת לאחר שבדק</w:t>
      </w:r>
      <w:r>
        <w:rPr>
          <w:rFonts w:hint="cs"/>
          <w:color w:val="000000"/>
          <w:rtl/>
          <w:lang w:eastAsia="en-US"/>
        </w:rPr>
        <w:t>נו</w:t>
      </w:r>
      <w:r w:rsidRPr="00886846">
        <w:rPr>
          <w:rFonts w:hint="cs"/>
          <w:color w:val="000000"/>
          <w:rtl/>
          <w:lang w:eastAsia="en-US"/>
        </w:rPr>
        <w:t xml:space="preserve"> את כל התנאים</w:t>
      </w:r>
      <w:r>
        <w:rPr>
          <w:rFonts w:hint="cs"/>
          <w:color w:val="000000"/>
          <w:rtl/>
          <w:lang w:eastAsia="en-US"/>
        </w:rPr>
        <w:t>,</w:t>
      </w:r>
      <w:r w:rsidRPr="00886846">
        <w:rPr>
          <w:rFonts w:hint="cs"/>
          <w:color w:val="000000"/>
          <w:rtl/>
          <w:lang w:eastAsia="en-US"/>
        </w:rPr>
        <w:t xml:space="preserve"> </w:t>
      </w:r>
      <w:r>
        <w:rPr>
          <w:rFonts w:hint="cs"/>
          <w:color w:val="000000"/>
          <w:rtl/>
          <w:lang w:eastAsia="en-US"/>
        </w:rPr>
        <w:t>הנתונים, הפרטים והעובדות</w:t>
      </w:r>
      <w:r w:rsidRPr="00886846">
        <w:rPr>
          <w:rFonts w:hint="cs"/>
          <w:color w:val="000000"/>
          <w:rtl/>
          <w:lang w:eastAsia="en-US"/>
        </w:rPr>
        <w:t xml:space="preserve"> </w:t>
      </w:r>
      <w:r>
        <w:rPr>
          <w:rFonts w:hint="cs"/>
          <w:color w:val="000000"/>
          <w:rtl/>
          <w:lang w:eastAsia="en-US"/>
        </w:rPr>
        <w:t>וקבלנו את מלוא המידע האפשרי,</w:t>
      </w:r>
      <w:r w:rsidRPr="00886846">
        <w:rPr>
          <w:rFonts w:hint="cs"/>
          <w:color w:val="000000"/>
          <w:rtl/>
          <w:lang w:eastAsia="en-US"/>
        </w:rPr>
        <w:t xml:space="preserve"> הכרוכים במתן השירותים</w:t>
      </w:r>
      <w:r>
        <w:rPr>
          <w:rFonts w:hint="cs"/>
          <w:color w:val="000000"/>
          <w:rtl/>
          <w:lang w:eastAsia="en-US"/>
        </w:rPr>
        <w:t xml:space="preserve"> לפי המכרז, </w:t>
      </w:r>
      <w:r w:rsidRPr="00886846">
        <w:rPr>
          <w:rFonts w:hint="cs"/>
          <w:color w:val="000000"/>
          <w:rtl/>
          <w:lang w:eastAsia="en-US"/>
        </w:rPr>
        <w:t>ומצא</w:t>
      </w:r>
      <w:r>
        <w:rPr>
          <w:rFonts w:hint="cs"/>
          <w:color w:val="000000"/>
          <w:rtl/>
          <w:lang w:eastAsia="en-US"/>
        </w:rPr>
        <w:t>נו</w:t>
      </w:r>
      <w:r w:rsidRPr="00886846">
        <w:rPr>
          <w:rFonts w:hint="cs"/>
          <w:color w:val="000000"/>
          <w:rtl/>
          <w:lang w:eastAsia="en-US"/>
        </w:rPr>
        <w:t xml:space="preserve"> אותם מתאימים וראויים</w:t>
      </w:r>
      <w:r>
        <w:rPr>
          <w:rFonts w:hint="cs"/>
          <w:color w:val="000000"/>
          <w:rtl/>
          <w:lang w:eastAsia="en-US"/>
        </w:rPr>
        <w:t>. אנו מצהירים, כי</w:t>
      </w:r>
      <w:r w:rsidRPr="00886846">
        <w:rPr>
          <w:rFonts w:hint="cs"/>
          <w:color w:val="000000"/>
          <w:rtl/>
          <w:lang w:eastAsia="en-US"/>
        </w:rPr>
        <w:t xml:space="preserve"> </w:t>
      </w:r>
      <w:r w:rsidR="00937FF1">
        <w:rPr>
          <w:rFonts w:hint="cs"/>
          <w:color w:val="000000"/>
          <w:rtl/>
          <w:lang w:eastAsia="en-US"/>
        </w:rPr>
        <w:t xml:space="preserve">אנו עומדים בתנאים המקדימים (תנאי הסף) </w:t>
      </w:r>
      <w:r>
        <w:rPr>
          <w:rFonts w:hint="cs"/>
          <w:color w:val="000000"/>
          <w:rtl/>
          <w:lang w:eastAsia="en-US"/>
        </w:rPr>
        <w:t xml:space="preserve">הבינונו את מהות העבודה </w:t>
      </w:r>
      <w:r w:rsidRPr="00886846">
        <w:rPr>
          <w:rFonts w:hint="cs"/>
          <w:color w:val="000000"/>
          <w:rtl/>
          <w:lang w:eastAsia="en-US"/>
        </w:rPr>
        <w:t>ואנ</w:t>
      </w:r>
      <w:r>
        <w:rPr>
          <w:rFonts w:hint="cs"/>
          <w:color w:val="000000"/>
          <w:rtl/>
          <w:lang w:eastAsia="en-US"/>
        </w:rPr>
        <w:t>ו</w:t>
      </w:r>
      <w:r w:rsidRPr="00886846">
        <w:rPr>
          <w:rFonts w:hint="cs"/>
          <w:color w:val="000000"/>
          <w:rtl/>
          <w:lang w:eastAsia="en-US"/>
        </w:rPr>
        <w:t xml:space="preserve"> מוותר</w:t>
      </w:r>
      <w:r>
        <w:rPr>
          <w:rFonts w:hint="cs"/>
          <w:color w:val="000000"/>
          <w:rtl/>
          <w:lang w:eastAsia="en-US"/>
        </w:rPr>
        <w:t>ים</w:t>
      </w:r>
      <w:r w:rsidRPr="00886846">
        <w:rPr>
          <w:rFonts w:hint="cs"/>
          <w:color w:val="000000"/>
          <w:rtl/>
          <w:lang w:eastAsia="en-US"/>
        </w:rPr>
        <w:t xml:space="preserve"> בזאת על כל טענה של אי</w:t>
      </w:r>
      <w:r>
        <w:rPr>
          <w:rFonts w:hint="cs"/>
          <w:color w:val="000000"/>
          <w:rtl/>
          <w:lang w:eastAsia="en-US"/>
        </w:rPr>
        <w:t>-</w:t>
      </w:r>
      <w:r w:rsidRPr="00886846">
        <w:rPr>
          <w:rFonts w:hint="cs"/>
          <w:color w:val="000000"/>
          <w:rtl/>
          <w:lang w:eastAsia="en-US"/>
        </w:rPr>
        <w:t>הבנה, פגם או אי</w:t>
      </w:r>
      <w:r>
        <w:rPr>
          <w:rFonts w:hint="cs"/>
          <w:color w:val="000000"/>
          <w:rtl/>
          <w:lang w:eastAsia="en-US"/>
        </w:rPr>
        <w:t>-</w:t>
      </w:r>
      <w:r w:rsidRPr="00886846">
        <w:rPr>
          <w:rFonts w:hint="cs"/>
          <w:color w:val="000000"/>
          <w:rtl/>
          <w:lang w:eastAsia="en-US"/>
        </w:rPr>
        <w:t>התאמה אחרת.</w:t>
      </w:r>
    </w:p>
    <w:p w:rsidR="00961C06" w:rsidRPr="00886846" w:rsidRDefault="00961C06" w:rsidP="00C541A3">
      <w:pPr>
        <w:pStyle w:val="HNormal"/>
        <w:numPr>
          <w:ilvl w:val="1"/>
          <w:numId w:val="37"/>
        </w:numPr>
        <w:spacing w:after="240"/>
        <w:rPr>
          <w:color w:val="000000"/>
          <w:lang w:eastAsia="en-US"/>
        </w:rPr>
      </w:pPr>
      <w:r>
        <w:rPr>
          <w:rFonts w:hint="cs"/>
          <w:color w:val="000000"/>
          <w:rtl/>
          <w:lang w:eastAsia="en-US"/>
        </w:rPr>
        <w:t>אנו מצהירים,</w:t>
      </w:r>
      <w:r w:rsidRPr="00886846">
        <w:rPr>
          <w:rFonts w:hint="cs"/>
          <w:color w:val="000000"/>
          <w:rtl/>
          <w:lang w:eastAsia="en-US"/>
        </w:rPr>
        <w:t xml:space="preserve"> </w:t>
      </w:r>
      <w:r>
        <w:rPr>
          <w:rFonts w:hint="cs"/>
          <w:color w:val="000000"/>
          <w:rtl/>
          <w:lang w:eastAsia="en-US"/>
        </w:rPr>
        <w:t>כי הצעתנו זו הי</w:t>
      </w:r>
      <w:r w:rsidR="00C37B6C">
        <w:rPr>
          <w:rFonts w:hint="cs"/>
          <w:color w:val="000000"/>
          <w:rtl/>
          <w:lang w:eastAsia="en-US"/>
        </w:rPr>
        <w:t>א</w:t>
      </w:r>
      <w:r>
        <w:rPr>
          <w:rFonts w:hint="cs"/>
          <w:color w:val="000000"/>
          <w:rtl/>
          <w:lang w:eastAsia="en-US"/>
        </w:rPr>
        <w:t xml:space="preserve"> שלמה ומוצעת כיחידה תפעולית ואינטגרטיבית אחת וכי היא עונה על כל הדרישות, הנובעות מן הרשום בכל מסמכי המכרז, כי הבאנו בחשבון את כל המידע, שנתקבל מהמשרד, ו</w:t>
      </w:r>
      <w:r w:rsidRPr="00886846">
        <w:rPr>
          <w:rFonts w:hint="cs"/>
          <w:color w:val="000000"/>
          <w:rtl/>
          <w:lang w:eastAsia="en-US"/>
        </w:rPr>
        <w:t>כי אנ</w:t>
      </w:r>
      <w:r>
        <w:rPr>
          <w:rFonts w:hint="cs"/>
          <w:color w:val="000000"/>
          <w:rtl/>
          <w:lang w:eastAsia="en-US"/>
        </w:rPr>
        <w:t>ו</w:t>
      </w:r>
      <w:r w:rsidRPr="00886846">
        <w:rPr>
          <w:rFonts w:hint="cs"/>
          <w:color w:val="000000"/>
          <w:rtl/>
          <w:lang w:eastAsia="en-US"/>
        </w:rPr>
        <w:t xml:space="preserve"> מודע</w:t>
      </w:r>
      <w:r>
        <w:rPr>
          <w:rFonts w:hint="cs"/>
          <w:color w:val="000000"/>
          <w:rtl/>
          <w:lang w:eastAsia="en-US"/>
        </w:rPr>
        <w:t>ים</w:t>
      </w:r>
      <w:r w:rsidRPr="00886846">
        <w:rPr>
          <w:rFonts w:hint="cs"/>
          <w:color w:val="000000"/>
          <w:rtl/>
          <w:lang w:eastAsia="en-US"/>
        </w:rPr>
        <w:t xml:space="preserve"> ללוחות</w:t>
      </w:r>
      <w:r>
        <w:rPr>
          <w:rFonts w:hint="cs"/>
          <w:color w:val="000000"/>
          <w:rtl/>
          <w:lang w:eastAsia="en-US"/>
        </w:rPr>
        <w:t>-</w:t>
      </w:r>
      <w:r w:rsidRPr="00886846">
        <w:rPr>
          <w:rFonts w:hint="cs"/>
          <w:color w:val="000000"/>
          <w:rtl/>
          <w:lang w:eastAsia="en-US"/>
        </w:rPr>
        <w:t>הזמנים וליתר האילוצים</w:t>
      </w:r>
      <w:r>
        <w:rPr>
          <w:rFonts w:hint="cs"/>
          <w:color w:val="000000"/>
          <w:rtl/>
          <w:lang w:eastAsia="en-US"/>
        </w:rPr>
        <w:t>,</w:t>
      </w:r>
      <w:r w:rsidRPr="00886846">
        <w:rPr>
          <w:rFonts w:hint="cs"/>
          <w:color w:val="000000"/>
          <w:rtl/>
          <w:lang w:eastAsia="en-US"/>
        </w:rPr>
        <w:t xml:space="preserve"> הכרוכים בביצוע</w:t>
      </w:r>
      <w:r>
        <w:rPr>
          <w:rFonts w:hint="cs"/>
          <w:color w:val="000000"/>
          <w:rtl/>
          <w:lang w:eastAsia="en-US"/>
        </w:rPr>
        <w:t>ם של</w:t>
      </w:r>
      <w:r w:rsidRPr="00886846">
        <w:rPr>
          <w:rFonts w:hint="cs"/>
          <w:color w:val="000000"/>
          <w:rtl/>
          <w:lang w:eastAsia="en-US"/>
        </w:rPr>
        <w:t xml:space="preserve"> השירותים, ולא יהיו ל</w:t>
      </w:r>
      <w:r>
        <w:rPr>
          <w:rFonts w:hint="cs"/>
          <w:color w:val="000000"/>
          <w:rtl/>
          <w:lang w:eastAsia="en-US"/>
        </w:rPr>
        <w:t>נו</w:t>
      </w:r>
      <w:r w:rsidRPr="00886846">
        <w:rPr>
          <w:rFonts w:hint="cs"/>
          <w:color w:val="000000"/>
          <w:rtl/>
          <w:lang w:eastAsia="en-US"/>
        </w:rPr>
        <w:t xml:space="preserve"> כל טענות בגין קשיים או אילוצים כאמור</w:t>
      </w:r>
      <w:r>
        <w:rPr>
          <w:rFonts w:hint="cs"/>
          <w:color w:val="000000"/>
          <w:rtl/>
          <w:lang w:eastAsia="en-US"/>
        </w:rPr>
        <w:t>.</w:t>
      </w:r>
    </w:p>
    <w:p w:rsidR="00961C06" w:rsidRPr="00EB5F9C" w:rsidRDefault="00961C06" w:rsidP="00C541A3">
      <w:pPr>
        <w:pStyle w:val="HNormal"/>
        <w:numPr>
          <w:ilvl w:val="1"/>
          <w:numId w:val="37"/>
        </w:numPr>
        <w:spacing w:after="240"/>
        <w:rPr>
          <w:color w:val="000000"/>
          <w:rtl/>
          <w:lang w:eastAsia="en-US"/>
        </w:rPr>
      </w:pPr>
      <w:r>
        <w:rPr>
          <w:rFonts w:hint="cs"/>
          <w:color w:val="000000"/>
          <w:rtl/>
          <w:lang w:eastAsia="en-US"/>
        </w:rPr>
        <w:t>אנו מצהירים, כי איננו</w:t>
      </w:r>
      <w:r w:rsidRPr="00EB5F9C">
        <w:rPr>
          <w:color w:val="000000"/>
          <w:rtl/>
          <w:lang w:eastAsia="en-US"/>
        </w:rPr>
        <w:t xml:space="preserve"> בהליכי פשיטת רגל או פירוק או הוצא </w:t>
      </w:r>
      <w:r>
        <w:rPr>
          <w:rFonts w:hint="cs"/>
          <w:color w:val="000000"/>
          <w:rtl/>
          <w:lang w:eastAsia="en-US"/>
        </w:rPr>
        <w:t>נגדנו</w:t>
      </w:r>
      <w:r w:rsidRPr="00EB5F9C">
        <w:rPr>
          <w:color w:val="000000"/>
          <w:rtl/>
          <w:lang w:eastAsia="en-US"/>
        </w:rPr>
        <w:t xml:space="preserve"> צו כינוס נכסים</w:t>
      </w:r>
      <w:r w:rsidR="00C37B6C">
        <w:rPr>
          <w:rFonts w:hint="cs"/>
          <w:color w:val="000000"/>
          <w:rtl/>
          <w:lang w:eastAsia="en-US"/>
        </w:rPr>
        <w:t xml:space="preserve"> וכי</w:t>
      </w:r>
      <w:r w:rsidRPr="00EB5F9C">
        <w:rPr>
          <w:color w:val="000000"/>
          <w:rtl/>
          <w:lang w:eastAsia="en-US"/>
        </w:rPr>
        <w:t xml:space="preserve"> </w:t>
      </w:r>
      <w:r>
        <w:rPr>
          <w:rFonts w:hint="cs"/>
          <w:color w:val="000000"/>
          <w:rtl/>
          <w:lang w:eastAsia="en-US"/>
        </w:rPr>
        <w:t>איננו נמצאים</w:t>
      </w:r>
      <w:r w:rsidRPr="00EB5F9C">
        <w:rPr>
          <w:color w:val="000000"/>
          <w:rtl/>
          <w:lang w:eastAsia="en-US"/>
        </w:rPr>
        <w:t xml:space="preserve"> בעריכת הסדר נושים.</w:t>
      </w:r>
    </w:p>
    <w:p w:rsidR="00961C06" w:rsidRDefault="00961C06" w:rsidP="00C541A3">
      <w:pPr>
        <w:pStyle w:val="HNormal"/>
        <w:numPr>
          <w:ilvl w:val="1"/>
          <w:numId w:val="37"/>
        </w:numPr>
        <w:spacing w:after="240"/>
        <w:rPr>
          <w:color w:val="000000"/>
          <w:lang w:eastAsia="en-US"/>
        </w:rPr>
      </w:pPr>
      <w:r>
        <w:rPr>
          <w:rFonts w:hint="cs"/>
          <w:color w:val="000000"/>
          <w:rtl/>
          <w:lang w:eastAsia="en-US"/>
        </w:rPr>
        <w:t>אנו מצהירים, כי נעשה שימוש במוצרי תוכנה מורשים, חוקיים ומקוריים בלבד למתן כל השירותים לפי המכרז.</w:t>
      </w:r>
    </w:p>
    <w:p w:rsidR="00BB301B" w:rsidRDefault="00BB301B" w:rsidP="00C541A3">
      <w:pPr>
        <w:pStyle w:val="HNormal"/>
        <w:numPr>
          <w:ilvl w:val="1"/>
          <w:numId w:val="37"/>
        </w:numPr>
        <w:spacing w:after="240"/>
        <w:rPr>
          <w:color w:val="000000"/>
          <w:lang w:eastAsia="en-US"/>
        </w:rPr>
      </w:pPr>
      <w:r>
        <w:rPr>
          <w:rFonts w:hint="cs"/>
          <w:color w:val="000000"/>
          <w:rtl/>
          <w:lang w:eastAsia="en-US"/>
        </w:rPr>
        <w:lastRenderedPageBreak/>
        <w:t>אנו מתחייבים לעמידה בתקנים ובדרישות הבטיחות, לפי הוראות המפרט</w:t>
      </w:r>
      <w:r w:rsidR="006E5258">
        <w:rPr>
          <w:rFonts w:hint="cs"/>
          <w:color w:val="000000"/>
          <w:rtl/>
          <w:lang w:eastAsia="en-US"/>
        </w:rPr>
        <w:t xml:space="preserve">, ובכלל זה אנו מתחייבים, </w:t>
      </w:r>
      <w:r w:rsidR="006E5258">
        <w:rPr>
          <w:rFonts w:hint="cs"/>
          <w:rtl/>
        </w:rPr>
        <w:t xml:space="preserve">כי </w:t>
      </w:r>
      <w:r w:rsidR="006E5258" w:rsidRPr="008F14D0">
        <w:rPr>
          <w:rFonts w:hint="cs"/>
          <w:rtl/>
        </w:rPr>
        <w:t xml:space="preserve">כל </w:t>
      </w:r>
      <w:r w:rsidR="006E5258">
        <w:rPr>
          <w:rFonts w:hint="cs"/>
          <w:rtl/>
        </w:rPr>
        <w:t>פעילות</w:t>
      </w:r>
      <w:r w:rsidR="0094203F">
        <w:rPr>
          <w:rFonts w:hint="cs"/>
          <w:rtl/>
        </w:rPr>
        <w:t>נו</w:t>
      </w:r>
      <w:r w:rsidR="006E5258" w:rsidRPr="008F14D0">
        <w:rPr>
          <w:rFonts w:hint="cs"/>
          <w:rtl/>
        </w:rPr>
        <w:t xml:space="preserve"> בקשר עם מכרז זה תבוצע </w:t>
      </w:r>
      <w:r w:rsidR="006E5258">
        <w:rPr>
          <w:rFonts w:hint="cs"/>
          <w:rtl/>
        </w:rPr>
        <w:t xml:space="preserve">לפי דרישות החוק והתקנות ולפי התקנים הרלבנטיים. העבודה תבוצע </w:t>
      </w:r>
      <w:r w:rsidR="006E5258" w:rsidRPr="008F14D0">
        <w:rPr>
          <w:rFonts w:hint="cs"/>
          <w:rtl/>
        </w:rPr>
        <w:t>על ידי בעל</w:t>
      </w:r>
      <w:r w:rsidR="006E5258">
        <w:rPr>
          <w:rFonts w:hint="cs"/>
          <w:rtl/>
        </w:rPr>
        <w:t>י</w:t>
      </w:r>
      <w:r w:rsidR="006E5258" w:rsidRPr="008F14D0">
        <w:rPr>
          <w:rFonts w:hint="cs"/>
          <w:rtl/>
        </w:rPr>
        <w:t xml:space="preserve"> מקצוע </w:t>
      </w:r>
      <w:r w:rsidR="006E5258">
        <w:rPr>
          <w:rFonts w:hint="cs"/>
          <w:rtl/>
        </w:rPr>
        <w:t>מוסמכים ומורשים</w:t>
      </w:r>
      <w:r w:rsidR="006E5258" w:rsidRPr="008F14D0">
        <w:rPr>
          <w:rFonts w:hint="cs"/>
          <w:rtl/>
        </w:rPr>
        <w:t>, ובהתאם לכללי הבטיחות והגיהות</w:t>
      </w:r>
      <w:r w:rsidR="006E5258">
        <w:rPr>
          <w:rFonts w:hint="cs"/>
          <w:rtl/>
        </w:rPr>
        <w:t xml:space="preserve"> וכל אמצעי הזהירות הנדרשים</w:t>
      </w:r>
      <w:r w:rsidR="006E5258" w:rsidRPr="008F14D0">
        <w:rPr>
          <w:rFonts w:hint="cs"/>
          <w:rtl/>
        </w:rPr>
        <w:t>, לרבות עבודות חשמל, עבודות מתח נמוך וכיוצ"ב</w:t>
      </w:r>
      <w:r w:rsidR="006E5258">
        <w:rPr>
          <w:rFonts w:hint="cs"/>
          <w:rtl/>
        </w:rPr>
        <w:t>. הא</w:t>
      </w:r>
      <w:r w:rsidR="006E5258" w:rsidRPr="00290B2A">
        <w:rPr>
          <w:rFonts w:hint="cs"/>
          <w:rtl/>
        </w:rPr>
        <w:t xml:space="preserve">חריות </w:t>
      </w:r>
      <w:r w:rsidR="006E5258">
        <w:rPr>
          <w:rFonts w:hint="cs"/>
          <w:rtl/>
        </w:rPr>
        <w:t>הבלעדית ל</w:t>
      </w:r>
      <w:r w:rsidR="006E5258" w:rsidRPr="00290B2A">
        <w:rPr>
          <w:rFonts w:hint="cs"/>
          <w:rtl/>
        </w:rPr>
        <w:t>בטיחות המבקרים בבי</w:t>
      </w:r>
      <w:r w:rsidR="006E5258">
        <w:rPr>
          <w:rFonts w:hint="cs"/>
          <w:rtl/>
        </w:rPr>
        <w:t xml:space="preserve">תן, </w:t>
      </w:r>
      <w:r w:rsidR="006E5258" w:rsidRPr="00B86D7D">
        <w:rPr>
          <w:rFonts w:hint="cs"/>
          <w:rtl/>
        </w:rPr>
        <w:t>בטיחות העובדים, מניעת מפגעים, מניעת נזקים, התקנת אמצעי בטיחות</w:t>
      </w:r>
      <w:r w:rsidR="006E5258">
        <w:rPr>
          <w:rFonts w:hint="cs"/>
          <w:rtl/>
        </w:rPr>
        <w:t>,</w:t>
      </w:r>
      <w:r w:rsidR="006E5258" w:rsidRPr="00B86D7D">
        <w:rPr>
          <w:rFonts w:hint="cs"/>
          <w:rtl/>
        </w:rPr>
        <w:t xml:space="preserve"> לרבות אמצעים לגילוי </w:t>
      </w:r>
      <w:r w:rsidR="006E5258">
        <w:rPr>
          <w:rFonts w:hint="cs"/>
          <w:rtl/>
        </w:rPr>
        <w:t xml:space="preserve">אש </w:t>
      </w:r>
      <w:r w:rsidR="006E5258" w:rsidRPr="00B86D7D">
        <w:rPr>
          <w:rFonts w:hint="cs"/>
          <w:rtl/>
        </w:rPr>
        <w:t>ו</w:t>
      </w:r>
      <w:r w:rsidR="006E5258">
        <w:rPr>
          <w:rFonts w:hint="cs"/>
          <w:rtl/>
        </w:rPr>
        <w:t>ל</w:t>
      </w:r>
      <w:r w:rsidR="006E5258" w:rsidRPr="00B86D7D">
        <w:rPr>
          <w:rFonts w:hint="cs"/>
          <w:rtl/>
        </w:rPr>
        <w:t xml:space="preserve">כיבוי אש ברחבי הביתן בהתאם לתקנים המקובלים, ובהתאם להנחיות המשרד או </w:t>
      </w:r>
      <w:r w:rsidR="006E5258">
        <w:rPr>
          <w:rFonts w:hint="cs"/>
          <w:rtl/>
        </w:rPr>
        <w:t xml:space="preserve">החברה המארגנת את היריד, מוטלת עלינו. </w:t>
      </w:r>
      <w:r w:rsidR="006E5258" w:rsidRPr="00E173DF">
        <w:rPr>
          <w:rFonts w:hint="cs"/>
          <w:rtl/>
        </w:rPr>
        <w:t xml:space="preserve">במקרה של החמרת דרישות הבטיחות במהלך תקופת ההקמה, ההפעלה או הפירוק של הביתן על-ידי מארגני היריד, </w:t>
      </w:r>
      <w:r w:rsidR="006E5258">
        <w:rPr>
          <w:rFonts w:hint="cs"/>
          <w:rtl/>
        </w:rPr>
        <w:t>נתאים</w:t>
      </w:r>
      <w:r w:rsidR="006E5258" w:rsidRPr="00E173DF">
        <w:rPr>
          <w:rFonts w:hint="cs"/>
          <w:rtl/>
        </w:rPr>
        <w:t xml:space="preserve"> על חשבונ</w:t>
      </w:r>
      <w:r w:rsidR="006E5258">
        <w:rPr>
          <w:rFonts w:hint="cs"/>
          <w:rtl/>
        </w:rPr>
        <w:t>נ</w:t>
      </w:r>
      <w:r w:rsidR="006E5258" w:rsidRPr="00E173DF">
        <w:rPr>
          <w:rFonts w:hint="cs"/>
          <w:rtl/>
        </w:rPr>
        <w:t>ו את מתקני הביתן לסטנדרט הבטיחות הנדרש</w:t>
      </w:r>
      <w:r w:rsidR="006E5258">
        <w:rPr>
          <w:rFonts w:hint="cs"/>
          <w:rtl/>
        </w:rPr>
        <w:t>.</w:t>
      </w:r>
    </w:p>
    <w:p w:rsidR="00961C06" w:rsidRDefault="00961C06" w:rsidP="00C541A3">
      <w:pPr>
        <w:pStyle w:val="HNormal"/>
        <w:numPr>
          <w:ilvl w:val="1"/>
          <w:numId w:val="37"/>
        </w:numPr>
        <w:spacing w:after="240"/>
        <w:rPr>
          <w:color w:val="000000"/>
          <w:lang w:eastAsia="en-US"/>
        </w:rPr>
      </w:pPr>
      <w:r>
        <w:rPr>
          <w:rFonts w:hint="cs"/>
          <w:rtl/>
        </w:rPr>
        <w:t>אנו מתחייבים, כי אם הצעתנו תזכה</w:t>
      </w:r>
      <w:r w:rsidRPr="00B44A24">
        <w:rPr>
          <w:rtl/>
        </w:rPr>
        <w:t xml:space="preserve">, </w:t>
      </w:r>
      <w:r>
        <w:rPr>
          <w:rFonts w:hint="cs"/>
          <w:rtl/>
        </w:rPr>
        <w:t xml:space="preserve">נפעל </w:t>
      </w:r>
      <w:r w:rsidRPr="00B44A24">
        <w:rPr>
          <w:rtl/>
        </w:rPr>
        <w:t>בש</w:t>
      </w:r>
      <w:r>
        <w:rPr>
          <w:rFonts w:hint="cs"/>
          <w:rtl/>
        </w:rPr>
        <w:t>י</w:t>
      </w:r>
      <w:r w:rsidRPr="00B44A24">
        <w:rPr>
          <w:rtl/>
        </w:rPr>
        <w:t xml:space="preserve">תוף-פעולה ובתאום מלא עם כל ספק אחר, </w:t>
      </w:r>
      <w:r>
        <w:rPr>
          <w:rFonts w:hint="cs"/>
          <w:rtl/>
        </w:rPr>
        <w:t xml:space="preserve">העובד עם המשרד, בכל עת. </w:t>
      </w:r>
      <w:r w:rsidRPr="00B44A24">
        <w:rPr>
          <w:rtl/>
        </w:rPr>
        <w:t>זאת, בהתאם להנחיות ולמתכונת, שי</w:t>
      </w:r>
      <w:r>
        <w:rPr>
          <w:rFonts w:hint="cs"/>
          <w:rtl/>
        </w:rPr>
        <w:t>י</w:t>
      </w:r>
      <w:r w:rsidRPr="00B44A24">
        <w:rPr>
          <w:rtl/>
        </w:rPr>
        <w:t>קבעו ע"י המשרד.</w:t>
      </w:r>
    </w:p>
    <w:p w:rsidR="00961C06" w:rsidRPr="00886846" w:rsidRDefault="00961C06" w:rsidP="00C541A3">
      <w:pPr>
        <w:pStyle w:val="HNormal"/>
        <w:numPr>
          <w:ilvl w:val="1"/>
          <w:numId w:val="37"/>
        </w:numPr>
        <w:spacing w:after="240"/>
        <w:rPr>
          <w:color w:val="000000"/>
          <w:lang w:eastAsia="en-US"/>
        </w:rPr>
      </w:pPr>
      <w:r>
        <w:rPr>
          <w:rFonts w:hint="cs"/>
          <w:rtl/>
        </w:rPr>
        <w:t>היה ו</w:t>
      </w:r>
      <w:r>
        <w:rPr>
          <w:rtl/>
        </w:rPr>
        <w:t>הליכי המכרז ימשכו מעבר לתקופה הנ"ל</w:t>
      </w:r>
      <w:r>
        <w:rPr>
          <w:rFonts w:hint="cs"/>
          <w:rtl/>
        </w:rPr>
        <w:t xml:space="preserve"> והמשרד ידרוש להאריך את תוקף הצעתנו, אנו מתחייבים</w:t>
      </w:r>
      <w:r>
        <w:rPr>
          <w:rtl/>
        </w:rPr>
        <w:t xml:space="preserve"> להאריך </w:t>
      </w:r>
      <w:r>
        <w:rPr>
          <w:rFonts w:hint="cs"/>
          <w:rtl/>
        </w:rPr>
        <w:t xml:space="preserve">את </w:t>
      </w:r>
      <w:r>
        <w:rPr>
          <w:rtl/>
        </w:rPr>
        <w:t>תוקף הצעת</w:t>
      </w:r>
      <w:r>
        <w:rPr>
          <w:rFonts w:hint="cs"/>
          <w:rtl/>
        </w:rPr>
        <w:t xml:space="preserve">נו, </w:t>
      </w:r>
      <w:r>
        <w:rPr>
          <w:rtl/>
        </w:rPr>
        <w:t>בהתאם לדרישת</w:t>
      </w:r>
      <w:r>
        <w:rPr>
          <w:rFonts w:hint="cs"/>
          <w:rtl/>
        </w:rPr>
        <w:t>ו של</w:t>
      </w:r>
      <w:r>
        <w:rPr>
          <w:rtl/>
        </w:rPr>
        <w:t xml:space="preserve"> המשרד</w:t>
      </w:r>
      <w:r>
        <w:rPr>
          <w:rFonts w:hint="cs"/>
          <w:color w:val="000000"/>
          <w:rtl/>
          <w:lang w:eastAsia="en-US"/>
        </w:rPr>
        <w:t>.</w:t>
      </w:r>
    </w:p>
    <w:p w:rsidR="00961C06" w:rsidRPr="00886846" w:rsidRDefault="00961C06" w:rsidP="00C541A3">
      <w:pPr>
        <w:pStyle w:val="HNormal"/>
        <w:numPr>
          <w:ilvl w:val="1"/>
          <w:numId w:val="37"/>
        </w:numPr>
        <w:spacing w:after="240"/>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w:t>
      </w:r>
      <w:r>
        <w:rPr>
          <w:rFonts w:hint="cs"/>
          <w:color w:val="000000"/>
          <w:rtl/>
          <w:lang w:eastAsia="en-US"/>
        </w:rPr>
        <w:t>ה</w:t>
      </w:r>
      <w:r w:rsidRPr="00886846">
        <w:rPr>
          <w:rFonts w:hint="cs"/>
          <w:color w:val="000000"/>
          <w:rtl/>
          <w:lang w:eastAsia="en-US"/>
        </w:rPr>
        <w:t>עותקי</w:t>
      </w:r>
      <w:r>
        <w:rPr>
          <w:rFonts w:hint="cs"/>
          <w:color w:val="000000"/>
          <w:rtl/>
          <w:lang w:eastAsia="en-US"/>
        </w:rPr>
        <w:t>ם של</w:t>
      </w:r>
      <w:r w:rsidRPr="00886846">
        <w:rPr>
          <w:rFonts w:hint="cs"/>
          <w:color w:val="000000"/>
          <w:rtl/>
          <w:lang w:eastAsia="en-US"/>
        </w:rPr>
        <w:t xml:space="preserve"> ההצעה חייבים להיות זהים וכי במקרה של אי התאמה תתוקן הצעת</w:t>
      </w:r>
      <w:r>
        <w:rPr>
          <w:rFonts w:hint="cs"/>
          <w:color w:val="000000"/>
          <w:rtl/>
          <w:lang w:eastAsia="en-US"/>
        </w:rPr>
        <w:t>נו</w:t>
      </w:r>
      <w:r w:rsidRPr="00886846">
        <w:rPr>
          <w:rFonts w:hint="cs"/>
          <w:color w:val="000000"/>
          <w:rtl/>
          <w:lang w:eastAsia="en-US"/>
        </w:rPr>
        <w:t xml:space="preserve"> לפי העותק</w:t>
      </w:r>
      <w:r>
        <w:rPr>
          <w:rFonts w:hint="cs"/>
          <w:color w:val="000000"/>
          <w:rtl/>
          <w:lang w:eastAsia="en-US"/>
        </w:rPr>
        <w:t>,</w:t>
      </w:r>
      <w:r w:rsidRPr="00886846">
        <w:rPr>
          <w:rFonts w:hint="cs"/>
          <w:color w:val="000000"/>
          <w:rtl/>
          <w:lang w:eastAsia="en-US"/>
        </w:rPr>
        <w:t xml:space="preserve"> בו נקוב הסכום הנמוך ביותר.</w:t>
      </w:r>
    </w:p>
    <w:p w:rsidR="00961C06" w:rsidRPr="00886846" w:rsidRDefault="00961C06" w:rsidP="00C541A3">
      <w:pPr>
        <w:pStyle w:val="HNormal"/>
        <w:numPr>
          <w:ilvl w:val="1"/>
          <w:numId w:val="37"/>
        </w:numPr>
        <w:spacing w:after="240"/>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ועדת המכרזים רשאית להחליט על בחיר</w:t>
      </w:r>
      <w:r>
        <w:rPr>
          <w:rFonts w:hint="cs"/>
          <w:color w:val="000000"/>
          <w:rtl/>
          <w:lang w:eastAsia="en-US"/>
        </w:rPr>
        <w:t>ה של</w:t>
      </w:r>
      <w:r w:rsidRPr="00886846">
        <w:rPr>
          <w:rFonts w:hint="cs"/>
          <w:color w:val="000000"/>
          <w:rtl/>
          <w:lang w:eastAsia="en-US"/>
        </w:rPr>
        <w:t xml:space="preserve"> ההצעה המתאימה ביותר או להחליט שלא לבחור כל הצעה שהיא והכ</w:t>
      </w:r>
      <w:r w:rsidRPr="00886846">
        <w:rPr>
          <w:rFonts w:hint="eastAsia"/>
          <w:color w:val="000000"/>
          <w:rtl/>
          <w:lang w:eastAsia="en-US"/>
        </w:rPr>
        <w:t>ל</w:t>
      </w:r>
      <w:r w:rsidRPr="00886846">
        <w:rPr>
          <w:rFonts w:hint="cs"/>
          <w:color w:val="000000"/>
          <w:rtl/>
          <w:lang w:eastAsia="en-US"/>
        </w:rPr>
        <w:t xml:space="preserve"> במטרה להבטיח את מירב היתרונות למשרד.</w:t>
      </w:r>
    </w:p>
    <w:p w:rsidR="00961C06" w:rsidRPr="00886846" w:rsidRDefault="00961C06" w:rsidP="00C541A3">
      <w:pPr>
        <w:pStyle w:val="HNormal"/>
        <w:numPr>
          <w:ilvl w:val="1"/>
          <w:numId w:val="37"/>
        </w:numPr>
        <w:spacing w:after="240"/>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ועדת המכרזים רשאית לפסול כל הצעה</w:t>
      </w:r>
      <w:r>
        <w:rPr>
          <w:rFonts w:hint="cs"/>
          <w:color w:val="000000"/>
          <w:rtl/>
          <w:lang w:eastAsia="en-US"/>
        </w:rPr>
        <w:t>,</w:t>
      </w:r>
      <w:r w:rsidR="00C37B6C">
        <w:rPr>
          <w:rFonts w:hint="cs"/>
          <w:color w:val="000000"/>
          <w:rtl/>
          <w:lang w:eastAsia="en-US"/>
        </w:rPr>
        <w:t xml:space="preserve"> שנעשתה או שהוגשה שלא על-</w:t>
      </w:r>
      <w:r w:rsidRPr="00886846">
        <w:rPr>
          <w:rFonts w:hint="cs"/>
          <w:color w:val="000000"/>
          <w:rtl/>
          <w:lang w:eastAsia="en-US"/>
        </w:rPr>
        <w:t xml:space="preserve">פי </w:t>
      </w:r>
      <w:r>
        <w:rPr>
          <w:rFonts w:hint="cs"/>
          <w:color w:val="000000"/>
          <w:rtl/>
          <w:lang w:eastAsia="en-US"/>
        </w:rPr>
        <w:t>ה</w:t>
      </w:r>
      <w:r w:rsidRPr="00886846">
        <w:rPr>
          <w:rFonts w:hint="cs"/>
          <w:color w:val="000000"/>
          <w:rtl/>
          <w:lang w:eastAsia="en-US"/>
        </w:rPr>
        <w:t xml:space="preserve">הוראות </w:t>
      </w:r>
      <w:r>
        <w:rPr>
          <w:rFonts w:hint="cs"/>
          <w:color w:val="000000"/>
          <w:rtl/>
          <w:lang w:eastAsia="en-US"/>
        </w:rPr>
        <w:t xml:space="preserve">של </w:t>
      </w:r>
      <w:r w:rsidRPr="00886846">
        <w:rPr>
          <w:rFonts w:hint="cs"/>
          <w:color w:val="000000"/>
          <w:rtl/>
          <w:lang w:eastAsia="en-US"/>
        </w:rPr>
        <w:t xml:space="preserve">מסמכי </w:t>
      </w:r>
      <w:r>
        <w:rPr>
          <w:rFonts w:hint="cs"/>
          <w:color w:val="000000"/>
          <w:rtl/>
          <w:lang w:eastAsia="en-US"/>
        </w:rPr>
        <w:t>המכרז,</w:t>
      </w:r>
      <w:r w:rsidRPr="00886846">
        <w:rPr>
          <w:rFonts w:hint="cs"/>
          <w:color w:val="000000"/>
          <w:rtl/>
          <w:lang w:eastAsia="en-US"/>
        </w:rPr>
        <w:t xml:space="preserve"> כולן או חלקן. הועדה </w:t>
      </w:r>
      <w:r>
        <w:rPr>
          <w:rFonts w:hint="cs"/>
          <w:color w:val="000000"/>
          <w:rtl/>
          <w:lang w:eastAsia="en-US"/>
        </w:rPr>
        <w:t>אף</w:t>
      </w:r>
      <w:r w:rsidRPr="00886846">
        <w:rPr>
          <w:rFonts w:hint="cs"/>
          <w:color w:val="000000"/>
          <w:rtl/>
          <w:lang w:eastAsia="en-US"/>
        </w:rPr>
        <w:t xml:space="preserve"> רשאית להחליט על בחיר</w:t>
      </w:r>
      <w:r>
        <w:rPr>
          <w:rFonts w:hint="cs"/>
          <w:color w:val="000000"/>
          <w:rtl/>
          <w:lang w:eastAsia="en-US"/>
        </w:rPr>
        <w:t>ה של</w:t>
      </w:r>
      <w:r w:rsidRPr="00886846">
        <w:rPr>
          <w:rFonts w:hint="cs"/>
          <w:color w:val="000000"/>
          <w:rtl/>
          <w:lang w:eastAsia="en-US"/>
        </w:rPr>
        <w:t xml:space="preserve"> חלק מ</w:t>
      </w:r>
      <w:r>
        <w:rPr>
          <w:rFonts w:hint="cs"/>
          <w:color w:val="000000"/>
          <w:rtl/>
          <w:lang w:eastAsia="en-US"/>
        </w:rPr>
        <w:t xml:space="preserve">ן </w:t>
      </w:r>
      <w:r w:rsidRPr="00886846">
        <w:rPr>
          <w:rFonts w:hint="cs"/>
          <w:color w:val="000000"/>
          <w:rtl/>
          <w:lang w:eastAsia="en-US"/>
        </w:rPr>
        <w:t>השירותים</w:t>
      </w:r>
      <w:r>
        <w:rPr>
          <w:rFonts w:hint="cs"/>
          <w:color w:val="000000"/>
          <w:rtl/>
          <w:lang w:eastAsia="en-US"/>
        </w:rPr>
        <w:t>,</w:t>
      </w:r>
      <w:r w:rsidRPr="00886846">
        <w:rPr>
          <w:rFonts w:hint="cs"/>
          <w:color w:val="000000"/>
          <w:rtl/>
          <w:lang w:eastAsia="en-US"/>
        </w:rPr>
        <w:t xml:space="preserve"> המפורטים במסמכי </w:t>
      </w:r>
      <w:r>
        <w:rPr>
          <w:rFonts w:hint="cs"/>
          <w:color w:val="000000"/>
          <w:rtl/>
          <w:lang w:eastAsia="en-US"/>
        </w:rPr>
        <w:t xml:space="preserve">המכרז ובהצעתנו </w:t>
      </w:r>
      <w:r w:rsidRPr="00886846">
        <w:rPr>
          <w:rFonts w:hint="cs"/>
          <w:color w:val="000000"/>
          <w:rtl/>
          <w:lang w:eastAsia="en-US"/>
        </w:rPr>
        <w:t>זו בלבד.</w:t>
      </w:r>
    </w:p>
    <w:p w:rsidR="00961C06" w:rsidRDefault="00961C06" w:rsidP="00C541A3">
      <w:pPr>
        <w:pStyle w:val="HNormal"/>
        <w:numPr>
          <w:ilvl w:val="1"/>
          <w:numId w:val="37"/>
        </w:numPr>
        <w:spacing w:after="240"/>
        <w:rPr>
          <w:rFonts w:ascii="David" w:hAnsi="David"/>
          <w:sz w:val="24"/>
        </w:rPr>
      </w:pPr>
      <w:r>
        <w:rPr>
          <w:rFonts w:ascii="David" w:hAnsi="David" w:hint="cs"/>
          <w:sz w:val="24"/>
          <w:rtl/>
        </w:rPr>
        <w:t>ידוע ל</w:t>
      </w:r>
      <w:r w:rsidR="00C37B6C">
        <w:rPr>
          <w:rFonts w:ascii="David" w:hAnsi="David" w:hint="cs"/>
          <w:sz w:val="24"/>
          <w:rtl/>
        </w:rPr>
        <w:t>נ</w:t>
      </w:r>
      <w:r>
        <w:rPr>
          <w:rFonts w:ascii="David" w:hAnsi="David" w:hint="cs"/>
          <w:sz w:val="24"/>
          <w:rtl/>
        </w:rPr>
        <w:t>ו</w:t>
      </w:r>
      <w:r w:rsidR="00C37B6C">
        <w:rPr>
          <w:rFonts w:ascii="David" w:hAnsi="David" w:hint="cs"/>
          <w:sz w:val="24"/>
          <w:rtl/>
        </w:rPr>
        <w:t>,</w:t>
      </w:r>
      <w:r>
        <w:rPr>
          <w:rFonts w:ascii="David" w:hAnsi="David" w:hint="cs"/>
          <w:sz w:val="24"/>
          <w:rtl/>
        </w:rPr>
        <w:t xml:space="preserve"> שמסירת פרטים לא נכונים או השמטת פרטים או הוספת הסתייגות בהצעתנו עלולה לפסול את הצעתנו.</w:t>
      </w:r>
    </w:p>
    <w:p w:rsidR="00961C06" w:rsidRPr="0088550A" w:rsidRDefault="00961C06" w:rsidP="00C541A3">
      <w:pPr>
        <w:pStyle w:val="HNormal"/>
        <w:numPr>
          <w:ilvl w:val="1"/>
          <w:numId w:val="37"/>
        </w:numPr>
        <w:spacing w:after="240"/>
        <w:rPr>
          <w:rFonts w:ascii="David" w:hAnsi="David"/>
          <w:sz w:val="24"/>
        </w:rPr>
      </w:pPr>
      <w:r w:rsidRPr="0088550A">
        <w:rPr>
          <w:rFonts w:ascii="David" w:hAnsi="David" w:hint="cs"/>
          <w:sz w:val="24"/>
          <w:rtl/>
        </w:rPr>
        <w:t>ידוע ל</w:t>
      </w:r>
      <w:r>
        <w:rPr>
          <w:rFonts w:ascii="David" w:hAnsi="David" w:hint="cs"/>
          <w:sz w:val="24"/>
          <w:rtl/>
        </w:rPr>
        <w:t>נ</w:t>
      </w:r>
      <w:r w:rsidRPr="0088550A">
        <w:rPr>
          <w:rFonts w:ascii="David" w:hAnsi="David" w:hint="cs"/>
          <w:sz w:val="24"/>
          <w:rtl/>
        </w:rPr>
        <w:t>ו</w:t>
      </w:r>
      <w:r w:rsidR="00C37B6C">
        <w:rPr>
          <w:rFonts w:ascii="David" w:hAnsi="David" w:hint="cs"/>
          <w:sz w:val="24"/>
          <w:rtl/>
        </w:rPr>
        <w:t>,</w:t>
      </w:r>
      <w:r w:rsidRPr="0088550A">
        <w:rPr>
          <w:rFonts w:ascii="David" w:hAnsi="David" w:hint="cs"/>
          <w:sz w:val="24"/>
          <w:rtl/>
        </w:rPr>
        <w:t xml:space="preserve"> כי אין להגיש הצעה חלקית אלא הצעה כוללת ומלאה בלבד, אחרת הצעת</w:t>
      </w:r>
      <w:r>
        <w:rPr>
          <w:rFonts w:ascii="David" w:hAnsi="David" w:hint="cs"/>
          <w:sz w:val="24"/>
          <w:rtl/>
        </w:rPr>
        <w:t>נ</w:t>
      </w:r>
      <w:r w:rsidRPr="0088550A">
        <w:rPr>
          <w:rFonts w:ascii="David" w:hAnsi="David" w:hint="cs"/>
          <w:sz w:val="24"/>
          <w:rtl/>
        </w:rPr>
        <w:t>ו עלולה להיפסל.</w:t>
      </w:r>
    </w:p>
    <w:p w:rsidR="00961C06" w:rsidRPr="00886846" w:rsidRDefault="00961C06" w:rsidP="00C541A3">
      <w:pPr>
        <w:pStyle w:val="HNormal"/>
        <w:numPr>
          <w:ilvl w:val="1"/>
          <w:numId w:val="37"/>
        </w:numPr>
        <w:spacing w:after="240"/>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ההצעה הזוכה טעונה החלטה בכתב של ועדת המכרזים וכי כל עוד לא נמסרה ל</w:t>
      </w:r>
      <w:r>
        <w:rPr>
          <w:rFonts w:hint="cs"/>
          <w:color w:val="000000"/>
          <w:rtl/>
          <w:lang w:eastAsia="en-US"/>
        </w:rPr>
        <w:t>נו</w:t>
      </w:r>
      <w:r w:rsidRPr="00886846">
        <w:rPr>
          <w:rFonts w:hint="cs"/>
          <w:color w:val="000000"/>
          <w:rtl/>
          <w:lang w:eastAsia="en-US"/>
        </w:rPr>
        <w:t xml:space="preserve"> הודעה בדבר החלטה כאמור לא מוטלת על המשרד כל מחויבות כלפ</w:t>
      </w:r>
      <w:r>
        <w:rPr>
          <w:rFonts w:hint="cs"/>
          <w:color w:val="000000"/>
          <w:rtl/>
          <w:lang w:eastAsia="en-US"/>
        </w:rPr>
        <w:t>ינו</w:t>
      </w:r>
      <w:r w:rsidRPr="00886846">
        <w:rPr>
          <w:rFonts w:hint="cs"/>
          <w:color w:val="000000"/>
          <w:rtl/>
          <w:lang w:eastAsia="en-US"/>
        </w:rPr>
        <w:t>.</w:t>
      </w:r>
    </w:p>
    <w:p w:rsidR="00961C06" w:rsidRPr="00886846" w:rsidRDefault="00961C06" w:rsidP="00C541A3">
      <w:pPr>
        <w:pStyle w:val="HNormal"/>
        <w:numPr>
          <w:ilvl w:val="1"/>
          <w:numId w:val="37"/>
        </w:numPr>
        <w:spacing w:after="240"/>
        <w:rPr>
          <w:color w:val="000000"/>
          <w:lang w:eastAsia="en-US"/>
        </w:rPr>
      </w:pPr>
      <w:r>
        <w:rPr>
          <w:rFonts w:hint="cs"/>
          <w:color w:val="000000"/>
          <w:rtl/>
          <w:lang w:eastAsia="en-US"/>
        </w:rPr>
        <w:t xml:space="preserve">אנו מתחייבים בזאת למלא את כל הדרישות שבסעיף </w:t>
      </w:r>
      <w:r w:rsidR="00C37B6C">
        <w:rPr>
          <w:rFonts w:hint="cs"/>
          <w:color w:val="000000"/>
          <w:rtl/>
          <w:lang w:eastAsia="en-US"/>
        </w:rPr>
        <w:t>1</w:t>
      </w:r>
      <w:r>
        <w:rPr>
          <w:rFonts w:hint="cs"/>
          <w:color w:val="000000"/>
          <w:rtl/>
          <w:lang w:eastAsia="en-US"/>
        </w:rPr>
        <w:t>.7 במפרט המכרז.</w:t>
      </w:r>
    </w:p>
    <w:p w:rsidR="00961C06" w:rsidRDefault="00961C06" w:rsidP="00C541A3">
      <w:pPr>
        <w:pStyle w:val="HNormal"/>
        <w:numPr>
          <w:ilvl w:val="1"/>
          <w:numId w:val="37"/>
        </w:numPr>
        <w:spacing w:after="240"/>
        <w:rPr>
          <w:color w:val="000000"/>
          <w:lang w:eastAsia="en-US"/>
        </w:rPr>
      </w:pPr>
      <w:r w:rsidRPr="00886846">
        <w:rPr>
          <w:rFonts w:hint="cs"/>
          <w:color w:val="000000"/>
          <w:rtl/>
          <w:lang w:eastAsia="en-US"/>
        </w:rPr>
        <w:t>אנ</w:t>
      </w:r>
      <w:r>
        <w:rPr>
          <w:rFonts w:hint="cs"/>
          <w:color w:val="000000"/>
          <w:rtl/>
          <w:lang w:eastAsia="en-US"/>
        </w:rPr>
        <w:t>ו</w:t>
      </w:r>
      <w:r w:rsidRPr="00886846">
        <w:rPr>
          <w:rFonts w:hint="cs"/>
          <w:color w:val="000000"/>
          <w:rtl/>
          <w:lang w:eastAsia="en-US"/>
        </w:rPr>
        <w:t xml:space="preserve"> </w:t>
      </w:r>
      <w:r>
        <w:rPr>
          <w:rFonts w:hint="cs"/>
          <w:color w:val="000000"/>
          <w:rtl/>
          <w:lang w:eastAsia="en-US"/>
        </w:rPr>
        <w:t>מבקשים, שלא תינתן זכות עיון בסעיפים הבאים</w:t>
      </w:r>
      <w:r w:rsidRPr="00886846">
        <w:rPr>
          <w:rFonts w:hint="cs"/>
          <w:color w:val="000000"/>
          <w:rtl/>
          <w:lang w:eastAsia="en-US"/>
        </w:rPr>
        <w:t xml:space="preserve"> בהצעת</w:t>
      </w:r>
      <w:r>
        <w:rPr>
          <w:rFonts w:hint="cs"/>
          <w:color w:val="000000"/>
          <w:rtl/>
          <w:lang w:eastAsia="en-US"/>
        </w:rPr>
        <w:t>נו, בשל היותם</w:t>
      </w:r>
      <w:r w:rsidRPr="00886846">
        <w:rPr>
          <w:rFonts w:hint="cs"/>
          <w:color w:val="000000"/>
          <w:rtl/>
          <w:lang w:eastAsia="en-US"/>
        </w:rPr>
        <w:t xml:space="preserve"> סוד מסחרי או מקצועי</w:t>
      </w:r>
      <w:r>
        <w:rPr>
          <w:rFonts w:hint="cs"/>
          <w:color w:val="000000"/>
          <w:rtl/>
          <w:lang w:eastAsia="en-US"/>
        </w:rPr>
        <w:t>:</w:t>
      </w:r>
    </w:p>
    <w:p w:rsidR="00961C06" w:rsidRPr="00F475B4" w:rsidRDefault="00961C06" w:rsidP="00961C06">
      <w:pPr>
        <w:pStyle w:val="HNormal"/>
        <w:tabs>
          <w:tab w:val="left" w:leader="underscore" w:pos="8309"/>
        </w:tabs>
        <w:spacing w:after="240"/>
        <w:ind w:left="1152"/>
        <w:rPr>
          <w:color w:val="000000"/>
          <w:rtl/>
          <w:lang w:eastAsia="en-US"/>
        </w:rPr>
      </w:pPr>
      <w:permStart w:id="1630213466" w:edGrp="everyone"/>
      <w:r>
        <w:rPr>
          <w:rFonts w:hint="cs"/>
          <w:color w:val="000000"/>
          <w:rtl/>
          <w:lang w:eastAsia="en-US"/>
        </w:rPr>
        <w:tab/>
      </w:r>
    </w:p>
    <w:p w:rsidR="00961C06" w:rsidRPr="00F475B4" w:rsidRDefault="00961C06" w:rsidP="00961C06">
      <w:pPr>
        <w:pStyle w:val="HNormal"/>
        <w:tabs>
          <w:tab w:val="left" w:leader="underscore" w:pos="8309"/>
        </w:tabs>
        <w:spacing w:after="240"/>
        <w:ind w:left="1152"/>
        <w:rPr>
          <w:color w:val="000000"/>
          <w:rtl/>
          <w:lang w:eastAsia="en-US"/>
        </w:rPr>
      </w:pPr>
      <w:r>
        <w:rPr>
          <w:rFonts w:hint="cs"/>
          <w:color w:val="000000"/>
          <w:rtl/>
          <w:lang w:eastAsia="en-US"/>
        </w:rPr>
        <w:tab/>
      </w:r>
    </w:p>
    <w:p w:rsidR="00961C06" w:rsidRPr="00F475B4" w:rsidRDefault="00961C06" w:rsidP="00961C06">
      <w:pPr>
        <w:pStyle w:val="HNormal"/>
        <w:tabs>
          <w:tab w:val="left" w:leader="underscore" w:pos="8309"/>
        </w:tabs>
        <w:ind w:left="1152"/>
        <w:rPr>
          <w:color w:val="000000"/>
          <w:rtl/>
          <w:lang w:eastAsia="en-US"/>
        </w:rPr>
      </w:pPr>
      <w:r>
        <w:rPr>
          <w:rFonts w:hint="cs"/>
          <w:color w:val="000000"/>
          <w:rtl/>
          <w:lang w:eastAsia="en-US"/>
        </w:rPr>
        <w:tab/>
      </w:r>
      <w:permEnd w:id="1630213466"/>
    </w:p>
    <w:p w:rsidR="00961C06" w:rsidRDefault="00961C06" w:rsidP="00961C06">
      <w:pPr>
        <w:pStyle w:val="HNormal"/>
        <w:spacing w:after="240"/>
        <w:ind w:left="1152"/>
        <w:rPr>
          <w:color w:val="000000"/>
          <w:lang w:eastAsia="en-US"/>
        </w:rPr>
      </w:pPr>
      <w:r>
        <w:rPr>
          <w:rFonts w:hint="cs"/>
          <w:color w:val="000000"/>
          <w:rtl/>
          <w:lang w:eastAsia="en-US"/>
        </w:rPr>
        <w:t>מוסכם עלינו, כי אם ועדת המכרזים תקבל את בקשתנו הנ"ל, אזי אותם סעיפים יהיו חסויים בפנינו ביתר ההצעות, שיוגשו למכרז זה.</w:t>
      </w:r>
    </w:p>
    <w:p w:rsidR="00961C06" w:rsidRDefault="00961C06" w:rsidP="00606EE9">
      <w:pPr>
        <w:pStyle w:val="HNormal"/>
        <w:numPr>
          <w:ilvl w:val="1"/>
          <w:numId w:val="37"/>
        </w:numPr>
        <w:spacing w:after="360"/>
        <w:rPr>
          <w:color w:val="000000"/>
          <w:lang w:eastAsia="en-US"/>
        </w:rPr>
      </w:pPr>
      <w:r>
        <w:rPr>
          <w:rFonts w:hint="cs"/>
          <w:color w:val="000000"/>
          <w:rtl/>
          <w:lang w:eastAsia="en-US"/>
        </w:rPr>
        <w:lastRenderedPageBreak/>
        <w:t>כל מסמכי המכרז, חתומים על-ידינו כנדרש, מצורפים בזאת.</w:t>
      </w:r>
    </w:p>
    <w:p w:rsidR="00961C06" w:rsidRPr="001F77C9" w:rsidRDefault="00961C06" w:rsidP="00961C06">
      <w:pPr>
        <w:pStyle w:val="HNormal"/>
        <w:spacing w:after="480" w:line="360" w:lineRule="auto"/>
        <w:rPr>
          <w:color w:val="000000"/>
          <w:rtl/>
          <w:lang w:eastAsia="en-US"/>
        </w:rPr>
      </w:pPr>
      <w:r>
        <w:rPr>
          <w:rFonts w:hint="cs"/>
          <w:color w:val="000000"/>
          <w:rtl/>
          <w:lang w:eastAsia="en-US"/>
        </w:rPr>
        <w:t>יש לחתום ע"י מורשי חתימה ובחותמת של המציע ולאשר את החתימות ע"י עורך-דין, כנדרש להלן.</w:t>
      </w:r>
    </w:p>
    <w:p w:rsidR="00961C06" w:rsidRDefault="00961C06" w:rsidP="00961C06">
      <w:pPr>
        <w:pStyle w:val="HNormal"/>
        <w:tabs>
          <w:tab w:val="left" w:leader="underscore" w:pos="5040"/>
          <w:tab w:val="left" w:pos="5328"/>
          <w:tab w:val="right" w:leader="underscore" w:pos="8309"/>
        </w:tabs>
        <w:spacing w:after="600"/>
        <w:rPr>
          <w:rtl/>
        </w:rPr>
      </w:pPr>
      <w:r>
        <w:rPr>
          <w:rFonts w:hint="cs"/>
          <w:rtl/>
        </w:rPr>
        <w:t xml:space="preserve">שם מלא של מורשה חתימה: </w:t>
      </w:r>
      <w:permStart w:id="1301416761" w:edGrp="everyone"/>
      <w:r>
        <w:rPr>
          <w:rFonts w:hint="cs"/>
          <w:rtl/>
        </w:rPr>
        <w:tab/>
      </w:r>
      <w:permEnd w:id="1301416761"/>
      <w:r>
        <w:rPr>
          <w:rFonts w:hint="cs"/>
          <w:rtl/>
        </w:rPr>
        <w:t xml:space="preserve">; חתימה: </w:t>
      </w:r>
      <w:permStart w:id="2030579107" w:edGrp="everyone"/>
      <w:r>
        <w:rPr>
          <w:rFonts w:hint="cs"/>
          <w:rtl/>
        </w:rPr>
        <w:tab/>
      </w:r>
      <w:permEnd w:id="2030579107"/>
    </w:p>
    <w:p w:rsidR="00961C06" w:rsidRDefault="00961C06" w:rsidP="00961C06">
      <w:pPr>
        <w:pStyle w:val="HNormal"/>
        <w:tabs>
          <w:tab w:val="left" w:leader="underscore" w:pos="5040"/>
          <w:tab w:val="left" w:pos="5328"/>
          <w:tab w:val="right" w:leader="underscore" w:pos="8309"/>
        </w:tabs>
        <w:spacing w:after="600"/>
        <w:rPr>
          <w:rtl/>
        </w:rPr>
      </w:pPr>
      <w:r>
        <w:rPr>
          <w:rFonts w:hint="cs"/>
          <w:rtl/>
        </w:rPr>
        <w:t xml:space="preserve">שם מלא של מורשה חתימה: </w:t>
      </w:r>
      <w:permStart w:id="1155692813" w:edGrp="everyone"/>
      <w:r>
        <w:rPr>
          <w:rFonts w:hint="cs"/>
          <w:rtl/>
        </w:rPr>
        <w:tab/>
      </w:r>
      <w:permEnd w:id="1155692813"/>
      <w:r>
        <w:rPr>
          <w:rFonts w:hint="cs"/>
          <w:rtl/>
        </w:rPr>
        <w:t xml:space="preserve">; חתימה: </w:t>
      </w:r>
      <w:permStart w:id="682515059" w:edGrp="everyone"/>
      <w:r>
        <w:rPr>
          <w:rFonts w:hint="cs"/>
          <w:rtl/>
        </w:rPr>
        <w:tab/>
      </w:r>
      <w:permEnd w:id="682515059"/>
    </w:p>
    <w:p w:rsidR="00961C06" w:rsidRDefault="00961C06" w:rsidP="00961C06">
      <w:pPr>
        <w:pStyle w:val="HNormal"/>
        <w:tabs>
          <w:tab w:val="left" w:leader="underscore" w:pos="5040"/>
          <w:tab w:val="left" w:pos="5328"/>
          <w:tab w:val="right" w:leader="underscore" w:pos="8309"/>
        </w:tabs>
        <w:spacing w:after="600"/>
        <w:rPr>
          <w:rtl/>
        </w:rPr>
      </w:pPr>
      <w:r>
        <w:rPr>
          <w:rFonts w:hint="cs"/>
          <w:rtl/>
        </w:rPr>
        <w:t xml:space="preserve">חותמת של המציע: </w:t>
      </w:r>
      <w:permStart w:id="1838767636" w:edGrp="everyone"/>
      <w:r>
        <w:rPr>
          <w:rFonts w:hint="cs"/>
          <w:rtl/>
        </w:rPr>
        <w:tab/>
      </w:r>
      <w:permEnd w:id="1838767636"/>
      <w:r>
        <w:rPr>
          <w:rFonts w:hint="cs"/>
          <w:rtl/>
        </w:rPr>
        <w:t xml:space="preserve">; תאריך: </w:t>
      </w:r>
      <w:permStart w:id="1746035957" w:edGrp="everyone"/>
      <w:r>
        <w:rPr>
          <w:rFonts w:hint="cs"/>
          <w:rtl/>
        </w:rPr>
        <w:tab/>
      </w:r>
      <w:permEnd w:id="1746035957"/>
    </w:p>
    <w:p w:rsidR="00961C06" w:rsidRDefault="00961C06" w:rsidP="00961C06">
      <w:pPr>
        <w:pStyle w:val="HNormal"/>
        <w:spacing w:after="360" w:line="360" w:lineRule="auto"/>
        <w:jc w:val="center"/>
        <w:rPr>
          <w:u w:val="single"/>
          <w:rtl/>
        </w:rPr>
      </w:pPr>
      <w:r>
        <w:rPr>
          <w:rFonts w:hint="cs"/>
          <w:u w:val="single"/>
          <w:rtl/>
        </w:rPr>
        <w:t>אישור של עורך-דין, בעל רשיון לעריכת-דין בישראל</w:t>
      </w:r>
    </w:p>
    <w:p w:rsidR="00961C06" w:rsidRDefault="00961C06" w:rsidP="00961C06">
      <w:pPr>
        <w:pStyle w:val="HNormal"/>
        <w:spacing w:after="600" w:line="360" w:lineRule="auto"/>
        <w:rPr>
          <w:rtl/>
        </w:rPr>
      </w:pPr>
      <w:r w:rsidRPr="0011170D">
        <w:rPr>
          <w:rtl/>
        </w:rPr>
        <w:t xml:space="preserve">אני הח"מ, עו"ד </w:t>
      </w:r>
      <w:permStart w:id="1394557007" w:edGrp="everyone"/>
      <w:r w:rsidRPr="0011170D">
        <w:rPr>
          <w:rFonts w:hint="cs"/>
          <w:rtl/>
        </w:rPr>
        <w:t>__________________</w:t>
      </w:r>
      <w:permEnd w:id="1394557007"/>
      <w:r>
        <w:rPr>
          <w:rFonts w:hint="cs"/>
          <w:rtl/>
        </w:rPr>
        <w:t>,</w:t>
      </w:r>
      <w:r w:rsidRPr="0011170D">
        <w:rPr>
          <w:rFonts w:hint="cs"/>
          <w:rtl/>
        </w:rPr>
        <w:t xml:space="preserve"> מרחוב </w:t>
      </w:r>
      <w:permStart w:id="693896229" w:edGrp="everyone"/>
      <w:r w:rsidRPr="0011170D">
        <w:rPr>
          <w:rFonts w:hint="cs"/>
          <w:rtl/>
        </w:rPr>
        <w:t>______________________</w:t>
      </w:r>
      <w:r>
        <w:rPr>
          <w:rFonts w:hint="cs"/>
          <w:rtl/>
        </w:rPr>
        <w:t>,</w:t>
      </w:r>
      <w:permEnd w:id="693896229"/>
      <w:r>
        <w:rPr>
          <w:rFonts w:hint="cs"/>
          <w:rtl/>
        </w:rPr>
        <w:t xml:space="preserve"> </w:t>
      </w:r>
      <w:r w:rsidRPr="0011170D">
        <w:rPr>
          <w:rtl/>
        </w:rPr>
        <w:t>מאשר בזאת</w:t>
      </w:r>
      <w:r>
        <w:rPr>
          <w:rFonts w:hint="cs"/>
          <w:rtl/>
        </w:rPr>
        <w:t>,</w:t>
      </w:r>
      <w:r w:rsidRPr="0011170D">
        <w:rPr>
          <w:rtl/>
        </w:rPr>
        <w:t xml:space="preserve"> כי </w:t>
      </w:r>
      <w:r w:rsidRPr="0011170D">
        <w:rPr>
          <w:rFonts w:hint="cs"/>
          <w:rtl/>
        </w:rPr>
        <w:t xml:space="preserve">ביום </w:t>
      </w:r>
      <w:permStart w:id="210532690" w:edGrp="everyone"/>
      <w:r w:rsidRPr="0011170D">
        <w:rPr>
          <w:rFonts w:hint="cs"/>
          <w:rtl/>
        </w:rPr>
        <w:t>___</w:t>
      </w:r>
      <w:r>
        <w:rPr>
          <w:rFonts w:hint="cs"/>
          <w:rtl/>
        </w:rPr>
        <w:t>__</w:t>
      </w:r>
      <w:r w:rsidRPr="0011170D">
        <w:rPr>
          <w:rFonts w:hint="cs"/>
          <w:rtl/>
        </w:rPr>
        <w:t>_</w:t>
      </w:r>
      <w:r>
        <w:rPr>
          <w:rFonts w:hint="cs"/>
          <w:rtl/>
        </w:rPr>
        <w:t>_</w:t>
      </w:r>
      <w:r w:rsidRPr="0011170D">
        <w:rPr>
          <w:rFonts w:hint="cs"/>
          <w:rtl/>
        </w:rPr>
        <w:t>___</w:t>
      </w:r>
      <w:permEnd w:id="210532690"/>
      <w:r w:rsidRPr="0011170D">
        <w:rPr>
          <w:rFonts w:hint="cs"/>
          <w:rtl/>
        </w:rPr>
        <w:t>, הופיע/ה/</w:t>
      </w:r>
      <w:r>
        <w:rPr>
          <w:rFonts w:hint="cs"/>
          <w:rtl/>
        </w:rPr>
        <w:t>ו</w:t>
      </w:r>
      <w:r w:rsidRPr="0011170D">
        <w:rPr>
          <w:rFonts w:hint="cs"/>
          <w:rtl/>
        </w:rPr>
        <w:t xml:space="preserve"> לפני מר/גב' </w:t>
      </w:r>
      <w:permStart w:id="454064923" w:edGrp="everyone"/>
      <w:r w:rsidRPr="0011170D">
        <w:rPr>
          <w:rtl/>
        </w:rPr>
        <w:t>_</w:t>
      </w:r>
      <w:r>
        <w:rPr>
          <w:rFonts w:hint="cs"/>
          <w:rtl/>
        </w:rPr>
        <w:t>_______</w:t>
      </w:r>
      <w:r w:rsidRPr="0011170D">
        <w:rPr>
          <w:rtl/>
        </w:rPr>
        <w:t>_</w:t>
      </w:r>
      <w:r>
        <w:rPr>
          <w:rFonts w:hint="cs"/>
          <w:rtl/>
        </w:rPr>
        <w:t>_______</w:t>
      </w:r>
      <w:r w:rsidRPr="0011170D">
        <w:rPr>
          <w:rtl/>
        </w:rPr>
        <w:t>___</w:t>
      </w:r>
      <w:permEnd w:id="454064923"/>
      <w:r w:rsidRPr="0011170D">
        <w:rPr>
          <w:rFonts w:hint="cs"/>
          <w:rtl/>
        </w:rPr>
        <w:t>, שזיה</w:t>
      </w:r>
      <w:r>
        <w:rPr>
          <w:rFonts w:hint="cs"/>
          <w:rtl/>
        </w:rPr>
        <w:t>ה/תה</w:t>
      </w:r>
      <w:r w:rsidRPr="0011170D">
        <w:rPr>
          <w:rFonts w:hint="cs"/>
          <w:rtl/>
        </w:rPr>
        <w:t xml:space="preserve"> עצמו/ה לפי תעודת זהות מס'</w:t>
      </w:r>
      <w:r w:rsidRPr="0011170D">
        <w:rPr>
          <w:rtl/>
        </w:rPr>
        <w:t xml:space="preserve"> </w:t>
      </w:r>
      <w:permStart w:id="2041212127" w:edGrp="everyone"/>
      <w:r w:rsidRPr="0011170D">
        <w:rPr>
          <w:rtl/>
        </w:rPr>
        <w:t>___</w:t>
      </w:r>
      <w:r>
        <w:rPr>
          <w:rFonts w:hint="cs"/>
          <w:rtl/>
        </w:rPr>
        <w:t>_____</w:t>
      </w:r>
      <w:r w:rsidRPr="0011170D">
        <w:rPr>
          <w:rtl/>
        </w:rPr>
        <w:t>___</w:t>
      </w:r>
      <w:permEnd w:id="2041212127"/>
      <w:r>
        <w:rPr>
          <w:rFonts w:hint="cs"/>
          <w:rtl/>
        </w:rPr>
        <w:t xml:space="preserve"> </w:t>
      </w:r>
      <w:r w:rsidRPr="0011170D">
        <w:rPr>
          <w:rFonts w:hint="cs"/>
          <w:rtl/>
        </w:rPr>
        <w:t>/ המוכר/ת לי אישית</w:t>
      </w:r>
      <w:r>
        <w:rPr>
          <w:rFonts w:hint="cs"/>
          <w:rtl/>
        </w:rPr>
        <w:t>, ומר/גב'</w:t>
      </w:r>
      <w:r w:rsidRPr="0011170D">
        <w:rPr>
          <w:rFonts w:hint="cs"/>
          <w:rtl/>
        </w:rPr>
        <w:t xml:space="preserve"> </w:t>
      </w:r>
      <w:permStart w:id="1033785737" w:edGrp="everyone"/>
      <w:r w:rsidRPr="0011170D">
        <w:rPr>
          <w:rFonts w:hint="cs"/>
          <w:rtl/>
        </w:rPr>
        <w:t>___</w:t>
      </w:r>
      <w:r>
        <w:rPr>
          <w:rFonts w:hint="cs"/>
          <w:rtl/>
        </w:rPr>
        <w:t>_</w:t>
      </w:r>
      <w:r w:rsidRPr="0011170D">
        <w:rPr>
          <w:rFonts w:hint="cs"/>
          <w:rtl/>
        </w:rPr>
        <w:t>_</w:t>
      </w:r>
      <w:r>
        <w:rPr>
          <w:rFonts w:hint="cs"/>
          <w:rtl/>
        </w:rPr>
        <w:t>______</w:t>
      </w:r>
      <w:r w:rsidRPr="0011170D">
        <w:rPr>
          <w:rFonts w:hint="cs"/>
          <w:rtl/>
        </w:rPr>
        <w:t>_</w:t>
      </w:r>
      <w:r>
        <w:rPr>
          <w:rFonts w:hint="cs"/>
          <w:rtl/>
        </w:rPr>
        <w:t>_</w:t>
      </w:r>
      <w:r w:rsidRPr="0011170D">
        <w:rPr>
          <w:rFonts w:hint="cs"/>
          <w:rtl/>
        </w:rPr>
        <w:t>_______</w:t>
      </w:r>
      <w:permEnd w:id="1033785737"/>
      <w:r>
        <w:rPr>
          <w:rFonts w:hint="cs"/>
          <w:rtl/>
        </w:rPr>
        <w:t>,</w:t>
      </w:r>
      <w:r w:rsidRPr="0011170D">
        <w:rPr>
          <w:rFonts w:hint="cs"/>
          <w:rtl/>
        </w:rPr>
        <w:t xml:space="preserve"> שזיה</w:t>
      </w:r>
      <w:r>
        <w:rPr>
          <w:rFonts w:hint="cs"/>
          <w:rtl/>
        </w:rPr>
        <w:t>ה/תה</w:t>
      </w:r>
      <w:r w:rsidRPr="0011170D">
        <w:rPr>
          <w:rFonts w:hint="cs"/>
          <w:rtl/>
        </w:rPr>
        <w:t xml:space="preserve"> עצמו/ה לפי תעודת זהות מס'</w:t>
      </w:r>
      <w:r w:rsidRPr="0011170D">
        <w:rPr>
          <w:rtl/>
        </w:rPr>
        <w:t xml:space="preserve"> </w:t>
      </w:r>
      <w:permStart w:id="792339542" w:edGrp="everyone"/>
      <w:r w:rsidRPr="0011170D">
        <w:rPr>
          <w:rtl/>
        </w:rPr>
        <w:t>___</w:t>
      </w:r>
      <w:r>
        <w:rPr>
          <w:rFonts w:hint="cs"/>
          <w:rtl/>
        </w:rPr>
        <w:t>_____</w:t>
      </w:r>
      <w:r w:rsidRPr="0011170D">
        <w:rPr>
          <w:rtl/>
        </w:rPr>
        <w:t>___</w:t>
      </w:r>
      <w:r>
        <w:rPr>
          <w:rFonts w:hint="cs"/>
          <w:rtl/>
        </w:rPr>
        <w:t xml:space="preserve"> </w:t>
      </w:r>
      <w:permEnd w:id="792339542"/>
      <w:r w:rsidRPr="0011170D">
        <w:rPr>
          <w:rFonts w:hint="cs"/>
          <w:rtl/>
        </w:rPr>
        <w:t>/ המוכר/ת לי אישית</w:t>
      </w:r>
      <w:r>
        <w:rPr>
          <w:rFonts w:hint="cs"/>
          <w:rtl/>
        </w:rPr>
        <w:t>,</w:t>
      </w:r>
      <w:r w:rsidRPr="0011170D">
        <w:rPr>
          <w:rFonts w:hint="cs"/>
          <w:rtl/>
        </w:rPr>
        <w:t xml:space="preserve"> ואני מאשר בזאת</w:t>
      </w:r>
      <w:r>
        <w:rPr>
          <w:rFonts w:hint="cs"/>
          <w:rtl/>
        </w:rPr>
        <w:t>,</w:t>
      </w:r>
      <w:r w:rsidRPr="0011170D">
        <w:rPr>
          <w:rFonts w:hint="cs"/>
          <w:rtl/>
        </w:rPr>
        <w:t xml:space="preserve"> כי הם מורשי חתימה ומורשים ומוסמכים לחייב את המציע, ו</w:t>
      </w:r>
      <w:r w:rsidRPr="0011170D">
        <w:rPr>
          <w:rtl/>
        </w:rPr>
        <w:t>חת</w:t>
      </w:r>
      <w:r w:rsidRPr="0011170D">
        <w:rPr>
          <w:rFonts w:hint="cs"/>
          <w:rtl/>
        </w:rPr>
        <w:t>ם/מה/ו</w:t>
      </w:r>
      <w:r w:rsidRPr="0011170D">
        <w:rPr>
          <w:rtl/>
        </w:rPr>
        <w:t xml:space="preserve"> </w:t>
      </w:r>
      <w:r w:rsidRPr="0011170D">
        <w:rPr>
          <w:rFonts w:hint="cs"/>
          <w:rtl/>
        </w:rPr>
        <w:t>בפני על ההצעה המפורטת בעמוד</w:t>
      </w:r>
      <w:r>
        <w:rPr>
          <w:rFonts w:hint="cs"/>
          <w:rtl/>
        </w:rPr>
        <w:t>ים</w:t>
      </w:r>
      <w:r w:rsidRPr="0011170D">
        <w:rPr>
          <w:rFonts w:hint="cs"/>
          <w:rtl/>
        </w:rPr>
        <w:t xml:space="preserve"> הקוד</w:t>
      </w:r>
      <w:r>
        <w:rPr>
          <w:rFonts w:hint="cs"/>
          <w:rtl/>
        </w:rPr>
        <w:t>מי</w:t>
      </w:r>
      <w:r w:rsidRPr="0011170D">
        <w:rPr>
          <w:rFonts w:hint="cs"/>
          <w:rtl/>
        </w:rPr>
        <w:t>ם ו</w:t>
      </w:r>
      <w:r w:rsidRPr="0011170D">
        <w:rPr>
          <w:rtl/>
        </w:rPr>
        <w:t xml:space="preserve">על </w:t>
      </w:r>
      <w:r w:rsidRPr="0011170D">
        <w:rPr>
          <w:rFonts w:hint="cs"/>
          <w:rtl/>
        </w:rPr>
        <w:t>ההצהרה לעיל</w:t>
      </w:r>
      <w:r>
        <w:rPr>
          <w:rFonts w:hint="cs"/>
          <w:rtl/>
        </w:rPr>
        <w:t>,</w:t>
      </w:r>
      <w:r w:rsidRPr="0011170D">
        <w:rPr>
          <w:rFonts w:hint="cs"/>
          <w:rtl/>
        </w:rPr>
        <w:t xml:space="preserve"> וכל זאת לאחר שהבהרתי לה/ו/ם את משמעות</w:t>
      </w:r>
      <w:r>
        <w:rPr>
          <w:rFonts w:hint="cs"/>
          <w:rtl/>
        </w:rPr>
        <w:t>ה של</w:t>
      </w:r>
      <w:r w:rsidRPr="0011170D">
        <w:rPr>
          <w:rFonts w:hint="cs"/>
          <w:rtl/>
        </w:rPr>
        <w:t xml:space="preserve"> החתימה על ההצעה ולאחר שהזהרתי אותו/ה/ם, כי עליו/ה/ם להצהיר את האמת, וכי יהא/תהא/יהיו צפוי/יה/ים לכל העונשים הקבועים בחוק, אם לא יעשה/תעשה/יעשו כן.</w:t>
      </w:r>
    </w:p>
    <w:p w:rsidR="007D0802" w:rsidRPr="00257970" w:rsidRDefault="007D0802" w:rsidP="007D0802">
      <w:pPr>
        <w:pStyle w:val="HNormal"/>
        <w:tabs>
          <w:tab w:val="left" w:leader="underscore" w:pos="4320"/>
          <w:tab w:val="left" w:pos="4752"/>
          <w:tab w:val="left" w:leader="underscore" w:pos="8309"/>
        </w:tabs>
        <w:spacing w:after="0"/>
        <w:rPr>
          <w:noProof w:val="0"/>
          <w:rtl/>
        </w:rPr>
      </w:pPr>
      <w:permStart w:id="1036938822" w:edGrp="everyone"/>
      <w:r w:rsidRPr="00257970">
        <w:rPr>
          <w:noProof w:val="0"/>
          <w:rtl/>
        </w:rPr>
        <w:tab/>
      </w:r>
      <w:permEnd w:id="1036938822"/>
      <w:r w:rsidRPr="00257970">
        <w:rPr>
          <w:noProof w:val="0"/>
          <w:rtl/>
        </w:rPr>
        <w:tab/>
      </w:r>
      <w:permStart w:id="950812316" w:edGrp="everyone"/>
      <w:r w:rsidRPr="00257970">
        <w:rPr>
          <w:noProof w:val="0"/>
          <w:rtl/>
        </w:rPr>
        <w:tab/>
      </w:r>
      <w:permEnd w:id="950812316"/>
    </w:p>
    <w:p w:rsidR="007D0802" w:rsidRPr="00257970" w:rsidRDefault="007D0802" w:rsidP="007D0802">
      <w:pPr>
        <w:pStyle w:val="HNormal"/>
        <w:tabs>
          <w:tab w:val="center" w:pos="2160"/>
          <w:tab w:val="center" w:pos="6523"/>
        </w:tabs>
        <w:spacing w:after="480"/>
        <w:rPr>
          <w:noProof w:val="0"/>
          <w:rtl/>
        </w:rPr>
      </w:pPr>
      <w:r w:rsidRPr="00257970">
        <w:rPr>
          <w:noProof w:val="0"/>
          <w:rtl/>
        </w:rPr>
        <w:tab/>
        <w:t>שמו של עורך-הדין</w:t>
      </w:r>
      <w:r w:rsidRPr="00257970">
        <w:rPr>
          <w:noProof w:val="0"/>
          <w:rtl/>
        </w:rPr>
        <w:tab/>
        <w:t>מס.</w:t>
      </w:r>
      <w:r w:rsidRPr="00257970">
        <w:rPr>
          <w:rFonts w:hint="cs"/>
          <w:noProof w:val="0"/>
          <w:rtl/>
        </w:rPr>
        <w:t>*-</w:t>
      </w:r>
      <w:r w:rsidRPr="00257970">
        <w:rPr>
          <w:noProof w:val="0"/>
          <w:rtl/>
        </w:rPr>
        <w:t xml:space="preserve"> רשיון לעריכת-דין</w:t>
      </w:r>
    </w:p>
    <w:p w:rsidR="007D0802" w:rsidRPr="00257970" w:rsidRDefault="007D0802" w:rsidP="007D0802">
      <w:pPr>
        <w:pStyle w:val="HNormal"/>
        <w:tabs>
          <w:tab w:val="left" w:leader="underscore" w:pos="1440"/>
          <w:tab w:val="left" w:pos="2016"/>
          <w:tab w:val="left" w:leader="underscore" w:pos="4896"/>
          <w:tab w:val="left" w:pos="5328"/>
          <w:tab w:val="left" w:leader="underscore" w:pos="8309"/>
        </w:tabs>
        <w:spacing w:after="0"/>
        <w:rPr>
          <w:noProof w:val="0"/>
          <w:rtl/>
        </w:rPr>
      </w:pPr>
      <w:permStart w:id="1239766623" w:edGrp="everyone"/>
      <w:r w:rsidRPr="00257970">
        <w:rPr>
          <w:noProof w:val="0"/>
          <w:rtl/>
        </w:rPr>
        <w:tab/>
      </w:r>
      <w:permEnd w:id="1239766623"/>
      <w:r w:rsidRPr="00257970">
        <w:rPr>
          <w:noProof w:val="0"/>
          <w:rtl/>
        </w:rPr>
        <w:tab/>
      </w:r>
      <w:permStart w:id="800590979" w:edGrp="everyone"/>
      <w:r w:rsidRPr="00257970">
        <w:rPr>
          <w:noProof w:val="0"/>
          <w:rtl/>
        </w:rPr>
        <w:tab/>
      </w:r>
      <w:permEnd w:id="800590979"/>
      <w:r w:rsidRPr="00257970">
        <w:rPr>
          <w:noProof w:val="0"/>
          <w:rtl/>
        </w:rPr>
        <w:tab/>
      </w:r>
      <w:permStart w:id="1734108022" w:edGrp="everyone"/>
      <w:r w:rsidRPr="00257970">
        <w:rPr>
          <w:noProof w:val="0"/>
          <w:rtl/>
        </w:rPr>
        <w:tab/>
      </w:r>
      <w:permEnd w:id="1734108022"/>
    </w:p>
    <w:p w:rsidR="007D0802" w:rsidRPr="00257970" w:rsidRDefault="007D0802" w:rsidP="007D0802">
      <w:pPr>
        <w:pStyle w:val="HNormal"/>
        <w:tabs>
          <w:tab w:val="center" w:pos="720"/>
          <w:tab w:val="center" w:pos="3456"/>
          <w:tab w:val="center" w:pos="6818"/>
        </w:tabs>
        <w:spacing w:after="480"/>
        <w:rPr>
          <w:noProof w:val="0"/>
          <w:rtl/>
        </w:rPr>
      </w:pPr>
      <w:r w:rsidRPr="00257970">
        <w:rPr>
          <w:noProof w:val="0"/>
          <w:rtl/>
        </w:rPr>
        <w:tab/>
        <w:t>תאריך</w:t>
      </w:r>
      <w:r w:rsidRPr="00257970">
        <w:rPr>
          <w:noProof w:val="0"/>
          <w:rtl/>
        </w:rPr>
        <w:tab/>
        <w:t>חתימה של עורך-הדין</w:t>
      </w:r>
      <w:r w:rsidRPr="00257970">
        <w:rPr>
          <w:noProof w:val="0"/>
          <w:rtl/>
        </w:rPr>
        <w:tab/>
        <w:t>חותמת של עורך-הדין</w:t>
      </w:r>
    </w:p>
    <w:p w:rsidR="00375F73" w:rsidRPr="00606EE9" w:rsidRDefault="00375F73" w:rsidP="00606EE9">
      <w:pPr>
        <w:pStyle w:val="HNormal"/>
        <w:spacing w:after="600" w:line="360" w:lineRule="auto"/>
        <w:rPr>
          <w:rtl/>
        </w:rPr>
      </w:pPr>
      <w:r w:rsidRPr="00606EE9">
        <w:rPr>
          <w:rtl/>
        </w:rPr>
        <w:br w:type="page"/>
      </w:r>
    </w:p>
    <w:p w:rsidR="00813FC0" w:rsidRPr="00426368" w:rsidRDefault="00813FC0" w:rsidP="00E86109">
      <w:pPr>
        <w:pStyle w:val="20"/>
        <w:keepNext/>
        <w:spacing w:after="360"/>
        <w:ind w:right="0"/>
        <w:jc w:val="center"/>
        <w:rPr>
          <w:rFonts w:ascii="Times New Roman Bold" w:hAnsi="Times New Roman Bold"/>
          <w:rtl/>
        </w:rPr>
      </w:pPr>
      <w:bookmarkStart w:id="8" w:name="_Toc25056788"/>
      <w:r w:rsidRPr="00426368">
        <w:rPr>
          <w:rFonts w:ascii="Times New Roman Bold" w:hAnsi="Times New Roman Bold" w:hint="cs"/>
          <w:rtl/>
        </w:rPr>
        <w:lastRenderedPageBreak/>
        <w:t xml:space="preserve">נספח </w:t>
      </w:r>
      <w:r w:rsidR="00E86109">
        <w:rPr>
          <w:rFonts w:ascii="Times New Roman Bold" w:hAnsi="Times New Roman Bold" w:hint="cs"/>
          <w:rtl/>
        </w:rPr>
        <w:t>ב'</w:t>
      </w:r>
      <w:r w:rsidR="00800389" w:rsidRPr="00426368">
        <w:rPr>
          <w:rFonts w:ascii="Times New Roman Bold" w:hAnsi="Times New Roman Bold" w:hint="cs"/>
          <w:rtl/>
        </w:rPr>
        <w:t xml:space="preserve"> </w:t>
      </w:r>
      <w:r w:rsidRPr="00426368">
        <w:rPr>
          <w:rFonts w:ascii="Times New Roman Bold" w:hAnsi="Times New Roman Bold" w:hint="cs"/>
          <w:rtl/>
        </w:rPr>
        <w:t xml:space="preserve">- נספח </w:t>
      </w:r>
      <w:r w:rsidRPr="00A05522">
        <w:rPr>
          <w:rFonts w:ascii="Times New Roman Bold" w:hAnsi="Times New Roman Bold" w:hint="cs"/>
          <w:rtl/>
        </w:rPr>
        <w:t>מענה מקצועי (כולל דרישות סף מקצועיות)</w:t>
      </w:r>
      <w:bookmarkEnd w:id="8"/>
    </w:p>
    <w:p w:rsidR="00813FC0" w:rsidRDefault="00813FC0" w:rsidP="00813FC0">
      <w:pPr>
        <w:pStyle w:val="HNormal"/>
        <w:rPr>
          <w:color w:val="000000"/>
          <w:rtl/>
          <w:lang w:eastAsia="en-US"/>
        </w:rPr>
      </w:pPr>
      <w:r>
        <w:rPr>
          <w:rFonts w:hint="cs"/>
          <w:color w:val="000000"/>
          <w:rtl/>
          <w:lang w:eastAsia="en-US"/>
        </w:rPr>
        <w:t xml:space="preserve">אני הח"מ </w:t>
      </w:r>
      <w:permStart w:id="1418466443" w:edGrp="everyone"/>
      <w:r>
        <w:rPr>
          <w:rFonts w:hint="cs"/>
          <w:color w:val="000000"/>
          <w:rtl/>
          <w:lang w:eastAsia="en-US"/>
        </w:rPr>
        <w:t>____________________,</w:t>
      </w:r>
      <w:permEnd w:id="1418466443"/>
      <w:r>
        <w:rPr>
          <w:rFonts w:hint="cs"/>
          <w:color w:val="000000"/>
          <w:rtl/>
          <w:lang w:eastAsia="en-US"/>
        </w:rPr>
        <w:t xml:space="preserve"> ת.ז. </w:t>
      </w:r>
      <w:permStart w:id="1544831819" w:edGrp="everyone"/>
      <w:r>
        <w:rPr>
          <w:rFonts w:hint="cs"/>
          <w:color w:val="000000"/>
          <w:rtl/>
          <w:lang w:eastAsia="en-US"/>
        </w:rPr>
        <w:t>___________</w:t>
      </w:r>
      <w:permEnd w:id="1544831819"/>
      <w:r>
        <w:rPr>
          <w:rFonts w:hint="cs"/>
          <w:color w:val="000000"/>
          <w:rtl/>
          <w:lang w:eastAsia="en-US"/>
        </w:rPr>
        <w:t>, לאחר שהוזהרתי, כי עלי לומר את האמת וכי אהיה צפוי/ה לעונשים הקבועים בחוק אם לא אעשה כן, מצהיר/ה בזה כדלקמן:</w:t>
      </w:r>
    </w:p>
    <w:p w:rsidR="00813FC0" w:rsidRDefault="00813FC0" w:rsidP="00841B0F">
      <w:pPr>
        <w:pStyle w:val="HNormal"/>
        <w:rPr>
          <w:color w:val="000000"/>
          <w:rtl/>
          <w:lang w:eastAsia="en-US"/>
        </w:rPr>
      </w:pPr>
      <w:r>
        <w:rPr>
          <w:rFonts w:hint="cs"/>
          <w:color w:val="000000"/>
          <w:rtl/>
          <w:lang w:eastAsia="en-US"/>
        </w:rPr>
        <w:t xml:space="preserve">הנני נותן/נת תצהיר זה בשם </w:t>
      </w:r>
      <w:permStart w:id="759050897" w:edGrp="everyone"/>
      <w:r>
        <w:rPr>
          <w:rFonts w:hint="cs"/>
          <w:color w:val="000000"/>
          <w:rtl/>
          <w:lang w:eastAsia="en-US"/>
        </w:rPr>
        <w:t>___________________</w:t>
      </w:r>
      <w:permEnd w:id="759050897"/>
      <w:r>
        <w:rPr>
          <w:rFonts w:hint="cs"/>
          <w:color w:val="000000"/>
          <w:rtl/>
          <w:lang w:eastAsia="en-US"/>
        </w:rPr>
        <w:t>, שהוא המציע (להלן - "</w:t>
      </w:r>
      <w:r w:rsidRPr="0070008C">
        <w:rPr>
          <w:rFonts w:hint="cs"/>
          <w:b/>
          <w:bCs/>
          <w:color w:val="000000"/>
          <w:rtl/>
          <w:lang w:eastAsia="en-US"/>
        </w:rPr>
        <w:t>המציע</w:t>
      </w:r>
      <w:r>
        <w:rPr>
          <w:rFonts w:hint="cs"/>
          <w:color w:val="000000"/>
          <w:rtl/>
          <w:lang w:eastAsia="en-US"/>
        </w:rPr>
        <w:t>"), המבקש להתקשר עם משרד התיירות</w:t>
      </w:r>
      <w:r w:rsidR="00915F8A">
        <w:rPr>
          <w:rFonts w:hint="cs"/>
          <w:color w:val="000000"/>
          <w:rtl/>
          <w:lang w:eastAsia="en-US"/>
        </w:rPr>
        <w:t xml:space="preserve"> לפי </w:t>
      </w:r>
      <w:r w:rsidR="00915F8A" w:rsidRPr="009066B5">
        <w:rPr>
          <w:rFonts w:hint="cs"/>
          <w:color w:val="000000"/>
          <w:rtl/>
          <w:lang w:eastAsia="en-US"/>
        </w:rPr>
        <w:t>מכ</w:t>
      </w:r>
      <w:r w:rsidR="00915F8A" w:rsidRPr="00841B0F">
        <w:rPr>
          <w:rFonts w:hint="cs"/>
          <w:color w:val="000000"/>
          <w:rtl/>
          <w:lang w:eastAsia="en-US"/>
        </w:rPr>
        <w:t xml:space="preserve">רז </w:t>
      </w:r>
      <w:r w:rsidR="00841B0F" w:rsidRPr="00402654">
        <w:rPr>
          <w:color w:val="000000"/>
          <w:rtl/>
          <w:lang w:eastAsia="en-US"/>
        </w:rPr>
        <w:t>16</w:t>
      </w:r>
      <w:r w:rsidR="00915F8A" w:rsidRPr="00402654">
        <w:rPr>
          <w:color w:val="000000"/>
          <w:rtl/>
          <w:lang w:eastAsia="en-US"/>
        </w:rPr>
        <w:t>/</w:t>
      </w:r>
      <w:r w:rsidR="00841B0F" w:rsidRPr="00402654">
        <w:rPr>
          <w:color w:val="000000"/>
          <w:rtl/>
          <w:lang w:eastAsia="en-US"/>
        </w:rPr>
        <w:t>20</w:t>
      </w:r>
      <w:r w:rsidR="00841B0F">
        <w:rPr>
          <w:rFonts w:hint="cs"/>
          <w:color w:val="000000"/>
          <w:rtl/>
          <w:lang w:eastAsia="en-US"/>
        </w:rPr>
        <w:t>23</w:t>
      </w:r>
      <w:r w:rsidR="00841B0F" w:rsidRPr="009066B5">
        <w:rPr>
          <w:rFonts w:hint="cs"/>
          <w:color w:val="000000"/>
          <w:rtl/>
          <w:lang w:eastAsia="en-US"/>
        </w:rPr>
        <w:t xml:space="preserve"> </w:t>
      </w:r>
      <w:r w:rsidRPr="009066B5">
        <w:rPr>
          <w:rFonts w:hint="cs"/>
          <w:color w:val="000000"/>
          <w:rtl/>
          <w:lang w:eastAsia="en-US"/>
        </w:rPr>
        <w:t xml:space="preserve">- </w:t>
      </w:r>
      <w:r w:rsidRPr="009066B5">
        <w:rPr>
          <w:rFonts w:hint="cs"/>
          <w:rtl/>
        </w:rPr>
        <w:t>לעיצוב, להקמה, לאחזקה ולפירוק</w:t>
      </w:r>
      <w:r w:rsidRPr="009066B5">
        <w:rPr>
          <w:rtl/>
        </w:rPr>
        <w:t xml:space="preserve"> </w:t>
      </w:r>
      <w:r w:rsidRPr="009066B5">
        <w:rPr>
          <w:rFonts w:hint="cs"/>
          <w:rtl/>
        </w:rPr>
        <w:t xml:space="preserve">של </w:t>
      </w:r>
      <w:r w:rsidRPr="009066B5">
        <w:rPr>
          <w:rFonts w:hint="eastAsia"/>
          <w:rtl/>
        </w:rPr>
        <w:t>ביתן</w:t>
      </w:r>
      <w:r w:rsidRPr="009066B5">
        <w:rPr>
          <w:rtl/>
        </w:rPr>
        <w:t xml:space="preserve"> </w:t>
      </w:r>
      <w:r w:rsidRPr="009066B5">
        <w:rPr>
          <w:rFonts w:hint="eastAsia"/>
          <w:rtl/>
        </w:rPr>
        <w:t>ביריד</w:t>
      </w:r>
      <w:r w:rsidRPr="009066B5">
        <w:rPr>
          <w:rtl/>
        </w:rPr>
        <w:t xml:space="preserve"> </w:t>
      </w:r>
      <w:r w:rsidRPr="009066B5">
        <w:rPr>
          <w:rFonts w:hint="eastAsia"/>
          <w:rtl/>
        </w:rPr>
        <w:t>התיירות</w:t>
      </w:r>
      <w:r w:rsidRPr="009066B5">
        <w:rPr>
          <w:rtl/>
        </w:rPr>
        <w:t xml:space="preserve"> </w:t>
      </w:r>
      <w:r w:rsidRPr="009066B5">
        <w:rPr>
          <w:rFonts w:hint="eastAsia"/>
          <w:rtl/>
        </w:rPr>
        <w:t>השנתי</w:t>
      </w:r>
      <w:r w:rsidRPr="009066B5">
        <w:rPr>
          <w:rFonts w:hint="cs"/>
          <w:rtl/>
        </w:rPr>
        <w:t xml:space="preserve"> </w:t>
      </w:r>
      <w:r w:rsidRPr="009066B5">
        <w:t>IMTM</w:t>
      </w:r>
      <w:r w:rsidRPr="009066B5">
        <w:rPr>
          <w:rFonts w:hint="cs"/>
          <w:rtl/>
        </w:rPr>
        <w:t xml:space="preserve">, עבור </w:t>
      </w:r>
      <w:r w:rsidRPr="009066B5">
        <w:rPr>
          <w:rFonts w:hint="eastAsia"/>
          <w:rtl/>
        </w:rPr>
        <w:t>משרד</w:t>
      </w:r>
      <w:r w:rsidRPr="009066B5">
        <w:rPr>
          <w:rtl/>
        </w:rPr>
        <w:t xml:space="preserve"> </w:t>
      </w:r>
      <w:r w:rsidRPr="009066B5">
        <w:rPr>
          <w:rFonts w:hint="eastAsia"/>
          <w:rtl/>
        </w:rPr>
        <w:t>התיירות</w:t>
      </w:r>
      <w:r w:rsidRPr="009066B5">
        <w:rPr>
          <w:rFonts w:hint="cs"/>
          <w:b/>
          <w:bCs/>
          <w:rtl/>
        </w:rPr>
        <w:t>.</w:t>
      </w:r>
    </w:p>
    <w:p w:rsidR="00813FC0" w:rsidRDefault="00813FC0" w:rsidP="00813FC0">
      <w:pPr>
        <w:pStyle w:val="HNormal"/>
        <w:spacing w:after="240"/>
        <w:rPr>
          <w:color w:val="000000"/>
          <w:rtl/>
          <w:lang w:eastAsia="en-US"/>
        </w:rPr>
      </w:pPr>
      <w:r>
        <w:rPr>
          <w:rFonts w:hint="cs"/>
          <w:color w:val="000000"/>
          <w:rtl/>
          <w:lang w:eastAsia="en-US"/>
        </w:rPr>
        <w:t>אני מצהיר/ה, כי הנני מוסמך/ת לתת תצהיר זה בשם המציע.</w:t>
      </w:r>
    </w:p>
    <w:p w:rsidR="00813FC0" w:rsidRPr="00630141" w:rsidRDefault="00813FC0" w:rsidP="00856FA6">
      <w:pPr>
        <w:pStyle w:val="HNormal"/>
        <w:numPr>
          <w:ilvl w:val="0"/>
          <w:numId w:val="18"/>
        </w:numPr>
        <w:tabs>
          <w:tab w:val="left" w:leader="underscore" w:pos="8309"/>
        </w:tabs>
        <w:spacing w:after="0"/>
        <w:rPr>
          <w:b/>
          <w:bCs/>
          <w:color w:val="000000"/>
          <w:lang w:eastAsia="en-US"/>
        </w:rPr>
      </w:pPr>
      <w:r>
        <w:rPr>
          <w:rFonts w:hint="cs"/>
          <w:b/>
          <w:bCs/>
          <w:color w:val="000000"/>
          <w:rtl/>
          <w:lang w:eastAsia="en-US"/>
        </w:rPr>
        <w:t>ותק של המציע</w:t>
      </w:r>
    </w:p>
    <w:p w:rsidR="00813FC0" w:rsidRDefault="00813FC0" w:rsidP="00FF4D35">
      <w:pPr>
        <w:pStyle w:val="HNormal"/>
        <w:tabs>
          <w:tab w:val="left" w:leader="underscore" w:pos="8309"/>
        </w:tabs>
        <w:ind w:left="576"/>
        <w:rPr>
          <w:color w:val="000000"/>
          <w:lang w:eastAsia="en-US"/>
        </w:rPr>
      </w:pPr>
      <w:r>
        <w:rPr>
          <w:rFonts w:hint="cs"/>
          <w:color w:val="000000"/>
          <w:rtl/>
          <w:lang w:eastAsia="en-US"/>
        </w:rPr>
        <w:t xml:space="preserve">המציע עומד בדרישות הסף לנסיון </w:t>
      </w:r>
      <w:r w:rsidR="003B4693" w:rsidRPr="002529B3">
        <w:rPr>
          <w:rFonts w:hint="cs"/>
          <w:rtl/>
        </w:rPr>
        <w:t>לעיצוב, להקמה, לאחזקה ולפירוק</w:t>
      </w:r>
      <w:r w:rsidR="003B4693" w:rsidRPr="002529B3">
        <w:rPr>
          <w:rtl/>
        </w:rPr>
        <w:t xml:space="preserve"> </w:t>
      </w:r>
      <w:r w:rsidR="003B4693">
        <w:rPr>
          <w:rFonts w:hint="cs"/>
          <w:rtl/>
        </w:rPr>
        <w:t xml:space="preserve">של </w:t>
      </w:r>
      <w:r w:rsidR="003B4693" w:rsidRPr="002529B3">
        <w:rPr>
          <w:rFonts w:hint="eastAsia"/>
          <w:rtl/>
        </w:rPr>
        <w:t>ביתן</w:t>
      </w:r>
      <w:r w:rsidR="003B4693" w:rsidRPr="002529B3">
        <w:rPr>
          <w:rtl/>
        </w:rPr>
        <w:t xml:space="preserve"> </w:t>
      </w:r>
      <w:r w:rsidR="008731C3">
        <w:rPr>
          <w:rFonts w:hint="cs"/>
          <w:rtl/>
        </w:rPr>
        <w:t>במסגרת תערוכה או יריד</w:t>
      </w:r>
      <w:r>
        <w:rPr>
          <w:rFonts w:hint="cs"/>
          <w:color w:val="000000"/>
          <w:rtl/>
          <w:lang w:eastAsia="en-US"/>
        </w:rPr>
        <w:t>, כרשום בתת</w:t>
      </w:r>
      <w:r w:rsidRPr="00BA7EF1">
        <w:rPr>
          <w:rFonts w:hint="cs"/>
          <w:color w:val="000000"/>
          <w:rtl/>
          <w:lang w:eastAsia="en-US"/>
        </w:rPr>
        <w:t>-סעיף 1.3.</w:t>
      </w:r>
      <w:r w:rsidR="00D43A82" w:rsidRPr="00BA7EF1">
        <w:rPr>
          <w:rFonts w:hint="cs"/>
          <w:color w:val="000000"/>
          <w:rtl/>
          <w:lang w:eastAsia="en-US"/>
        </w:rPr>
        <w:t xml:space="preserve">1.1 </w:t>
      </w:r>
      <w:r w:rsidRPr="00BA7EF1">
        <w:rPr>
          <w:rFonts w:hint="cs"/>
          <w:color w:val="000000"/>
          <w:rtl/>
          <w:lang w:eastAsia="en-US"/>
        </w:rPr>
        <w:t>במפרט</w:t>
      </w:r>
      <w:r>
        <w:rPr>
          <w:rFonts w:hint="cs"/>
          <w:color w:val="000000"/>
          <w:rtl/>
          <w:lang w:eastAsia="en-US"/>
        </w:rPr>
        <w:t>.</w:t>
      </w:r>
    </w:p>
    <w:p w:rsidR="00813FC0" w:rsidRDefault="00813FC0" w:rsidP="00A06B87">
      <w:pPr>
        <w:pStyle w:val="HNormal"/>
        <w:tabs>
          <w:tab w:val="left" w:leader="underscore" w:pos="8309"/>
        </w:tabs>
        <w:spacing w:after="240"/>
        <w:ind w:left="576"/>
        <w:rPr>
          <w:color w:val="000000"/>
          <w:lang w:eastAsia="en-US"/>
        </w:rPr>
      </w:pPr>
      <w:r>
        <w:rPr>
          <w:rFonts w:hint="cs"/>
          <w:color w:val="000000"/>
          <w:rtl/>
          <w:lang w:eastAsia="en-US"/>
        </w:rPr>
        <w:t>פרוט של</w:t>
      </w:r>
      <w:r w:rsidRPr="00C502CD">
        <w:rPr>
          <w:rFonts w:hint="cs"/>
          <w:color w:val="000000"/>
          <w:rtl/>
          <w:lang w:eastAsia="en-US"/>
        </w:rPr>
        <w:t xml:space="preserve"> מקבלי השירותים</w:t>
      </w:r>
      <w:r w:rsidRPr="00C502CD">
        <w:rPr>
          <w:rFonts w:hint="cs"/>
          <w:b/>
          <w:bCs/>
          <w:color w:val="000000"/>
          <w:rtl/>
          <w:lang w:eastAsia="en-US"/>
        </w:rPr>
        <w:t xml:space="preserve"> </w:t>
      </w:r>
      <w:r w:rsidR="003B4693" w:rsidRPr="00F36867">
        <w:rPr>
          <w:rFonts w:hint="cs"/>
          <w:b/>
          <w:bCs/>
          <w:color w:val="000000"/>
          <w:u w:val="single"/>
          <w:rtl/>
          <w:lang w:eastAsia="en-US"/>
        </w:rPr>
        <w:t xml:space="preserve">החל משנת </w:t>
      </w:r>
      <w:r w:rsidR="00874D31" w:rsidRPr="00F36867">
        <w:rPr>
          <w:rFonts w:hint="cs"/>
          <w:b/>
          <w:bCs/>
          <w:color w:val="000000"/>
          <w:u w:val="single"/>
          <w:rtl/>
          <w:lang w:eastAsia="en-US"/>
        </w:rPr>
        <w:t>2019</w:t>
      </w:r>
      <w:r w:rsidR="00874D31" w:rsidRPr="00F36867">
        <w:rPr>
          <w:b/>
          <w:bCs/>
          <w:color w:val="000000"/>
          <w:u w:val="single"/>
          <w:rtl/>
          <w:lang w:eastAsia="en-US"/>
        </w:rPr>
        <w:t xml:space="preserve"> </w:t>
      </w:r>
      <w:r w:rsidR="008731C3" w:rsidRPr="00F36867">
        <w:rPr>
          <w:rFonts w:hint="eastAsia"/>
          <w:b/>
          <w:bCs/>
          <w:color w:val="000000"/>
          <w:u w:val="single"/>
          <w:rtl/>
          <w:lang w:eastAsia="en-US"/>
        </w:rPr>
        <w:t>עד</w:t>
      </w:r>
      <w:r w:rsidR="008731C3" w:rsidRPr="00F36867">
        <w:rPr>
          <w:b/>
          <w:bCs/>
          <w:color w:val="000000"/>
          <w:u w:val="single"/>
          <w:rtl/>
          <w:lang w:eastAsia="en-US"/>
        </w:rPr>
        <w:t xml:space="preserve"> </w:t>
      </w:r>
      <w:r w:rsidR="00874D31" w:rsidRPr="00F36867">
        <w:rPr>
          <w:rFonts w:hint="cs"/>
          <w:b/>
          <w:bCs/>
          <w:color w:val="000000"/>
          <w:u w:val="single"/>
          <w:rtl/>
          <w:lang w:eastAsia="en-US"/>
        </w:rPr>
        <w:t>2023</w:t>
      </w:r>
      <w:r w:rsidR="00874D31">
        <w:rPr>
          <w:rFonts w:hint="cs"/>
          <w:color w:val="000000"/>
          <w:rtl/>
          <w:lang w:eastAsia="en-US"/>
        </w:rPr>
        <w:t xml:space="preserve"> </w:t>
      </w:r>
      <w:r w:rsidR="00D43A82">
        <w:rPr>
          <w:rFonts w:hint="cs"/>
          <w:color w:val="000000"/>
          <w:rtl/>
          <w:lang w:eastAsia="en-US"/>
        </w:rPr>
        <w:t>לצורך עמידה בתנאי הסף ונסיון קודם למתן ציון האיכות</w:t>
      </w:r>
      <w:r w:rsidR="002C0B4B">
        <w:rPr>
          <w:rFonts w:hint="cs"/>
          <w:color w:val="000000"/>
          <w:rtl/>
          <w:lang w:eastAsia="en-US"/>
        </w:rPr>
        <w:t xml:space="preserve"> (לצורך ציון האיכות יש לציין נסיון גם בשנים שקדמו לשנת </w:t>
      </w:r>
      <w:r w:rsidR="00874D31">
        <w:rPr>
          <w:rFonts w:hint="cs"/>
          <w:color w:val="000000"/>
          <w:rtl/>
          <w:lang w:eastAsia="en-US"/>
        </w:rPr>
        <w:t>2019</w:t>
      </w:r>
      <w:r w:rsidR="002C0B4B">
        <w:rPr>
          <w:rFonts w:hint="cs"/>
          <w:color w:val="000000"/>
          <w:rtl/>
          <w:lang w:eastAsia="en-US"/>
        </w:rPr>
        <w:t>)</w:t>
      </w:r>
      <w:r w:rsidR="00D43A82">
        <w:rPr>
          <w:rFonts w:hint="cs"/>
          <w:color w:val="000000"/>
          <w:rtl/>
          <w:lang w:eastAsia="en-US"/>
        </w:rPr>
        <w:t>:</w:t>
      </w:r>
    </w:p>
    <w:tbl>
      <w:tblPr>
        <w:bidiVisual/>
        <w:tblW w:w="7794" w:type="dxa"/>
        <w:tblInd w:w="7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94"/>
        <w:gridCol w:w="1440"/>
        <w:gridCol w:w="1440"/>
        <w:gridCol w:w="994"/>
        <w:gridCol w:w="900"/>
        <w:gridCol w:w="990"/>
        <w:gridCol w:w="1436"/>
      </w:tblGrid>
      <w:tr w:rsidR="00813FC0" w:rsidRPr="009F2416" w:rsidTr="0014106D">
        <w:trPr>
          <w:cantSplit/>
          <w:tblHeader/>
        </w:trPr>
        <w:tc>
          <w:tcPr>
            <w:tcW w:w="594" w:type="dxa"/>
            <w:tcBorders>
              <w:top w:val="double" w:sz="4" w:space="0" w:color="auto"/>
              <w:bottom w:val="double" w:sz="4" w:space="0" w:color="auto"/>
            </w:tcBorders>
            <w:shd w:val="clear" w:color="auto" w:fill="E0E0E0"/>
          </w:tcPr>
          <w:p w:rsidR="00813FC0" w:rsidRPr="001B7909" w:rsidRDefault="00813FC0" w:rsidP="005A140A">
            <w:pPr>
              <w:pStyle w:val="HNormal"/>
              <w:jc w:val="left"/>
              <w:rPr>
                <w:b/>
                <w:bCs/>
                <w:color w:val="000000"/>
                <w:sz w:val="18"/>
                <w:szCs w:val="20"/>
                <w:lang w:eastAsia="en-US"/>
              </w:rPr>
            </w:pPr>
            <w:r w:rsidRPr="001B7909">
              <w:rPr>
                <w:rFonts w:hint="cs"/>
                <w:b/>
                <w:bCs/>
                <w:color w:val="000000"/>
                <w:sz w:val="18"/>
                <w:szCs w:val="20"/>
                <w:rtl/>
                <w:lang w:eastAsia="en-US"/>
              </w:rPr>
              <w:t>מס.</w:t>
            </w:r>
          </w:p>
        </w:tc>
        <w:tc>
          <w:tcPr>
            <w:tcW w:w="1440" w:type="dxa"/>
            <w:tcBorders>
              <w:top w:val="double" w:sz="4" w:space="0" w:color="auto"/>
              <w:bottom w:val="double" w:sz="4" w:space="0" w:color="auto"/>
            </w:tcBorders>
            <w:shd w:val="clear" w:color="auto" w:fill="E0E0E0"/>
          </w:tcPr>
          <w:p w:rsidR="00813FC0" w:rsidRPr="001B7909" w:rsidRDefault="00813FC0" w:rsidP="005A140A">
            <w:pPr>
              <w:pStyle w:val="HNormal"/>
              <w:jc w:val="left"/>
              <w:rPr>
                <w:b/>
                <w:bCs/>
                <w:color w:val="000000"/>
                <w:sz w:val="18"/>
                <w:szCs w:val="20"/>
                <w:lang w:eastAsia="en-US"/>
              </w:rPr>
            </w:pPr>
            <w:r w:rsidRPr="001B7909">
              <w:rPr>
                <w:rFonts w:hint="cs"/>
                <w:b/>
                <w:bCs/>
                <w:color w:val="000000"/>
                <w:sz w:val="18"/>
                <w:szCs w:val="20"/>
                <w:rtl/>
                <w:lang w:eastAsia="en-US"/>
              </w:rPr>
              <w:t>שם הגוף מקבל השירותים</w:t>
            </w:r>
          </w:p>
        </w:tc>
        <w:tc>
          <w:tcPr>
            <w:tcW w:w="1440" w:type="dxa"/>
            <w:tcBorders>
              <w:top w:val="double" w:sz="4" w:space="0" w:color="auto"/>
              <w:bottom w:val="double" w:sz="4" w:space="0" w:color="auto"/>
            </w:tcBorders>
            <w:shd w:val="clear" w:color="auto" w:fill="E0E0E0"/>
          </w:tcPr>
          <w:p w:rsidR="00813FC0" w:rsidRPr="001B7909" w:rsidRDefault="00813FC0" w:rsidP="005A140A">
            <w:pPr>
              <w:pStyle w:val="HNormal"/>
              <w:jc w:val="left"/>
              <w:rPr>
                <w:b/>
                <w:bCs/>
                <w:color w:val="000000"/>
                <w:sz w:val="18"/>
                <w:szCs w:val="20"/>
                <w:lang w:eastAsia="en-US"/>
              </w:rPr>
            </w:pPr>
            <w:r w:rsidRPr="001B7909">
              <w:rPr>
                <w:rFonts w:hint="cs"/>
                <w:b/>
                <w:bCs/>
                <w:color w:val="000000"/>
                <w:sz w:val="18"/>
                <w:szCs w:val="20"/>
                <w:rtl/>
                <w:lang w:eastAsia="en-US"/>
              </w:rPr>
              <w:t>תאור מהות השירות</w:t>
            </w:r>
            <w:r>
              <w:rPr>
                <w:rFonts w:hint="cs"/>
                <w:b/>
                <w:bCs/>
                <w:color w:val="000000"/>
                <w:sz w:val="18"/>
                <w:szCs w:val="20"/>
                <w:rtl/>
                <w:lang w:eastAsia="en-US"/>
              </w:rPr>
              <w:t xml:space="preserve"> שניתן מטעם המציע</w:t>
            </w:r>
          </w:p>
        </w:tc>
        <w:tc>
          <w:tcPr>
            <w:tcW w:w="994" w:type="dxa"/>
            <w:tcBorders>
              <w:top w:val="double" w:sz="4" w:space="0" w:color="auto"/>
              <w:bottom w:val="double" w:sz="4" w:space="0" w:color="auto"/>
            </w:tcBorders>
            <w:shd w:val="clear" w:color="auto" w:fill="E0E0E0"/>
          </w:tcPr>
          <w:p w:rsidR="00813FC0" w:rsidRPr="001B7909" w:rsidRDefault="00D324F0" w:rsidP="005A140A">
            <w:pPr>
              <w:pStyle w:val="HNormal"/>
              <w:jc w:val="left"/>
              <w:rPr>
                <w:b/>
                <w:bCs/>
                <w:color w:val="000000"/>
                <w:sz w:val="18"/>
                <w:szCs w:val="20"/>
                <w:lang w:eastAsia="en-US"/>
              </w:rPr>
            </w:pPr>
            <w:r>
              <w:rPr>
                <w:rFonts w:hint="cs"/>
                <w:b/>
                <w:bCs/>
                <w:color w:val="000000"/>
                <w:sz w:val="18"/>
                <w:szCs w:val="20"/>
                <w:rtl/>
                <w:lang w:eastAsia="en-US"/>
              </w:rPr>
              <w:t>שטח הביתן ואופיו</w:t>
            </w:r>
          </w:p>
        </w:tc>
        <w:tc>
          <w:tcPr>
            <w:tcW w:w="900" w:type="dxa"/>
            <w:tcBorders>
              <w:top w:val="double" w:sz="4" w:space="0" w:color="auto"/>
              <w:bottom w:val="double" w:sz="4" w:space="0" w:color="auto"/>
            </w:tcBorders>
            <w:shd w:val="clear" w:color="auto" w:fill="E0E0E0"/>
          </w:tcPr>
          <w:p w:rsidR="00813FC0" w:rsidRPr="001B7909" w:rsidRDefault="008731C3" w:rsidP="005A140A">
            <w:pPr>
              <w:pStyle w:val="HNormal"/>
              <w:jc w:val="left"/>
              <w:rPr>
                <w:b/>
                <w:bCs/>
                <w:color w:val="000000"/>
                <w:sz w:val="18"/>
                <w:szCs w:val="20"/>
                <w:lang w:eastAsia="en-US"/>
              </w:rPr>
            </w:pPr>
            <w:r>
              <w:rPr>
                <w:rFonts w:hint="cs"/>
                <w:b/>
                <w:bCs/>
                <w:color w:val="000000"/>
                <w:sz w:val="18"/>
                <w:szCs w:val="20"/>
                <w:rtl/>
                <w:lang w:eastAsia="en-US"/>
              </w:rPr>
              <w:t>היקף כספי</w:t>
            </w:r>
          </w:p>
        </w:tc>
        <w:tc>
          <w:tcPr>
            <w:tcW w:w="990" w:type="dxa"/>
            <w:tcBorders>
              <w:top w:val="double" w:sz="4" w:space="0" w:color="auto"/>
              <w:bottom w:val="double" w:sz="4" w:space="0" w:color="auto"/>
            </w:tcBorders>
            <w:shd w:val="clear" w:color="auto" w:fill="E0E0E0"/>
          </w:tcPr>
          <w:p w:rsidR="00813FC0" w:rsidRPr="001B7909" w:rsidRDefault="008731C3" w:rsidP="005A140A">
            <w:pPr>
              <w:pStyle w:val="HNormal"/>
              <w:jc w:val="left"/>
              <w:rPr>
                <w:b/>
                <w:bCs/>
                <w:color w:val="000000"/>
                <w:sz w:val="18"/>
                <w:szCs w:val="20"/>
                <w:lang w:eastAsia="en-US"/>
              </w:rPr>
            </w:pPr>
            <w:r>
              <w:rPr>
                <w:rFonts w:hint="cs"/>
                <w:b/>
                <w:bCs/>
                <w:color w:val="000000"/>
                <w:sz w:val="18"/>
                <w:szCs w:val="20"/>
                <w:rtl/>
                <w:lang w:eastAsia="en-US"/>
              </w:rPr>
              <w:t>תאריך</w:t>
            </w:r>
            <w:r w:rsidR="003B4693">
              <w:rPr>
                <w:rFonts w:hint="cs"/>
                <w:b/>
                <w:bCs/>
                <w:color w:val="000000"/>
                <w:sz w:val="18"/>
                <w:szCs w:val="20"/>
                <w:rtl/>
                <w:lang w:eastAsia="en-US"/>
              </w:rPr>
              <w:t xml:space="preserve"> היריד</w:t>
            </w:r>
            <w:r w:rsidR="00DA71B6">
              <w:rPr>
                <w:rFonts w:hint="cs"/>
                <w:b/>
                <w:bCs/>
                <w:color w:val="000000"/>
                <w:sz w:val="18"/>
                <w:szCs w:val="20"/>
                <w:rtl/>
                <w:lang w:eastAsia="en-US"/>
              </w:rPr>
              <w:t xml:space="preserve"> </w:t>
            </w:r>
            <w:r w:rsidR="0094203F">
              <w:rPr>
                <w:rFonts w:hint="cs"/>
                <w:b/>
                <w:bCs/>
                <w:color w:val="000000"/>
                <w:sz w:val="18"/>
                <w:szCs w:val="20"/>
                <w:rtl/>
                <w:lang w:eastAsia="en-US"/>
              </w:rPr>
              <w:t>ומספר</w:t>
            </w:r>
            <w:r w:rsidR="00DA71B6">
              <w:rPr>
                <w:rFonts w:hint="cs"/>
                <w:b/>
                <w:bCs/>
                <w:color w:val="000000"/>
                <w:sz w:val="18"/>
                <w:szCs w:val="20"/>
                <w:rtl/>
                <w:lang w:eastAsia="en-US"/>
              </w:rPr>
              <w:t xml:space="preserve"> המבקרים</w:t>
            </w:r>
          </w:p>
        </w:tc>
        <w:tc>
          <w:tcPr>
            <w:tcW w:w="1436" w:type="dxa"/>
            <w:tcBorders>
              <w:top w:val="double" w:sz="4" w:space="0" w:color="auto"/>
              <w:bottom w:val="double" w:sz="4" w:space="0" w:color="auto"/>
            </w:tcBorders>
            <w:shd w:val="clear" w:color="auto" w:fill="E0E0E0"/>
          </w:tcPr>
          <w:p w:rsidR="00813FC0" w:rsidRPr="001B7909" w:rsidRDefault="00813FC0" w:rsidP="005A140A">
            <w:pPr>
              <w:pStyle w:val="HNormal"/>
              <w:jc w:val="left"/>
              <w:rPr>
                <w:b/>
                <w:bCs/>
                <w:color w:val="000000"/>
                <w:sz w:val="18"/>
                <w:szCs w:val="20"/>
                <w:lang w:eastAsia="en-US"/>
              </w:rPr>
            </w:pPr>
            <w:r w:rsidRPr="001B7909">
              <w:rPr>
                <w:rFonts w:hint="cs"/>
                <w:b/>
                <w:bCs/>
                <w:color w:val="000000"/>
                <w:sz w:val="18"/>
                <w:szCs w:val="20"/>
                <w:rtl/>
                <w:lang w:eastAsia="en-US"/>
              </w:rPr>
              <w:t>אנשי קשר / ממליצים (שם, תפקיד, מס. טלפון נייד)</w:t>
            </w:r>
          </w:p>
        </w:tc>
      </w:tr>
      <w:tr w:rsidR="00813FC0" w:rsidRPr="009F2416" w:rsidTr="0014106D">
        <w:trPr>
          <w:cantSplit/>
        </w:trPr>
        <w:tc>
          <w:tcPr>
            <w:tcW w:w="594" w:type="dxa"/>
            <w:tcBorders>
              <w:top w:val="double" w:sz="4" w:space="0" w:color="auto"/>
            </w:tcBorders>
          </w:tcPr>
          <w:p w:rsidR="00813FC0" w:rsidRPr="009F2416" w:rsidRDefault="00813FC0" w:rsidP="00856FA6">
            <w:pPr>
              <w:pStyle w:val="HNormal"/>
              <w:numPr>
                <w:ilvl w:val="0"/>
                <w:numId w:val="19"/>
              </w:numPr>
              <w:jc w:val="left"/>
              <w:rPr>
                <w:color w:val="000000"/>
                <w:sz w:val="18"/>
                <w:szCs w:val="20"/>
                <w:lang w:eastAsia="en-US"/>
              </w:rPr>
            </w:pPr>
            <w:permStart w:id="743990412" w:edGrp="everyone" w:colFirst="1" w:colLast="1"/>
            <w:permStart w:id="1852201261" w:edGrp="everyone" w:colFirst="2" w:colLast="2"/>
            <w:permStart w:id="1920535615" w:edGrp="everyone" w:colFirst="3" w:colLast="3"/>
            <w:permStart w:id="695356895" w:edGrp="everyone" w:colFirst="4" w:colLast="4"/>
            <w:permStart w:id="1770532489" w:edGrp="everyone" w:colFirst="5" w:colLast="5"/>
            <w:permStart w:id="1773423016" w:edGrp="everyone" w:colFirst="6" w:colLast="6"/>
          </w:p>
        </w:tc>
        <w:tc>
          <w:tcPr>
            <w:tcW w:w="1440" w:type="dxa"/>
            <w:tcBorders>
              <w:top w:val="double" w:sz="4" w:space="0" w:color="auto"/>
            </w:tcBorders>
          </w:tcPr>
          <w:p w:rsidR="00813FC0" w:rsidRPr="009F2416" w:rsidRDefault="00813FC0" w:rsidP="005A140A">
            <w:pPr>
              <w:pStyle w:val="HNormal"/>
              <w:jc w:val="left"/>
              <w:rPr>
                <w:color w:val="000000"/>
                <w:sz w:val="18"/>
                <w:szCs w:val="20"/>
                <w:lang w:eastAsia="en-US"/>
              </w:rPr>
            </w:pPr>
          </w:p>
        </w:tc>
        <w:tc>
          <w:tcPr>
            <w:tcW w:w="1440" w:type="dxa"/>
            <w:tcBorders>
              <w:top w:val="double" w:sz="4" w:space="0" w:color="auto"/>
            </w:tcBorders>
          </w:tcPr>
          <w:p w:rsidR="00813FC0" w:rsidRPr="009F2416" w:rsidRDefault="00813FC0" w:rsidP="005A140A">
            <w:pPr>
              <w:pStyle w:val="HNormal"/>
              <w:jc w:val="left"/>
              <w:rPr>
                <w:color w:val="000000"/>
                <w:sz w:val="18"/>
                <w:szCs w:val="20"/>
                <w:lang w:eastAsia="en-US"/>
              </w:rPr>
            </w:pPr>
          </w:p>
        </w:tc>
        <w:tc>
          <w:tcPr>
            <w:tcW w:w="994" w:type="dxa"/>
            <w:tcBorders>
              <w:top w:val="double" w:sz="4" w:space="0" w:color="auto"/>
            </w:tcBorders>
          </w:tcPr>
          <w:p w:rsidR="00813FC0" w:rsidRPr="009F2416" w:rsidRDefault="00813FC0" w:rsidP="005A140A">
            <w:pPr>
              <w:pStyle w:val="HNormal"/>
              <w:jc w:val="left"/>
              <w:rPr>
                <w:color w:val="000000"/>
                <w:sz w:val="18"/>
                <w:szCs w:val="20"/>
                <w:lang w:eastAsia="en-US"/>
              </w:rPr>
            </w:pPr>
          </w:p>
        </w:tc>
        <w:tc>
          <w:tcPr>
            <w:tcW w:w="900" w:type="dxa"/>
            <w:tcBorders>
              <w:top w:val="double" w:sz="4" w:space="0" w:color="auto"/>
            </w:tcBorders>
          </w:tcPr>
          <w:p w:rsidR="00813FC0" w:rsidRPr="009F2416" w:rsidRDefault="00813FC0" w:rsidP="005A140A">
            <w:pPr>
              <w:pStyle w:val="HNormal"/>
              <w:jc w:val="left"/>
              <w:rPr>
                <w:color w:val="000000"/>
                <w:sz w:val="18"/>
                <w:szCs w:val="20"/>
                <w:lang w:eastAsia="en-US"/>
              </w:rPr>
            </w:pPr>
          </w:p>
        </w:tc>
        <w:tc>
          <w:tcPr>
            <w:tcW w:w="990" w:type="dxa"/>
            <w:tcBorders>
              <w:top w:val="double" w:sz="4" w:space="0" w:color="auto"/>
            </w:tcBorders>
          </w:tcPr>
          <w:p w:rsidR="00813FC0" w:rsidRPr="009F2416" w:rsidRDefault="00813FC0" w:rsidP="005A140A">
            <w:pPr>
              <w:pStyle w:val="HNormal"/>
              <w:jc w:val="left"/>
              <w:rPr>
                <w:color w:val="000000"/>
                <w:sz w:val="18"/>
                <w:szCs w:val="20"/>
                <w:lang w:eastAsia="en-US"/>
              </w:rPr>
            </w:pPr>
          </w:p>
        </w:tc>
        <w:tc>
          <w:tcPr>
            <w:tcW w:w="1436" w:type="dxa"/>
            <w:tcBorders>
              <w:top w:val="double" w:sz="4" w:space="0" w:color="auto"/>
            </w:tcBorders>
          </w:tcPr>
          <w:p w:rsidR="00813FC0" w:rsidRPr="009F2416" w:rsidRDefault="00813FC0" w:rsidP="005A140A">
            <w:pPr>
              <w:pStyle w:val="HNormal"/>
              <w:jc w:val="left"/>
              <w:rPr>
                <w:color w:val="000000"/>
                <w:sz w:val="18"/>
                <w:szCs w:val="20"/>
                <w:lang w:eastAsia="en-US"/>
              </w:rPr>
            </w:pPr>
          </w:p>
        </w:tc>
      </w:tr>
      <w:tr w:rsidR="00813FC0" w:rsidRPr="009F2416" w:rsidTr="0014106D">
        <w:trPr>
          <w:cantSplit/>
        </w:trPr>
        <w:tc>
          <w:tcPr>
            <w:tcW w:w="594" w:type="dxa"/>
          </w:tcPr>
          <w:p w:rsidR="00813FC0" w:rsidRPr="009F2416" w:rsidRDefault="00813FC0" w:rsidP="00856FA6">
            <w:pPr>
              <w:pStyle w:val="HNormal"/>
              <w:numPr>
                <w:ilvl w:val="0"/>
                <w:numId w:val="19"/>
              </w:numPr>
              <w:jc w:val="left"/>
              <w:rPr>
                <w:color w:val="000000"/>
                <w:sz w:val="18"/>
                <w:szCs w:val="20"/>
                <w:lang w:eastAsia="en-US"/>
              </w:rPr>
            </w:pPr>
            <w:permStart w:id="372404812" w:edGrp="everyone" w:colFirst="1" w:colLast="1"/>
            <w:permStart w:id="919615219" w:edGrp="everyone" w:colFirst="2" w:colLast="2"/>
            <w:permStart w:id="797079500" w:edGrp="everyone" w:colFirst="3" w:colLast="3"/>
            <w:permStart w:id="450772476" w:edGrp="everyone" w:colFirst="4" w:colLast="4"/>
            <w:permStart w:id="142236437" w:edGrp="everyone" w:colFirst="5" w:colLast="5"/>
            <w:permStart w:id="981889139" w:edGrp="everyone" w:colFirst="6" w:colLast="6"/>
            <w:permEnd w:id="743990412"/>
            <w:permEnd w:id="1852201261"/>
            <w:permEnd w:id="1920535615"/>
            <w:permEnd w:id="695356895"/>
            <w:permEnd w:id="1770532489"/>
            <w:permEnd w:id="1773423016"/>
          </w:p>
        </w:tc>
        <w:tc>
          <w:tcPr>
            <w:tcW w:w="1440" w:type="dxa"/>
          </w:tcPr>
          <w:p w:rsidR="00813FC0" w:rsidRPr="009F2416" w:rsidRDefault="00813FC0" w:rsidP="005A140A">
            <w:pPr>
              <w:pStyle w:val="HNormal"/>
              <w:jc w:val="left"/>
              <w:rPr>
                <w:color w:val="000000"/>
                <w:sz w:val="18"/>
                <w:szCs w:val="20"/>
                <w:lang w:eastAsia="en-US"/>
              </w:rPr>
            </w:pPr>
          </w:p>
        </w:tc>
        <w:tc>
          <w:tcPr>
            <w:tcW w:w="1440" w:type="dxa"/>
          </w:tcPr>
          <w:p w:rsidR="00813FC0" w:rsidRPr="009F2416" w:rsidRDefault="00813FC0" w:rsidP="005A140A">
            <w:pPr>
              <w:pStyle w:val="HNormal"/>
              <w:jc w:val="left"/>
              <w:rPr>
                <w:color w:val="000000"/>
                <w:sz w:val="18"/>
                <w:szCs w:val="20"/>
                <w:lang w:eastAsia="en-US"/>
              </w:rPr>
            </w:pPr>
          </w:p>
        </w:tc>
        <w:tc>
          <w:tcPr>
            <w:tcW w:w="994" w:type="dxa"/>
          </w:tcPr>
          <w:p w:rsidR="00813FC0" w:rsidRPr="009F2416" w:rsidRDefault="00813FC0" w:rsidP="005A140A">
            <w:pPr>
              <w:pStyle w:val="HNormal"/>
              <w:jc w:val="left"/>
              <w:rPr>
                <w:color w:val="000000"/>
                <w:sz w:val="18"/>
                <w:szCs w:val="20"/>
                <w:lang w:eastAsia="en-US"/>
              </w:rPr>
            </w:pPr>
          </w:p>
        </w:tc>
        <w:tc>
          <w:tcPr>
            <w:tcW w:w="900" w:type="dxa"/>
          </w:tcPr>
          <w:p w:rsidR="00813FC0" w:rsidRPr="009F2416" w:rsidRDefault="00813FC0" w:rsidP="005A140A">
            <w:pPr>
              <w:pStyle w:val="HNormal"/>
              <w:jc w:val="left"/>
              <w:rPr>
                <w:color w:val="000000"/>
                <w:sz w:val="18"/>
                <w:szCs w:val="20"/>
                <w:lang w:eastAsia="en-US"/>
              </w:rPr>
            </w:pPr>
          </w:p>
        </w:tc>
        <w:tc>
          <w:tcPr>
            <w:tcW w:w="990" w:type="dxa"/>
          </w:tcPr>
          <w:p w:rsidR="00813FC0" w:rsidRPr="009F2416" w:rsidRDefault="00813FC0" w:rsidP="005A140A">
            <w:pPr>
              <w:pStyle w:val="HNormal"/>
              <w:jc w:val="left"/>
              <w:rPr>
                <w:color w:val="000000"/>
                <w:sz w:val="18"/>
                <w:szCs w:val="20"/>
                <w:lang w:eastAsia="en-US"/>
              </w:rPr>
            </w:pPr>
          </w:p>
        </w:tc>
        <w:tc>
          <w:tcPr>
            <w:tcW w:w="1436" w:type="dxa"/>
          </w:tcPr>
          <w:p w:rsidR="00813FC0" w:rsidRPr="009F2416" w:rsidRDefault="00813FC0" w:rsidP="005A140A">
            <w:pPr>
              <w:pStyle w:val="HNormal"/>
              <w:jc w:val="left"/>
              <w:rPr>
                <w:color w:val="000000"/>
                <w:sz w:val="18"/>
                <w:szCs w:val="20"/>
                <w:lang w:eastAsia="en-US"/>
              </w:rPr>
            </w:pPr>
          </w:p>
        </w:tc>
      </w:tr>
      <w:tr w:rsidR="00813FC0" w:rsidRPr="009F2416" w:rsidTr="0014106D">
        <w:trPr>
          <w:cantSplit/>
        </w:trPr>
        <w:tc>
          <w:tcPr>
            <w:tcW w:w="594" w:type="dxa"/>
          </w:tcPr>
          <w:p w:rsidR="00813FC0" w:rsidRPr="009F2416" w:rsidRDefault="00813FC0" w:rsidP="00856FA6">
            <w:pPr>
              <w:pStyle w:val="HNormal"/>
              <w:numPr>
                <w:ilvl w:val="0"/>
                <w:numId w:val="19"/>
              </w:numPr>
              <w:jc w:val="left"/>
              <w:rPr>
                <w:color w:val="000000"/>
                <w:sz w:val="18"/>
                <w:szCs w:val="20"/>
                <w:lang w:eastAsia="en-US"/>
              </w:rPr>
            </w:pPr>
            <w:permStart w:id="1345673794" w:edGrp="everyone" w:colFirst="1" w:colLast="1"/>
            <w:permStart w:id="751318680" w:edGrp="everyone" w:colFirst="2" w:colLast="2"/>
            <w:permStart w:id="571350912" w:edGrp="everyone" w:colFirst="3" w:colLast="3"/>
            <w:permStart w:id="2056467055" w:edGrp="everyone" w:colFirst="4" w:colLast="4"/>
            <w:permStart w:id="477240512" w:edGrp="everyone" w:colFirst="5" w:colLast="5"/>
            <w:permStart w:id="1643475260" w:edGrp="everyone" w:colFirst="6" w:colLast="6"/>
            <w:permEnd w:id="372404812"/>
            <w:permEnd w:id="919615219"/>
            <w:permEnd w:id="797079500"/>
            <w:permEnd w:id="450772476"/>
            <w:permEnd w:id="142236437"/>
            <w:permEnd w:id="981889139"/>
          </w:p>
        </w:tc>
        <w:tc>
          <w:tcPr>
            <w:tcW w:w="1440" w:type="dxa"/>
          </w:tcPr>
          <w:p w:rsidR="00813FC0" w:rsidRPr="009F2416" w:rsidRDefault="00813FC0" w:rsidP="005A140A">
            <w:pPr>
              <w:pStyle w:val="HNormal"/>
              <w:jc w:val="left"/>
              <w:rPr>
                <w:color w:val="000000"/>
                <w:sz w:val="18"/>
                <w:szCs w:val="20"/>
                <w:lang w:eastAsia="en-US"/>
              </w:rPr>
            </w:pPr>
          </w:p>
        </w:tc>
        <w:tc>
          <w:tcPr>
            <w:tcW w:w="1440" w:type="dxa"/>
          </w:tcPr>
          <w:p w:rsidR="00813FC0" w:rsidRPr="009F2416" w:rsidRDefault="00813FC0" w:rsidP="005A140A">
            <w:pPr>
              <w:pStyle w:val="HNormal"/>
              <w:jc w:val="left"/>
              <w:rPr>
                <w:color w:val="000000"/>
                <w:sz w:val="18"/>
                <w:szCs w:val="20"/>
                <w:lang w:eastAsia="en-US"/>
              </w:rPr>
            </w:pPr>
          </w:p>
        </w:tc>
        <w:tc>
          <w:tcPr>
            <w:tcW w:w="994" w:type="dxa"/>
          </w:tcPr>
          <w:p w:rsidR="00813FC0" w:rsidRPr="009F2416" w:rsidRDefault="00813FC0" w:rsidP="005A140A">
            <w:pPr>
              <w:pStyle w:val="HNormal"/>
              <w:jc w:val="left"/>
              <w:rPr>
                <w:color w:val="000000"/>
                <w:sz w:val="18"/>
                <w:szCs w:val="20"/>
                <w:lang w:eastAsia="en-US"/>
              </w:rPr>
            </w:pPr>
          </w:p>
        </w:tc>
        <w:tc>
          <w:tcPr>
            <w:tcW w:w="900" w:type="dxa"/>
          </w:tcPr>
          <w:p w:rsidR="00813FC0" w:rsidRPr="009F2416" w:rsidRDefault="00813FC0" w:rsidP="005A140A">
            <w:pPr>
              <w:pStyle w:val="HNormal"/>
              <w:jc w:val="left"/>
              <w:rPr>
                <w:color w:val="000000"/>
                <w:sz w:val="18"/>
                <w:szCs w:val="20"/>
                <w:lang w:eastAsia="en-US"/>
              </w:rPr>
            </w:pPr>
          </w:p>
        </w:tc>
        <w:tc>
          <w:tcPr>
            <w:tcW w:w="990" w:type="dxa"/>
          </w:tcPr>
          <w:p w:rsidR="00813FC0" w:rsidRPr="009F2416" w:rsidRDefault="00813FC0" w:rsidP="005A140A">
            <w:pPr>
              <w:pStyle w:val="HNormal"/>
              <w:jc w:val="left"/>
              <w:rPr>
                <w:color w:val="000000"/>
                <w:sz w:val="18"/>
                <w:szCs w:val="20"/>
                <w:lang w:eastAsia="en-US"/>
              </w:rPr>
            </w:pPr>
          </w:p>
        </w:tc>
        <w:tc>
          <w:tcPr>
            <w:tcW w:w="1436" w:type="dxa"/>
          </w:tcPr>
          <w:p w:rsidR="00813FC0" w:rsidRPr="009F2416" w:rsidRDefault="00813FC0" w:rsidP="005A140A">
            <w:pPr>
              <w:pStyle w:val="HNormal"/>
              <w:jc w:val="left"/>
              <w:rPr>
                <w:color w:val="000000"/>
                <w:sz w:val="18"/>
                <w:szCs w:val="20"/>
                <w:lang w:eastAsia="en-US"/>
              </w:rPr>
            </w:pPr>
          </w:p>
        </w:tc>
      </w:tr>
      <w:tr w:rsidR="00813FC0" w:rsidRPr="009F2416" w:rsidTr="0014106D">
        <w:trPr>
          <w:cantSplit/>
        </w:trPr>
        <w:tc>
          <w:tcPr>
            <w:tcW w:w="594" w:type="dxa"/>
          </w:tcPr>
          <w:p w:rsidR="00813FC0" w:rsidRPr="009F2416" w:rsidRDefault="00813FC0" w:rsidP="00856FA6">
            <w:pPr>
              <w:pStyle w:val="HNormal"/>
              <w:numPr>
                <w:ilvl w:val="0"/>
                <w:numId w:val="19"/>
              </w:numPr>
              <w:jc w:val="left"/>
              <w:rPr>
                <w:color w:val="000000"/>
                <w:sz w:val="18"/>
                <w:szCs w:val="20"/>
                <w:lang w:eastAsia="en-US"/>
              </w:rPr>
            </w:pPr>
            <w:permStart w:id="695939636" w:edGrp="everyone" w:colFirst="1" w:colLast="1"/>
            <w:permStart w:id="316803556" w:edGrp="everyone" w:colFirst="2" w:colLast="2"/>
            <w:permStart w:id="42802033" w:edGrp="everyone" w:colFirst="3" w:colLast="3"/>
            <w:permStart w:id="385618788" w:edGrp="everyone" w:colFirst="4" w:colLast="4"/>
            <w:permStart w:id="1873412231" w:edGrp="everyone" w:colFirst="5" w:colLast="5"/>
            <w:permStart w:id="291312447" w:edGrp="everyone" w:colFirst="6" w:colLast="6"/>
            <w:permEnd w:id="1345673794"/>
            <w:permEnd w:id="751318680"/>
            <w:permEnd w:id="571350912"/>
            <w:permEnd w:id="2056467055"/>
            <w:permEnd w:id="477240512"/>
            <w:permEnd w:id="1643475260"/>
          </w:p>
        </w:tc>
        <w:tc>
          <w:tcPr>
            <w:tcW w:w="1440" w:type="dxa"/>
          </w:tcPr>
          <w:p w:rsidR="00813FC0" w:rsidRPr="009F2416" w:rsidRDefault="00813FC0" w:rsidP="005A140A">
            <w:pPr>
              <w:pStyle w:val="HNormal"/>
              <w:jc w:val="left"/>
              <w:rPr>
                <w:color w:val="000000"/>
                <w:sz w:val="18"/>
                <w:szCs w:val="20"/>
                <w:lang w:eastAsia="en-US"/>
              </w:rPr>
            </w:pPr>
          </w:p>
        </w:tc>
        <w:tc>
          <w:tcPr>
            <w:tcW w:w="1440" w:type="dxa"/>
          </w:tcPr>
          <w:p w:rsidR="00813FC0" w:rsidRPr="009F2416" w:rsidRDefault="00813FC0" w:rsidP="005A140A">
            <w:pPr>
              <w:pStyle w:val="HNormal"/>
              <w:jc w:val="left"/>
              <w:rPr>
                <w:color w:val="000000"/>
                <w:sz w:val="18"/>
                <w:szCs w:val="20"/>
                <w:lang w:eastAsia="en-US"/>
              </w:rPr>
            </w:pPr>
          </w:p>
        </w:tc>
        <w:tc>
          <w:tcPr>
            <w:tcW w:w="994" w:type="dxa"/>
          </w:tcPr>
          <w:p w:rsidR="00813FC0" w:rsidRPr="009F2416" w:rsidRDefault="00813FC0" w:rsidP="005A140A">
            <w:pPr>
              <w:pStyle w:val="HNormal"/>
              <w:jc w:val="left"/>
              <w:rPr>
                <w:color w:val="000000"/>
                <w:sz w:val="18"/>
                <w:szCs w:val="20"/>
                <w:lang w:eastAsia="en-US"/>
              </w:rPr>
            </w:pPr>
          </w:p>
        </w:tc>
        <w:tc>
          <w:tcPr>
            <w:tcW w:w="900" w:type="dxa"/>
          </w:tcPr>
          <w:p w:rsidR="00813FC0" w:rsidRPr="009F2416" w:rsidRDefault="00813FC0" w:rsidP="005A140A">
            <w:pPr>
              <w:pStyle w:val="HNormal"/>
              <w:jc w:val="left"/>
              <w:rPr>
                <w:color w:val="000000"/>
                <w:sz w:val="18"/>
                <w:szCs w:val="20"/>
                <w:lang w:eastAsia="en-US"/>
              </w:rPr>
            </w:pPr>
          </w:p>
        </w:tc>
        <w:tc>
          <w:tcPr>
            <w:tcW w:w="990" w:type="dxa"/>
          </w:tcPr>
          <w:p w:rsidR="00813FC0" w:rsidRPr="009F2416" w:rsidRDefault="00813FC0" w:rsidP="005A140A">
            <w:pPr>
              <w:pStyle w:val="HNormal"/>
              <w:jc w:val="left"/>
              <w:rPr>
                <w:color w:val="000000"/>
                <w:sz w:val="18"/>
                <w:szCs w:val="20"/>
                <w:lang w:eastAsia="en-US"/>
              </w:rPr>
            </w:pPr>
          </w:p>
        </w:tc>
        <w:tc>
          <w:tcPr>
            <w:tcW w:w="1436" w:type="dxa"/>
          </w:tcPr>
          <w:p w:rsidR="00813FC0" w:rsidRPr="009F2416" w:rsidRDefault="00813FC0" w:rsidP="005A140A">
            <w:pPr>
              <w:pStyle w:val="HNormal"/>
              <w:jc w:val="left"/>
              <w:rPr>
                <w:color w:val="000000"/>
                <w:sz w:val="18"/>
                <w:szCs w:val="20"/>
                <w:lang w:eastAsia="en-US"/>
              </w:rPr>
            </w:pPr>
          </w:p>
        </w:tc>
      </w:tr>
      <w:tr w:rsidR="00813FC0" w:rsidRPr="009F2416" w:rsidTr="0014106D">
        <w:trPr>
          <w:cantSplit/>
        </w:trPr>
        <w:tc>
          <w:tcPr>
            <w:tcW w:w="594" w:type="dxa"/>
          </w:tcPr>
          <w:p w:rsidR="00813FC0" w:rsidRPr="009F2416" w:rsidRDefault="00813FC0" w:rsidP="00856FA6">
            <w:pPr>
              <w:pStyle w:val="HNormal"/>
              <w:numPr>
                <w:ilvl w:val="0"/>
                <w:numId w:val="19"/>
              </w:numPr>
              <w:jc w:val="left"/>
              <w:rPr>
                <w:color w:val="000000"/>
                <w:sz w:val="18"/>
                <w:szCs w:val="20"/>
                <w:lang w:eastAsia="en-US"/>
              </w:rPr>
            </w:pPr>
            <w:permStart w:id="230114588" w:edGrp="everyone" w:colFirst="1" w:colLast="1"/>
            <w:permStart w:id="261965571" w:edGrp="everyone" w:colFirst="2" w:colLast="2"/>
            <w:permStart w:id="839598001" w:edGrp="everyone" w:colFirst="3" w:colLast="3"/>
            <w:permStart w:id="99490570" w:edGrp="everyone" w:colFirst="4" w:colLast="4"/>
            <w:permStart w:id="1955933953" w:edGrp="everyone" w:colFirst="5" w:colLast="5"/>
            <w:permStart w:id="296638519" w:edGrp="everyone" w:colFirst="6" w:colLast="6"/>
            <w:permEnd w:id="695939636"/>
            <w:permEnd w:id="316803556"/>
            <w:permEnd w:id="42802033"/>
            <w:permEnd w:id="385618788"/>
            <w:permEnd w:id="1873412231"/>
            <w:permEnd w:id="291312447"/>
          </w:p>
        </w:tc>
        <w:tc>
          <w:tcPr>
            <w:tcW w:w="1440" w:type="dxa"/>
          </w:tcPr>
          <w:p w:rsidR="00813FC0" w:rsidRPr="009F2416" w:rsidRDefault="00813FC0" w:rsidP="005A140A">
            <w:pPr>
              <w:pStyle w:val="HNormal"/>
              <w:jc w:val="left"/>
              <w:rPr>
                <w:color w:val="000000"/>
                <w:sz w:val="18"/>
                <w:szCs w:val="20"/>
                <w:lang w:eastAsia="en-US"/>
              </w:rPr>
            </w:pPr>
          </w:p>
        </w:tc>
        <w:tc>
          <w:tcPr>
            <w:tcW w:w="1440" w:type="dxa"/>
          </w:tcPr>
          <w:p w:rsidR="00813FC0" w:rsidRPr="009F2416" w:rsidRDefault="00813FC0" w:rsidP="005A140A">
            <w:pPr>
              <w:pStyle w:val="HNormal"/>
              <w:jc w:val="left"/>
              <w:rPr>
                <w:color w:val="000000"/>
                <w:sz w:val="18"/>
                <w:szCs w:val="20"/>
                <w:lang w:eastAsia="en-US"/>
              </w:rPr>
            </w:pPr>
          </w:p>
        </w:tc>
        <w:tc>
          <w:tcPr>
            <w:tcW w:w="994" w:type="dxa"/>
          </w:tcPr>
          <w:p w:rsidR="00813FC0" w:rsidRPr="009F2416" w:rsidRDefault="00813FC0" w:rsidP="005A140A">
            <w:pPr>
              <w:pStyle w:val="HNormal"/>
              <w:jc w:val="left"/>
              <w:rPr>
                <w:color w:val="000000"/>
                <w:sz w:val="18"/>
                <w:szCs w:val="20"/>
                <w:lang w:eastAsia="en-US"/>
              </w:rPr>
            </w:pPr>
          </w:p>
        </w:tc>
        <w:tc>
          <w:tcPr>
            <w:tcW w:w="900" w:type="dxa"/>
          </w:tcPr>
          <w:p w:rsidR="00813FC0" w:rsidRPr="009F2416" w:rsidRDefault="00813FC0" w:rsidP="005A140A">
            <w:pPr>
              <w:pStyle w:val="HNormal"/>
              <w:jc w:val="left"/>
              <w:rPr>
                <w:color w:val="000000"/>
                <w:sz w:val="18"/>
                <w:szCs w:val="20"/>
                <w:lang w:eastAsia="en-US"/>
              </w:rPr>
            </w:pPr>
          </w:p>
        </w:tc>
        <w:tc>
          <w:tcPr>
            <w:tcW w:w="990" w:type="dxa"/>
          </w:tcPr>
          <w:p w:rsidR="00813FC0" w:rsidRPr="009F2416" w:rsidRDefault="00813FC0" w:rsidP="005A140A">
            <w:pPr>
              <w:pStyle w:val="HNormal"/>
              <w:jc w:val="left"/>
              <w:rPr>
                <w:color w:val="000000"/>
                <w:sz w:val="18"/>
                <w:szCs w:val="20"/>
                <w:lang w:eastAsia="en-US"/>
              </w:rPr>
            </w:pPr>
          </w:p>
        </w:tc>
        <w:tc>
          <w:tcPr>
            <w:tcW w:w="1436" w:type="dxa"/>
          </w:tcPr>
          <w:p w:rsidR="00813FC0" w:rsidRPr="009F2416" w:rsidRDefault="00813FC0" w:rsidP="005A140A">
            <w:pPr>
              <w:pStyle w:val="HNormal"/>
              <w:jc w:val="left"/>
              <w:rPr>
                <w:color w:val="000000"/>
                <w:sz w:val="18"/>
                <w:szCs w:val="20"/>
                <w:lang w:eastAsia="en-US"/>
              </w:rPr>
            </w:pPr>
          </w:p>
        </w:tc>
      </w:tr>
      <w:tr w:rsidR="00813FC0" w:rsidRPr="009F2416" w:rsidTr="0014106D">
        <w:trPr>
          <w:cantSplit/>
        </w:trPr>
        <w:tc>
          <w:tcPr>
            <w:tcW w:w="594" w:type="dxa"/>
          </w:tcPr>
          <w:p w:rsidR="00813FC0" w:rsidRPr="009F2416" w:rsidRDefault="00813FC0" w:rsidP="00856FA6">
            <w:pPr>
              <w:pStyle w:val="HNormal"/>
              <w:numPr>
                <w:ilvl w:val="0"/>
                <w:numId w:val="19"/>
              </w:numPr>
              <w:jc w:val="left"/>
              <w:rPr>
                <w:color w:val="000000"/>
                <w:sz w:val="18"/>
                <w:szCs w:val="20"/>
                <w:lang w:eastAsia="en-US"/>
              </w:rPr>
            </w:pPr>
            <w:permStart w:id="1064005861" w:edGrp="everyone" w:colFirst="1" w:colLast="1"/>
            <w:permStart w:id="445390253" w:edGrp="everyone" w:colFirst="2" w:colLast="2"/>
            <w:permStart w:id="20262527" w:edGrp="everyone" w:colFirst="3" w:colLast="3"/>
            <w:permStart w:id="1609501952" w:edGrp="everyone" w:colFirst="4" w:colLast="4"/>
            <w:permStart w:id="86842432" w:edGrp="everyone" w:colFirst="5" w:colLast="5"/>
            <w:permStart w:id="436228435" w:edGrp="everyone" w:colFirst="6" w:colLast="6"/>
            <w:permEnd w:id="230114588"/>
            <w:permEnd w:id="261965571"/>
            <w:permEnd w:id="839598001"/>
            <w:permEnd w:id="99490570"/>
            <w:permEnd w:id="1955933953"/>
            <w:permEnd w:id="296638519"/>
          </w:p>
        </w:tc>
        <w:tc>
          <w:tcPr>
            <w:tcW w:w="1440" w:type="dxa"/>
          </w:tcPr>
          <w:p w:rsidR="00813FC0" w:rsidRPr="009F2416" w:rsidRDefault="00813FC0" w:rsidP="005A140A">
            <w:pPr>
              <w:pStyle w:val="HNormal"/>
              <w:jc w:val="left"/>
              <w:rPr>
                <w:color w:val="000000"/>
                <w:sz w:val="18"/>
                <w:szCs w:val="20"/>
                <w:rtl/>
                <w:lang w:eastAsia="en-US"/>
              </w:rPr>
            </w:pPr>
          </w:p>
        </w:tc>
        <w:tc>
          <w:tcPr>
            <w:tcW w:w="1440" w:type="dxa"/>
          </w:tcPr>
          <w:p w:rsidR="00813FC0" w:rsidRPr="009F2416" w:rsidRDefault="00813FC0" w:rsidP="005A140A">
            <w:pPr>
              <w:pStyle w:val="HNormal"/>
              <w:jc w:val="left"/>
              <w:rPr>
                <w:color w:val="000000"/>
                <w:sz w:val="18"/>
                <w:szCs w:val="20"/>
                <w:lang w:eastAsia="en-US"/>
              </w:rPr>
            </w:pPr>
          </w:p>
        </w:tc>
        <w:tc>
          <w:tcPr>
            <w:tcW w:w="994" w:type="dxa"/>
          </w:tcPr>
          <w:p w:rsidR="00813FC0" w:rsidRPr="009F2416" w:rsidRDefault="00813FC0" w:rsidP="005A140A">
            <w:pPr>
              <w:pStyle w:val="HNormal"/>
              <w:jc w:val="left"/>
              <w:rPr>
                <w:color w:val="000000"/>
                <w:sz w:val="18"/>
                <w:szCs w:val="20"/>
                <w:lang w:eastAsia="en-US"/>
              </w:rPr>
            </w:pPr>
          </w:p>
        </w:tc>
        <w:tc>
          <w:tcPr>
            <w:tcW w:w="900" w:type="dxa"/>
          </w:tcPr>
          <w:p w:rsidR="00813FC0" w:rsidRPr="009F2416" w:rsidRDefault="00813FC0" w:rsidP="005A140A">
            <w:pPr>
              <w:pStyle w:val="HNormal"/>
              <w:jc w:val="left"/>
              <w:rPr>
                <w:color w:val="000000"/>
                <w:sz w:val="18"/>
                <w:szCs w:val="20"/>
                <w:lang w:eastAsia="en-US"/>
              </w:rPr>
            </w:pPr>
          </w:p>
        </w:tc>
        <w:tc>
          <w:tcPr>
            <w:tcW w:w="990" w:type="dxa"/>
          </w:tcPr>
          <w:p w:rsidR="00813FC0" w:rsidRPr="009F2416" w:rsidRDefault="00813FC0" w:rsidP="005A140A">
            <w:pPr>
              <w:pStyle w:val="HNormal"/>
              <w:jc w:val="left"/>
              <w:rPr>
                <w:color w:val="000000"/>
                <w:sz w:val="18"/>
                <w:szCs w:val="20"/>
                <w:lang w:eastAsia="en-US"/>
              </w:rPr>
            </w:pPr>
          </w:p>
        </w:tc>
        <w:tc>
          <w:tcPr>
            <w:tcW w:w="1436" w:type="dxa"/>
          </w:tcPr>
          <w:p w:rsidR="00813FC0" w:rsidRPr="009F2416" w:rsidRDefault="00813FC0" w:rsidP="005A140A">
            <w:pPr>
              <w:pStyle w:val="HNormal"/>
              <w:jc w:val="left"/>
              <w:rPr>
                <w:color w:val="000000"/>
                <w:sz w:val="18"/>
                <w:szCs w:val="20"/>
                <w:rtl/>
                <w:lang w:eastAsia="en-US"/>
              </w:rPr>
            </w:pPr>
          </w:p>
        </w:tc>
      </w:tr>
      <w:permEnd w:id="1064005861"/>
      <w:permEnd w:id="445390253"/>
      <w:permEnd w:id="20262527"/>
      <w:permEnd w:id="1609501952"/>
      <w:permEnd w:id="86842432"/>
      <w:permEnd w:id="436228435"/>
    </w:tbl>
    <w:p w:rsidR="00813FC0" w:rsidRDefault="00813FC0" w:rsidP="00813FC0">
      <w:pPr>
        <w:pStyle w:val="HNormal"/>
        <w:spacing w:after="0"/>
        <w:ind w:left="576"/>
        <w:rPr>
          <w:color w:val="000000"/>
          <w:rtl/>
          <w:lang w:eastAsia="en-US"/>
        </w:rPr>
      </w:pPr>
    </w:p>
    <w:p w:rsidR="00813FC0" w:rsidRDefault="00813FC0" w:rsidP="00813FC0">
      <w:pPr>
        <w:pStyle w:val="HNormal"/>
        <w:ind w:left="576"/>
        <w:rPr>
          <w:color w:val="000000"/>
          <w:rtl/>
          <w:lang w:eastAsia="en-US"/>
        </w:rPr>
      </w:pPr>
      <w:r>
        <w:rPr>
          <w:rFonts w:hint="cs"/>
          <w:color w:val="000000"/>
          <w:rtl/>
          <w:lang w:eastAsia="en-US"/>
        </w:rPr>
        <w:t>(ניתן להוסיף שורות, ככל הנדרש, כל זמן שכל שורה כוללת את כל העמדות דלעיל).</w:t>
      </w:r>
    </w:p>
    <w:p w:rsidR="008731C3" w:rsidRDefault="008731C3" w:rsidP="00606EE9">
      <w:pPr>
        <w:pStyle w:val="HNormal"/>
        <w:spacing w:after="240"/>
        <w:ind w:left="576"/>
        <w:rPr>
          <w:color w:val="000000"/>
          <w:rtl/>
          <w:lang w:eastAsia="en-US"/>
        </w:rPr>
      </w:pPr>
      <w:r>
        <w:rPr>
          <w:rFonts w:hint="cs"/>
          <w:color w:val="000000"/>
          <w:rtl/>
          <w:lang w:eastAsia="en-US"/>
        </w:rPr>
        <w:t>טבלה זו תשמש לבחינה של העמידה בדרישות הסף ולמתן ציון האיכות למציע.</w:t>
      </w:r>
    </w:p>
    <w:p w:rsidR="00813FC0" w:rsidRPr="003B4693" w:rsidRDefault="00813FC0" w:rsidP="00856FA6">
      <w:pPr>
        <w:pStyle w:val="HNormal"/>
        <w:numPr>
          <w:ilvl w:val="0"/>
          <w:numId w:val="18"/>
        </w:numPr>
        <w:tabs>
          <w:tab w:val="left" w:leader="underscore" w:pos="8309"/>
        </w:tabs>
        <w:rPr>
          <w:b/>
          <w:bCs/>
          <w:color w:val="000000"/>
          <w:lang w:eastAsia="en-US"/>
        </w:rPr>
      </w:pPr>
      <w:r w:rsidRPr="003B4693">
        <w:rPr>
          <w:rFonts w:hint="cs"/>
          <w:b/>
          <w:bCs/>
          <w:color w:val="000000"/>
          <w:rtl/>
          <w:lang w:eastAsia="en-US"/>
        </w:rPr>
        <w:t xml:space="preserve">ממליצים על המציע מגופים, להם נתן שירותים של </w:t>
      </w:r>
      <w:r w:rsidR="003B4693" w:rsidRPr="003B4693">
        <w:rPr>
          <w:rFonts w:hint="cs"/>
          <w:b/>
          <w:bCs/>
          <w:color w:val="000000"/>
          <w:rtl/>
          <w:lang w:eastAsia="en-US"/>
        </w:rPr>
        <w:t>עיצוב, הקמה, אחזקה ולפירוק</w:t>
      </w:r>
      <w:r w:rsidR="003B4693" w:rsidRPr="003B4693">
        <w:rPr>
          <w:b/>
          <w:bCs/>
          <w:color w:val="000000"/>
          <w:rtl/>
          <w:lang w:eastAsia="en-US"/>
        </w:rPr>
        <w:t xml:space="preserve"> </w:t>
      </w:r>
      <w:r w:rsidR="003B4693" w:rsidRPr="003B4693">
        <w:rPr>
          <w:rFonts w:hint="cs"/>
          <w:b/>
          <w:bCs/>
          <w:color w:val="000000"/>
          <w:rtl/>
          <w:lang w:eastAsia="en-US"/>
        </w:rPr>
        <w:t xml:space="preserve">של </w:t>
      </w:r>
      <w:r w:rsidR="003B4693" w:rsidRPr="003B4693">
        <w:rPr>
          <w:rFonts w:hint="eastAsia"/>
          <w:b/>
          <w:bCs/>
          <w:color w:val="000000"/>
          <w:rtl/>
          <w:lang w:eastAsia="en-US"/>
        </w:rPr>
        <w:t>ביתן</w:t>
      </w:r>
      <w:r w:rsidR="003B4693" w:rsidRPr="003B4693">
        <w:rPr>
          <w:b/>
          <w:bCs/>
          <w:color w:val="000000"/>
          <w:rtl/>
          <w:lang w:eastAsia="en-US"/>
        </w:rPr>
        <w:t xml:space="preserve"> </w:t>
      </w:r>
      <w:r w:rsidR="003B4693" w:rsidRPr="003B4693">
        <w:rPr>
          <w:rFonts w:hint="eastAsia"/>
          <w:b/>
          <w:bCs/>
          <w:color w:val="000000"/>
          <w:rtl/>
          <w:lang w:eastAsia="en-US"/>
        </w:rPr>
        <w:t>ביריד</w:t>
      </w:r>
    </w:p>
    <w:tbl>
      <w:tblPr>
        <w:bidiVisual/>
        <w:tblW w:w="0" w:type="auto"/>
        <w:tblInd w:w="7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720"/>
        <w:gridCol w:w="2520"/>
        <w:gridCol w:w="2585"/>
        <w:gridCol w:w="1854"/>
      </w:tblGrid>
      <w:tr w:rsidR="00813FC0" w:rsidRPr="009F2416" w:rsidTr="005A140A">
        <w:trPr>
          <w:cantSplit/>
          <w:tblHeader/>
        </w:trPr>
        <w:tc>
          <w:tcPr>
            <w:tcW w:w="720" w:type="dxa"/>
            <w:tcBorders>
              <w:top w:val="double" w:sz="4" w:space="0" w:color="auto"/>
              <w:left w:val="double" w:sz="4" w:space="0" w:color="auto"/>
              <w:bottom w:val="double" w:sz="4" w:space="0" w:color="auto"/>
              <w:right w:val="single" w:sz="6" w:space="0" w:color="auto"/>
            </w:tcBorders>
            <w:shd w:val="pct12" w:color="auto" w:fill="auto"/>
          </w:tcPr>
          <w:p w:rsidR="00813FC0" w:rsidRPr="009F2416" w:rsidRDefault="00813FC0" w:rsidP="005A140A">
            <w:pPr>
              <w:pStyle w:val="HNormal"/>
              <w:jc w:val="left"/>
              <w:rPr>
                <w:b/>
                <w:bCs/>
                <w:color w:val="000000"/>
                <w:sz w:val="18"/>
                <w:szCs w:val="20"/>
                <w:lang w:eastAsia="en-US"/>
              </w:rPr>
            </w:pPr>
            <w:r w:rsidRPr="009F2416">
              <w:rPr>
                <w:rFonts w:hint="cs"/>
                <w:b/>
                <w:bCs/>
                <w:color w:val="000000"/>
                <w:sz w:val="18"/>
                <w:szCs w:val="20"/>
                <w:rtl/>
                <w:lang w:eastAsia="en-US"/>
              </w:rPr>
              <w:t>מס.</w:t>
            </w:r>
          </w:p>
        </w:tc>
        <w:tc>
          <w:tcPr>
            <w:tcW w:w="2520" w:type="dxa"/>
            <w:tcBorders>
              <w:top w:val="double" w:sz="4" w:space="0" w:color="auto"/>
              <w:left w:val="single" w:sz="6" w:space="0" w:color="auto"/>
              <w:bottom w:val="double" w:sz="4" w:space="0" w:color="auto"/>
              <w:right w:val="single" w:sz="6" w:space="0" w:color="auto"/>
            </w:tcBorders>
            <w:shd w:val="pct12" w:color="auto" w:fill="auto"/>
          </w:tcPr>
          <w:p w:rsidR="00813FC0" w:rsidRPr="009F2416" w:rsidRDefault="00813FC0" w:rsidP="005A140A">
            <w:pPr>
              <w:pStyle w:val="HNormal"/>
              <w:jc w:val="left"/>
              <w:rPr>
                <w:b/>
                <w:bCs/>
                <w:color w:val="000000"/>
                <w:sz w:val="18"/>
                <w:szCs w:val="20"/>
                <w:lang w:eastAsia="en-US"/>
              </w:rPr>
            </w:pPr>
            <w:r w:rsidRPr="009F2416">
              <w:rPr>
                <w:rFonts w:hint="cs"/>
                <w:b/>
                <w:bCs/>
                <w:color w:val="000000"/>
                <w:sz w:val="18"/>
                <w:szCs w:val="20"/>
                <w:rtl/>
                <w:lang w:eastAsia="en-US"/>
              </w:rPr>
              <w:t>שם ממליץ</w:t>
            </w:r>
          </w:p>
        </w:tc>
        <w:tc>
          <w:tcPr>
            <w:tcW w:w="2585" w:type="dxa"/>
            <w:tcBorders>
              <w:top w:val="double" w:sz="4" w:space="0" w:color="auto"/>
              <w:left w:val="single" w:sz="6" w:space="0" w:color="auto"/>
              <w:bottom w:val="double" w:sz="4" w:space="0" w:color="auto"/>
              <w:right w:val="single" w:sz="6" w:space="0" w:color="auto"/>
            </w:tcBorders>
            <w:shd w:val="pct12" w:color="auto" w:fill="auto"/>
          </w:tcPr>
          <w:p w:rsidR="00813FC0" w:rsidRPr="009F2416" w:rsidRDefault="00813FC0" w:rsidP="005A140A">
            <w:pPr>
              <w:pStyle w:val="HNormal"/>
              <w:jc w:val="left"/>
              <w:rPr>
                <w:b/>
                <w:bCs/>
                <w:color w:val="000000"/>
                <w:sz w:val="18"/>
                <w:szCs w:val="20"/>
                <w:lang w:eastAsia="en-US"/>
              </w:rPr>
            </w:pPr>
            <w:r w:rsidRPr="009F2416">
              <w:rPr>
                <w:rFonts w:hint="cs"/>
                <w:b/>
                <w:bCs/>
                <w:color w:val="000000"/>
                <w:sz w:val="18"/>
                <w:szCs w:val="20"/>
                <w:rtl/>
                <w:lang w:eastAsia="en-US"/>
              </w:rPr>
              <w:t>ארגון ותפקיד</w:t>
            </w:r>
          </w:p>
        </w:tc>
        <w:tc>
          <w:tcPr>
            <w:tcW w:w="1854" w:type="dxa"/>
            <w:tcBorders>
              <w:top w:val="double" w:sz="4" w:space="0" w:color="auto"/>
              <w:left w:val="single" w:sz="6" w:space="0" w:color="auto"/>
              <w:bottom w:val="double" w:sz="4" w:space="0" w:color="auto"/>
              <w:right w:val="double" w:sz="4" w:space="0" w:color="auto"/>
            </w:tcBorders>
            <w:shd w:val="pct12" w:color="auto" w:fill="auto"/>
          </w:tcPr>
          <w:p w:rsidR="00813FC0" w:rsidRPr="009F2416" w:rsidRDefault="00813FC0" w:rsidP="005A140A">
            <w:pPr>
              <w:pStyle w:val="HNormal"/>
              <w:jc w:val="left"/>
              <w:rPr>
                <w:b/>
                <w:bCs/>
                <w:color w:val="000000"/>
                <w:sz w:val="18"/>
                <w:szCs w:val="20"/>
                <w:lang w:eastAsia="en-US"/>
              </w:rPr>
            </w:pPr>
            <w:r w:rsidRPr="009F2416">
              <w:rPr>
                <w:rFonts w:hint="cs"/>
                <w:b/>
                <w:bCs/>
                <w:color w:val="000000"/>
                <w:sz w:val="18"/>
                <w:szCs w:val="20"/>
                <w:rtl/>
                <w:lang w:eastAsia="en-US"/>
              </w:rPr>
              <w:t>מספרי טלפון</w:t>
            </w:r>
          </w:p>
        </w:tc>
      </w:tr>
      <w:tr w:rsidR="00813FC0" w:rsidRPr="009F2416" w:rsidTr="005A140A">
        <w:trPr>
          <w:cantSplit/>
        </w:trPr>
        <w:tc>
          <w:tcPr>
            <w:tcW w:w="720" w:type="dxa"/>
            <w:tcBorders>
              <w:top w:val="double" w:sz="4" w:space="0" w:color="auto"/>
              <w:left w:val="double" w:sz="4" w:space="0" w:color="auto"/>
              <w:bottom w:val="single" w:sz="6" w:space="0" w:color="auto"/>
              <w:right w:val="single" w:sz="6" w:space="0" w:color="auto"/>
            </w:tcBorders>
          </w:tcPr>
          <w:p w:rsidR="00813FC0" w:rsidRPr="009F2416" w:rsidRDefault="00813FC0" w:rsidP="00856FA6">
            <w:pPr>
              <w:pStyle w:val="HNormal"/>
              <w:numPr>
                <w:ilvl w:val="0"/>
                <w:numId w:val="20"/>
              </w:numPr>
              <w:jc w:val="left"/>
              <w:rPr>
                <w:color w:val="000000"/>
                <w:sz w:val="18"/>
                <w:szCs w:val="20"/>
                <w:lang w:eastAsia="en-US"/>
              </w:rPr>
            </w:pPr>
            <w:permStart w:id="89074610" w:edGrp="everyone" w:colFirst="1" w:colLast="1"/>
            <w:permStart w:id="1082024334" w:edGrp="everyone" w:colFirst="2" w:colLast="2"/>
            <w:permStart w:id="1826772766" w:edGrp="everyone" w:colFirst="3" w:colLast="3"/>
          </w:p>
        </w:tc>
        <w:tc>
          <w:tcPr>
            <w:tcW w:w="2520" w:type="dxa"/>
            <w:tcBorders>
              <w:top w:val="double" w:sz="4"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2585" w:type="dxa"/>
            <w:tcBorders>
              <w:top w:val="double" w:sz="4"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854" w:type="dxa"/>
            <w:tcBorders>
              <w:top w:val="double" w:sz="4" w:space="0" w:color="auto"/>
              <w:left w:val="single" w:sz="6" w:space="0" w:color="auto"/>
              <w:bottom w:val="single" w:sz="6" w:space="0" w:color="auto"/>
              <w:right w:val="double" w:sz="4" w:space="0" w:color="auto"/>
            </w:tcBorders>
          </w:tcPr>
          <w:p w:rsidR="00813FC0" w:rsidRPr="009F2416" w:rsidRDefault="00813FC0" w:rsidP="005A140A">
            <w:pPr>
              <w:pStyle w:val="HNormal"/>
              <w:jc w:val="left"/>
              <w:rPr>
                <w:color w:val="000000"/>
                <w:sz w:val="18"/>
                <w:szCs w:val="20"/>
                <w:lang w:eastAsia="en-US"/>
              </w:rPr>
            </w:pPr>
          </w:p>
        </w:tc>
      </w:tr>
      <w:tr w:rsidR="00813FC0" w:rsidRPr="009F2416" w:rsidTr="005A140A">
        <w:trPr>
          <w:cantSplit/>
        </w:trPr>
        <w:tc>
          <w:tcPr>
            <w:tcW w:w="720" w:type="dxa"/>
            <w:tcBorders>
              <w:top w:val="single" w:sz="6" w:space="0" w:color="auto"/>
              <w:left w:val="double" w:sz="4" w:space="0" w:color="auto"/>
              <w:bottom w:val="single" w:sz="6" w:space="0" w:color="auto"/>
              <w:right w:val="single" w:sz="6" w:space="0" w:color="auto"/>
            </w:tcBorders>
          </w:tcPr>
          <w:p w:rsidR="00813FC0" w:rsidRPr="009F2416" w:rsidRDefault="00813FC0" w:rsidP="00856FA6">
            <w:pPr>
              <w:pStyle w:val="HNormal"/>
              <w:numPr>
                <w:ilvl w:val="0"/>
                <w:numId w:val="20"/>
              </w:numPr>
              <w:jc w:val="left"/>
              <w:rPr>
                <w:color w:val="000000"/>
                <w:sz w:val="18"/>
                <w:szCs w:val="20"/>
                <w:lang w:eastAsia="en-US"/>
              </w:rPr>
            </w:pPr>
            <w:permStart w:id="1282168962" w:edGrp="everyone" w:colFirst="1" w:colLast="1"/>
            <w:permStart w:id="724373465" w:edGrp="everyone" w:colFirst="2" w:colLast="2"/>
            <w:permStart w:id="1853631089" w:edGrp="everyone" w:colFirst="3" w:colLast="3"/>
            <w:permEnd w:id="89074610"/>
            <w:permEnd w:id="1082024334"/>
            <w:permEnd w:id="1826772766"/>
          </w:p>
        </w:tc>
        <w:tc>
          <w:tcPr>
            <w:tcW w:w="2520"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2585"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854" w:type="dxa"/>
            <w:tcBorders>
              <w:top w:val="single" w:sz="6" w:space="0" w:color="auto"/>
              <w:left w:val="single" w:sz="6" w:space="0" w:color="auto"/>
              <w:bottom w:val="single" w:sz="6" w:space="0" w:color="auto"/>
              <w:right w:val="double" w:sz="4" w:space="0" w:color="auto"/>
            </w:tcBorders>
          </w:tcPr>
          <w:p w:rsidR="00813FC0" w:rsidRPr="009F2416" w:rsidRDefault="00813FC0" w:rsidP="005A140A">
            <w:pPr>
              <w:pStyle w:val="HNormal"/>
              <w:jc w:val="left"/>
              <w:rPr>
                <w:color w:val="000000"/>
                <w:sz w:val="18"/>
                <w:szCs w:val="20"/>
                <w:lang w:eastAsia="en-US"/>
              </w:rPr>
            </w:pPr>
          </w:p>
        </w:tc>
      </w:tr>
      <w:tr w:rsidR="00813FC0" w:rsidRPr="009F2416" w:rsidTr="005A140A">
        <w:trPr>
          <w:cantSplit/>
        </w:trPr>
        <w:tc>
          <w:tcPr>
            <w:tcW w:w="720" w:type="dxa"/>
            <w:tcBorders>
              <w:top w:val="single" w:sz="6" w:space="0" w:color="auto"/>
              <w:left w:val="double" w:sz="4" w:space="0" w:color="auto"/>
              <w:bottom w:val="single" w:sz="6" w:space="0" w:color="auto"/>
              <w:right w:val="single" w:sz="6" w:space="0" w:color="auto"/>
            </w:tcBorders>
          </w:tcPr>
          <w:p w:rsidR="00813FC0" w:rsidRPr="009F2416" w:rsidRDefault="00813FC0" w:rsidP="00856FA6">
            <w:pPr>
              <w:pStyle w:val="HNormal"/>
              <w:numPr>
                <w:ilvl w:val="0"/>
                <w:numId w:val="20"/>
              </w:numPr>
              <w:jc w:val="left"/>
              <w:rPr>
                <w:color w:val="000000"/>
                <w:sz w:val="18"/>
                <w:szCs w:val="20"/>
                <w:lang w:eastAsia="en-US"/>
              </w:rPr>
            </w:pPr>
            <w:permStart w:id="1555062345" w:edGrp="everyone" w:colFirst="1" w:colLast="1"/>
            <w:permStart w:id="1930102496" w:edGrp="everyone" w:colFirst="2" w:colLast="2"/>
            <w:permStart w:id="2058112578" w:edGrp="everyone" w:colFirst="3" w:colLast="3"/>
            <w:permEnd w:id="1282168962"/>
            <w:permEnd w:id="724373465"/>
            <w:permEnd w:id="1853631089"/>
          </w:p>
        </w:tc>
        <w:tc>
          <w:tcPr>
            <w:tcW w:w="2520"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2585"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854" w:type="dxa"/>
            <w:tcBorders>
              <w:top w:val="single" w:sz="6" w:space="0" w:color="auto"/>
              <w:left w:val="single" w:sz="6" w:space="0" w:color="auto"/>
              <w:bottom w:val="single" w:sz="6" w:space="0" w:color="auto"/>
              <w:right w:val="double" w:sz="4" w:space="0" w:color="auto"/>
            </w:tcBorders>
          </w:tcPr>
          <w:p w:rsidR="00813FC0" w:rsidRPr="009F2416" w:rsidRDefault="00813FC0" w:rsidP="005A140A">
            <w:pPr>
              <w:pStyle w:val="HNormal"/>
              <w:jc w:val="left"/>
              <w:rPr>
                <w:color w:val="000000"/>
                <w:sz w:val="18"/>
                <w:szCs w:val="20"/>
                <w:lang w:eastAsia="en-US"/>
              </w:rPr>
            </w:pPr>
          </w:p>
        </w:tc>
      </w:tr>
      <w:tr w:rsidR="00813FC0" w:rsidRPr="009F2416" w:rsidTr="005A140A">
        <w:trPr>
          <w:cantSplit/>
        </w:trPr>
        <w:tc>
          <w:tcPr>
            <w:tcW w:w="720" w:type="dxa"/>
            <w:tcBorders>
              <w:top w:val="single" w:sz="6" w:space="0" w:color="auto"/>
              <w:left w:val="double" w:sz="4" w:space="0" w:color="auto"/>
              <w:bottom w:val="single" w:sz="6" w:space="0" w:color="auto"/>
              <w:right w:val="single" w:sz="6" w:space="0" w:color="auto"/>
            </w:tcBorders>
          </w:tcPr>
          <w:p w:rsidR="00813FC0" w:rsidRPr="009F2416" w:rsidRDefault="00813FC0" w:rsidP="00856FA6">
            <w:pPr>
              <w:pStyle w:val="HNormal"/>
              <w:numPr>
                <w:ilvl w:val="0"/>
                <w:numId w:val="20"/>
              </w:numPr>
              <w:jc w:val="left"/>
              <w:rPr>
                <w:color w:val="000000"/>
                <w:sz w:val="18"/>
                <w:szCs w:val="20"/>
                <w:lang w:eastAsia="en-US"/>
              </w:rPr>
            </w:pPr>
            <w:permStart w:id="113009573" w:edGrp="everyone" w:colFirst="1" w:colLast="1"/>
            <w:permStart w:id="1639846304" w:edGrp="everyone" w:colFirst="2" w:colLast="2"/>
            <w:permStart w:id="591791201" w:edGrp="everyone" w:colFirst="3" w:colLast="3"/>
            <w:permEnd w:id="1555062345"/>
            <w:permEnd w:id="1930102496"/>
            <w:permEnd w:id="2058112578"/>
          </w:p>
        </w:tc>
        <w:tc>
          <w:tcPr>
            <w:tcW w:w="2520"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2585"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854" w:type="dxa"/>
            <w:tcBorders>
              <w:top w:val="single" w:sz="6" w:space="0" w:color="auto"/>
              <w:left w:val="single" w:sz="6" w:space="0" w:color="auto"/>
              <w:bottom w:val="single" w:sz="6" w:space="0" w:color="auto"/>
              <w:right w:val="double" w:sz="4" w:space="0" w:color="auto"/>
            </w:tcBorders>
          </w:tcPr>
          <w:p w:rsidR="00813FC0" w:rsidRPr="009F2416" w:rsidRDefault="00813FC0" w:rsidP="005A140A">
            <w:pPr>
              <w:pStyle w:val="HNormal"/>
              <w:jc w:val="left"/>
              <w:rPr>
                <w:color w:val="000000"/>
                <w:sz w:val="18"/>
                <w:szCs w:val="20"/>
                <w:lang w:eastAsia="en-US"/>
              </w:rPr>
            </w:pPr>
          </w:p>
        </w:tc>
      </w:tr>
      <w:tr w:rsidR="00813FC0" w:rsidRPr="009F2416" w:rsidTr="005A140A">
        <w:trPr>
          <w:cantSplit/>
        </w:trPr>
        <w:tc>
          <w:tcPr>
            <w:tcW w:w="720" w:type="dxa"/>
            <w:tcBorders>
              <w:top w:val="single" w:sz="6" w:space="0" w:color="auto"/>
              <w:left w:val="double" w:sz="4" w:space="0" w:color="auto"/>
              <w:bottom w:val="double" w:sz="4" w:space="0" w:color="auto"/>
              <w:right w:val="single" w:sz="6" w:space="0" w:color="auto"/>
            </w:tcBorders>
          </w:tcPr>
          <w:p w:rsidR="00813FC0" w:rsidRPr="009F2416" w:rsidRDefault="00813FC0" w:rsidP="00856FA6">
            <w:pPr>
              <w:pStyle w:val="HNormal"/>
              <w:numPr>
                <w:ilvl w:val="0"/>
                <w:numId w:val="20"/>
              </w:numPr>
              <w:jc w:val="left"/>
              <w:rPr>
                <w:color w:val="000000"/>
                <w:sz w:val="18"/>
                <w:szCs w:val="20"/>
                <w:lang w:eastAsia="en-US"/>
              </w:rPr>
            </w:pPr>
            <w:permStart w:id="1330970685" w:edGrp="everyone" w:colFirst="1" w:colLast="1"/>
            <w:permStart w:id="31209118" w:edGrp="everyone" w:colFirst="2" w:colLast="2"/>
            <w:permStart w:id="1891765724" w:edGrp="everyone" w:colFirst="3" w:colLast="3"/>
            <w:permEnd w:id="113009573"/>
            <w:permEnd w:id="1639846304"/>
            <w:permEnd w:id="591791201"/>
          </w:p>
        </w:tc>
        <w:tc>
          <w:tcPr>
            <w:tcW w:w="2520" w:type="dxa"/>
            <w:tcBorders>
              <w:top w:val="single" w:sz="6" w:space="0" w:color="auto"/>
              <w:left w:val="single" w:sz="6" w:space="0" w:color="auto"/>
              <w:bottom w:val="double" w:sz="4"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2585" w:type="dxa"/>
            <w:tcBorders>
              <w:top w:val="single" w:sz="6" w:space="0" w:color="auto"/>
              <w:left w:val="single" w:sz="6" w:space="0" w:color="auto"/>
              <w:bottom w:val="double" w:sz="4"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854" w:type="dxa"/>
            <w:tcBorders>
              <w:top w:val="single" w:sz="6" w:space="0" w:color="auto"/>
              <w:left w:val="single" w:sz="6" w:space="0" w:color="auto"/>
              <w:bottom w:val="double" w:sz="4" w:space="0" w:color="auto"/>
              <w:right w:val="double" w:sz="4" w:space="0" w:color="auto"/>
            </w:tcBorders>
          </w:tcPr>
          <w:p w:rsidR="00813FC0" w:rsidRPr="009F2416" w:rsidRDefault="00813FC0" w:rsidP="005A140A">
            <w:pPr>
              <w:pStyle w:val="HNormal"/>
              <w:jc w:val="left"/>
              <w:rPr>
                <w:color w:val="000000"/>
                <w:sz w:val="18"/>
                <w:szCs w:val="20"/>
                <w:lang w:eastAsia="en-US"/>
              </w:rPr>
            </w:pPr>
          </w:p>
        </w:tc>
      </w:tr>
      <w:permEnd w:id="1330970685"/>
      <w:permEnd w:id="31209118"/>
      <w:permEnd w:id="1891765724"/>
    </w:tbl>
    <w:p w:rsidR="00813FC0" w:rsidRDefault="00813FC0" w:rsidP="00813FC0">
      <w:pPr>
        <w:pStyle w:val="HNormal"/>
        <w:tabs>
          <w:tab w:val="left" w:leader="underscore" w:pos="8309"/>
        </w:tabs>
        <w:spacing w:after="0"/>
        <w:ind w:left="576"/>
        <w:rPr>
          <w:color w:val="000000"/>
          <w:rtl/>
          <w:lang w:eastAsia="en-US"/>
        </w:rPr>
      </w:pPr>
    </w:p>
    <w:p w:rsidR="00813FC0" w:rsidRDefault="00813FC0" w:rsidP="00606EE9">
      <w:pPr>
        <w:pStyle w:val="HNormal"/>
        <w:tabs>
          <w:tab w:val="left" w:leader="underscore" w:pos="8309"/>
        </w:tabs>
        <w:spacing w:after="360"/>
        <w:ind w:left="576"/>
        <w:rPr>
          <w:color w:val="000000"/>
          <w:rtl/>
          <w:lang w:eastAsia="en-US"/>
        </w:rPr>
      </w:pPr>
      <w:r>
        <w:rPr>
          <w:rFonts w:hint="cs"/>
          <w:color w:val="000000"/>
          <w:rtl/>
          <w:lang w:eastAsia="en-US"/>
        </w:rPr>
        <w:t xml:space="preserve">יש לצרף </w:t>
      </w:r>
      <w:r w:rsidRPr="006B39CE">
        <w:rPr>
          <w:rFonts w:hint="cs"/>
          <w:b/>
          <w:bCs/>
          <w:u w:val="single"/>
          <w:rtl/>
        </w:rPr>
        <w:t>המלצות בכתב</w:t>
      </w:r>
      <w:r w:rsidRPr="009F490F">
        <w:rPr>
          <w:rFonts w:hint="cs"/>
          <w:rtl/>
        </w:rPr>
        <w:t xml:space="preserve"> (לפחות </w:t>
      </w:r>
      <w:r>
        <w:rPr>
          <w:rFonts w:hint="cs"/>
          <w:rtl/>
        </w:rPr>
        <w:t xml:space="preserve">2 </w:t>
      </w:r>
      <w:r w:rsidRPr="009F490F">
        <w:rPr>
          <w:rFonts w:hint="cs"/>
          <w:rtl/>
        </w:rPr>
        <w:t>המלצות מחמש השנים האחרונות) מגורמים</w:t>
      </w:r>
      <w:r>
        <w:rPr>
          <w:rFonts w:hint="cs"/>
          <w:rtl/>
        </w:rPr>
        <w:t>,</w:t>
      </w:r>
      <w:r w:rsidRPr="009F490F">
        <w:rPr>
          <w:rFonts w:hint="cs"/>
          <w:rtl/>
        </w:rPr>
        <w:t xml:space="preserve"> להם </w:t>
      </w:r>
      <w:r>
        <w:rPr>
          <w:rFonts w:hint="cs"/>
          <w:rtl/>
        </w:rPr>
        <w:t xml:space="preserve">המציע </w:t>
      </w:r>
      <w:r w:rsidRPr="009F490F">
        <w:rPr>
          <w:rFonts w:hint="cs"/>
          <w:rtl/>
        </w:rPr>
        <w:t>נתן שירות</w:t>
      </w:r>
      <w:r>
        <w:rPr>
          <w:rFonts w:hint="cs"/>
          <w:rtl/>
        </w:rPr>
        <w:t>ים כאמור.</w:t>
      </w:r>
    </w:p>
    <w:p w:rsidR="00874D31" w:rsidRDefault="00874D31" w:rsidP="00606EE9">
      <w:pPr>
        <w:pStyle w:val="HNormal"/>
        <w:tabs>
          <w:tab w:val="left" w:leader="underscore" w:pos="8309"/>
        </w:tabs>
        <w:spacing w:after="360"/>
        <w:ind w:left="576"/>
        <w:rPr>
          <w:color w:val="000000"/>
          <w:rtl/>
          <w:lang w:eastAsia="en-US"/>
        </w:rPr>
      </w:pPr>
    </w:p>
    <w:p w:rsidR="00813FC0" w:rsidRDefault="00813FC0" w:rsidP="00856FA6">
      <w:pPr>
        <w:pStyle w:val="HNormal"/>
        <w:numPr>
          <w:ilvl w:val="0"/>
          <w:numId w:val="18"/>
        </w:numPr>
        <w:tabs>
          <w:tab w:val="left" w:leader="underscore" w:pos="8309"/>
        </w:tabs>
        <w:rPr>
          <w:b/>
          <w:bCs/>
          <w:color w:val="000000"/>
          <w:lang w:eastAsia="en-US"/>
        </w:rPr>
      </w:pPr>
      <w:r>
        <w:rPr>
          <w:rFonts w:hint="cs"/>
          <w:b/>
          <w:bCs/>
          <w:color w:val="000000"/>
          <w:rtl/>
          <w:lang w:eastAsia="en-US"/>
        </w:rPr>
        <w:lastRenderedPageBreak/>
        <w:t>כח-אדם</w:t>
      </w:r>
    </w:p>
    <w:p w:rsidR="00813FC0" w:rsidRDefault="00813FC0" w:rsidP="00813FC0">
      <w:pPr>
        <w:pStyle w:val="HNormal"/>
        <w:tabs>
          <w:tab w:val="left" w:leader="underscore" w:pos="8309"/>
        </w:tabs>
        <w:ind w:left="576"/>
        <w:rPr>
          <w:rFonts w:ascii="Times New Roman Bold" w:hAnsi="Times New Roman Bold"/>
          <w:rtl/>
        </w:rPr>
      </w:pPr>
      <w:r w:rsidRPr="004B512B">
        <w:rPr>
          <w:rFonts w:ascii="Times New Roman Bold" w:hAnsi="Times New Roman Bold" w:hint="cs"/>
          <w:rtl/>
        </w:rPr>
        <w:t xml:space="preserve">המציע </w:t>
      </w:r>
      <w:r>
        <w:rPr>
          <w:rFonts w:ascii="Times New Roman Bold" w:hAnsi="Times New Roman Bold" w:hint="cs"/>
          <w:rtl/>
        </w:rPr>
        <w:t>מתחייב, כי יעסיק כח-</w:t>
      </w:r>
      <w:r w:rsidRPr="004B512B">
        <w:rPr>
          <w:rFonts w:ascii="Times New Roman Bold" w:hAnsi="Times New Roman Bold" w:hint="cs"/>
          <w:rtl/>
        </w:rPr>
        <w:t xml:space="preserve">אדם </w:t>
      </w:r>
      <w:r>
        <w:rPr>
          <w:rFonts w:ascii="Times New Roman Bold" w:hAnsi="Times New Roman Bold" w:hint="cs"/>
          <w:rtl/>
        </w:rPr>
        <w:t>בעל כישורים ומיומנות כנדרש במסמכי המכרז ונספחיו.</w:t>
      </w:r>
    </w:p>
    <w:p w:rsidR="00813FC0" w:rsidRDefault="00813FC0" w:rsidP="00D324F0">
      <w:pPr>
        <w:pStyle w:val="HNormal"/>
        <w:numPr>
          <w:ilvl w:val="1"/>
          <w:numId w:val="18"/>
        </w:numPr>
        <w:tabs>
          <w:tab w:val="left" w:leader="underscore" w:pos="8309"/>
        </w:tabs>
        <w:rPr>
          <w:b/>
          <w:bCs/>
          <w:color w:val="000000"/>
          <w:lang w:eastAsia="en-US"/>
        </w:rPr>
      </w:pPr>
      <w:r w:rsidRPr="00D324F0">
        <w:rPr>
          <w:rFonts w:hint="cs"/>
          <w:b/>
          <w:bCs/>
          <w:color w:val="000000"/>
          <w:rtl/>
          <w:lang w:eastAsia="en-US"/>
        </w:rPr>
        <w:t xml:space="preserve">פרטי המועמד לתפקיד מנהל פרויקט (בהתאם לדרישות בסעיף </w:t>
      </w:r>
      <w:r w:rsidR="00D43A82" w:rsidRPr="00D324F0">
        <w:rPr>
          <w:rFonts w:hint="cs"/>
          <w:b/>
          <w:bCs/>
          <w:color w:val="000000"/>
          <w:rtl/>
          <w:lang w:eastAsia="en-US"/>
        </w:rPr>
        <w:t>1.3.1.2</w:t>
      </w:r>
      <w:r w:rsidR="00915F8A" w:rsidRPr="00D324F0">
        <w:rPr>
          <w:rFonts w:hint="cs"/>
          <w:b/>
          <w:bCs/>
          <w:color w:val="000000"/>
          <w:rtl/>
          <w:lang w:eastAsia="en-US"/>
        </w:rPr>
        <w:t xml:space="preserve"> במפרט</w:t>
      </w:r>
      <w:r w:rsidRPr="00D324F0">
        <w:rPr>
          <w:rFonts w:hint="cs"/>
          <w:b/>
          <w:bCs/>
          <w:color w:val="000000"/>
          <w:rtl/>
          <w:lang w:eastAsia="en-US"/>
        </w:rPr>
        <w:t>):</w:t>
      </w:r>
    </w:p>
    <w:p w:rsidR="00813FC0" w:rsidRDefault="00813FC0" w:rsidP="00D324F0">
      <w:pPr>
        <w:pStyle w:val="HNormal"/>
        <w:numPr>
          <w:ilvl w:val="2"/>
          <w:numId w:val="18"/>
        </w:numPr>
        <w:tabs>
          <w:tab w:val="left" w:leader="underscore" w:pos="8309"/>
        </w:tabs>
        <w:rPr>
          <w:color w:val="000000"/>
          <w:rtl/>
          <w:lang w:eastAsia="en-US"/>
        </w:rPr>
      </w:pPr>
      <w:r>
        <w:rPr>
          <w:rFonts w:hint="cs"/>
          <w:color w:val="000000"/>
          <w:rtl/>
          <w:lang w:eastAsia="en-US"/>
        </w:rPr>
        <w:t xml:space="preserve">שם המועמד: </w:t>
      </w:r>
      <w:permStart w:id="1844708251" w:edGrp="everyone"/>
      <w:r>
        <w:rPr>
          <w:rFonts w:hint="cs"/>
          <w:color w:val="000000"/>
          <w:rtl/>
          <w:lang w:eastAsia="en-US"/>
        </w:rPr>
        <w:tab/>
      </w:r>
      <w:permEnd w:id="1844708251"/>
    </w:p>
    <w:p w:rsidR="00813FC0" w:rsidRDefault="00813FC0" w:rsidP="00A06B87">
      <w:pPr>
        <w:pStyle w:val="HNormal"/>
        <w:numPr>
          <w:ilvl w:val="2"/>
          <w:numId w:val="18"/>
        </w:numPr>
        <w:tabs>
          <w:tab w:val="left" w:leader="underscore" w:pos="8309"/>
        </w:tabs>
        <w:rPr>
          <w:color w:val="000000"/>
          <w:rtl/>
          <w:lang w:eastAsia="en-US"/>
        </w:rPr>
      </w:pPr>
      <w:r w:rsidRPr="00E53486">
        <w:rPr>
          <w:rFonts w:hint="cs"/>
          <w:color w:val="000000"/>
          <w:rtl/>
          <w:lang w:eastAsia="en-US"/>
        </w:rPr>
        <w:t xml:space="preserve">עבודות </w:t>
      </w:r>
      <w:r>
        <w:rPr>
          <w:rFonts w:hint="cs"/>
          <w:color w:val="000000"/>
          <w:rtl/>
          <w:lang w:eastAsia="en-US"/>
        </w:rPr>
        <w:t xml:space="preserve">בנהול פרויקטים בתחום </w:t>
      </w:r>
      <w:r w:rsidR="00DA71B6" w:rsidRPr="00D324F0">
        <w:rPr>
          <w:rFonts w:hint="cs"/>
          <w:color w:val="000000"/>
          <w:rtl/>
          <w:lang w:eastAsia="en-US"/>
        </w:rPr>
        <w:t>העיצוב, הקמה, אחזקה ופירוק</w:t>
      </w:r>
      <w:r w:rsidR="00DA71B6" w:rsidRPr="00D324F0">
        <w:rPr>
          <w:color w:val="000000"/>
          <w:rtl/>
          <w:lang w:eastAsia="en-US"/>
        </w:rPr>
        <w:t xml:space="preserve"> </w:t>
      </w:r>
      <w:r w:rsidR="00DA71B6" w:rsidRPr="00D324F0">
        <w:rPr>
          <w:rFonts w:hint="cs"/>
          <w:color w:val="000000"/>
          <w:rtl/>
          <w:lang w:eastAsia="en-US"/>
        </w:rPr>
        <w:t xml:space="preserve">של </w:t>
      </w:r>
      <w:r w:rsidR="00DA71B6" w:rsidRPr="00D324F0">
        <w:rPr>
          <w:rFonts w:hint="eastAsia"/>
          <w:color w:val="000000"/>
          <w:rtl/>
          <w:lang w:eastAsia="en-US"/>
        </w:rPr>
        <w:t>ביתן</w:t>
      </w:r>
      <w:r w:rsidR="00DA71B6" w:rsidRPr="00D324F0">
        <w:rPr>
          <w:color w:val="000000"/>
          <w:rtl/>
          <w:lang w:eastAsia="en-US"/>
        </w:rPr>
        <w:t xml:space="preserve"> </w:t>
      </w:r>
      <w:r w:rsidR="00920CC4" w:rsidRPr="00FE7567">
        <w:rPr>
          <w:rFonts w:hint="cs"/>
          <w:rtl/>
        </w:rPr>
        <w:t xml:space="preserve">מקצועי או </w:t>
      </w:r>
      <w:r w:rsidR="00920CC4">
        <w:rPr>
          <w:rFonts w:hint="cs"/>
          <w:rtl/>
        </w:rPr>
        <w:t xml:space="preserve">של </w:t>
      </w:r>
      <w:r w:rsidR="00920CC4" w:rsidRPr="00FE7567">
        <w:rPr>
          <w:rFonts w:hint="cs"/>
          <w:rtl/>
        </w:rPr>
        <w:t xml:space="preserve">ביתן לקידום מכירות או </w:t>
      </w:r>
      <w:r w:rsidR="00920CC4">
        <w:rPr>
          <w:rFonts w:hint="cs"/>
          <w:rtl/>
        </w:rPr>
        <w:t xml:space="preserve">של </w:t>
      </w:r>
      <w:r w:rsidR="00920CC4" w:rsidRPr="00FE7567">
        <w:rPr>
          <w:rFonts w:hint="cs"/>
          <w:rtl/>
        </w:rPr>
        <w:t>ביתן יצוגי</w:t>
      </w:r>
      <w:r w:rsidR="00920CC4">
        <w:rPr>
          <w:rFonts w:hint="cs"/>
          <w:rtl/>
        </w:rPr>
        <w:t>,</w:t>
      </w:r>
      <w:r w:rsidR="00920CC4" w:rsidRPr="00FE7567">
        <w:rPr>
          <w:rFonts w:hint="cs"/>
          <w:rtl/>
        </w:rPr>
        <w:t xml:space="preserve"> במסגרת תערוכה או יריד</w:t>
      </w:r>
      <w:r w:rsidR="00920CC4" w:rsidRPr="00D324F0" w:rsidDel="00920CC4">
        <w:rPr>
          <w:rFonts w:hint="eastAsia"/>
          <w:color w:val="000000"/>
          <w:rtl/>
          <w:lang w:eastAsia="en-US"/>
        </w:rPr>
        <w:t xml:space="preserve"> </w:t>
      </w:r>
      <w:r>
        <w:rPr>
          <w:rFonts w:hint="cs"/>
          <w:color w:val="000000"/>
          <w:rtl/>
          <w:lang w:eastAsia="en-US"/>
        </w:rPr>
        <w:t>כ</w:t>
      </w:r>
      <w:r w:rsidRPr="00E53486">
        <w:rPr>
          <w:rFonts w:hint="cs"/>
          <w:color w:val="000000"/>
          <w:rtl/>
          <w:lang w:eastAsia="en-US"/>
        </w:rPr>
        <w:t>נדרש במכרז זה</w:t>
      </w:r>
      <w:r>
        <w:rPr>
          <w:rFonts w:hint="cs"/>
          <w:color w:val="000000"/>
          <w:rtl/>
          <w:lang w:eastAsia="en-US"/>
        </w:rPr>
        <w:t xml:space="preserve">, שמנהל הפרויקט המוצע ביצע </w:t>
      </w:r>
      <w:r w:rsidR="0014106D" w:rsidRPr="00D324F0">
        <w:rPr>
          <w:rFonts w:hint="cs"/>
          <w:b/>
          <w:bCs/>
          <w:color w:val="000000"/>
          <w:rtl/>
          <w:lang w:eastAsia="en-US"/>
        </w:rPr>
        <w:t xml:space="preserve">החל משנת </w:t>
      </w:r>
      <w:r w:rsidR="00874D31">
        <w:rPr>
          <w:rFonts w:hint="cs"/>
          <w:b/>
          <w:bCs/>
          <w:color w:val="000000"/>
          <w:rtl/>
          <w:lang w:eastAsia="en-US"/>
        </w:rPr>
        <w:t xml:space="preserve">2019 </w:t>
      </w:r>
      <w:r w:rsidR="003A5B6E">
        <w:rPr>
          <w:rFonts w:hint="cs"/>
          <w:b/>
          <w:bCs/>
          <w:color w:val="000000"/>
          <w:rtl/>
          <w:lang w:eastAsia="en-US"/>
        </w:rPr>
        <w:t>(</w:t>
      </w:r>
      <w:r w:rsidR="003A5B6E">
        <w:rPr>
          <w:rFonts w:hint="cs"/>
          <w:color w:val="000000"/>
          <w:rtl/>
          <w:lang w:eastAsia="en-US"/>
        </w:rPr>
        <w:t xml:space="preserve">(לצורך ציון האיכות יש לציין נסיון גם בשנים שקדמו לשנת </w:t>
      </w:r>
      <w:r w:rsidR="00874D31">
        <w:rPr>
          <w:rFonts w:hint="cs"/>
          <w:color w:val="000000"/>
          <w:rtl/>
          <w:lang w:eastAsia="en-US"/>
        </w:rPr>
        <w:t>2019</w:t>
      </w:r>
      <w:r w:rsidR="003A5B6E">
        <w:rPr>
          <w:rFonts w:hint="cs"/>
          <w:color w:val="000000"/>
          <w:rtl/>
          <w:lang w:eastAsia="en-US"/>
        </w:rPr>
        <w:t>)</w:t>
      </w:r>
      <w:r>
        <w:rPr>
          <w:rFonts w:hint="cs"/>
          <w:color w:val="000000"/>
          <w:rtl/>
          <w:lang w:eastAsia="en-US"/>
        </w:rPr>
        <w:t>:</w:t>
      </w:r>
    </w:p>
    <w:tbl>
      <w:tblPr>
        <w:bidiVisual/>
        <w:tblW w:w="7794" w:type="dxa"/>
        <w:tblInd w:w="7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94"/>
        <w:gridCol w:w="1440"/>
        <w:gridCol w:w="1440"/>
        <w:gridCol w:w="1152"/>
        <w:gridCol w:w="864"/>
        <w:gridCol w:w="864"/>
        <w:gridCol w:w="1440"/>
      </w:tblGrid>
      <w:tr w:rsidR="00813FC0" w:rsidRPr="009F2416" w:rsidTr="005A140A">
        <w:trPr>
          <w:cantSplit/>
        </w:trPr>
        <w:tc>
          <w:tcPr>
            <w:tcW w:w="594" w:type="dxa"/>
            <w:tcBorders>
              <w:top w:val="double" w:sz="4" w:space="0" w:color="auto"/>
              <w:left w:val="double" w:sz="4" w:space="0" w:color="auto"/>
              <w:bottom w:val="double" w:sz="4" w:space="0" w:color="auto"/>
              <w:right w:val="single" w:sz="6" w:space="0" w:color="auto"/>
            </w:tcBorders>
            <w:shd w:val="clear" w:color="auto" w:fill="E0E0E0"/>
          </w:tcPr>
          <w:p w:rsidR="00813FC0" w:rsidRPr="001B7909" w:rsidRDefault="00813FC0" w:rsidP="005A140A">
            <w:pPr>
              <w:pStyle w:val="HNormal"/>
              <w:jc w:val="left"/>
              <w:rPr>
                <w:b/>
                <w:bCs/>
                <w:color w:val="000000"/>
                <w:sz w:val="18"/>
                <w:szCs w:val="20"/>
                <w:lang w:eastAsia="en-US"/>
              </w:rPr>
            </w:pPr>
            <w:r w:rsidRPr="001B7909">
              <w:rPr>
                <w:rFonts w:hint="cs"/>
                <w:b/>
                <w:bCs/>
                <w:color w:val="000000"/>
                <w:sz w:val="18"/>
                <w:szCs w:val="20"/>
                <w:rtl/>
                <w:lang w:eastAsia="en-US"/>
              </w:rPr>
              <w:t>מס.</w:t>
            </w:r>
          </w:p>
        </w:tc>
        <w:tc>
          <w:tcPr>
            <w:tcW w:w="1440" w:type="dxa"/>
            <w:tcBorders>
              <w:top w:val="double" w:sz="4" w:space="0" w:color="auto"/>
              <w:left w:val="single" w:sz="6" w:space="0" w:color="auto"/>
              <w:bottom w:val="double" w:sz="4" w:space="0" w:color="auto"/>
              <w:right w:val="single" w:sz="6" w:space="0" w:color="auto"/>
            </w:tcBorders>
            <w:shd w:val="clear" w:color="auto" w:fill="E0E0E0"/>
          </w:tcPr>
          <w:p w:rsidR="00813FC0" w:rsidRPr="001B7909" w:rsidRDefault="00813FC0" w:rsidP="005A140A">
            <w:pPr>
              <w:pStyle w:val="HNormal"/>
              <w:jc w:val="left"/>
              <w:rPr>
                <w:b/>
                <w:bCs/>
                <w:color w:val="000000"/>
                <w:sz w:val="18"/>
                <w:szCs w:val="20"/>
                <w:lang w:eastAsia="en-US"/>
              </w:rPr>
            </w:pPr>
            <w:r w:rsidRPr="001B7909">
              <w:rPr>
                <w:rFonts w:hint="cs"/>
                <w:b/>
                <w:bCs/>
                <w:color w:val="000000"/>
                <w:sz w:val="18"/>
                <w:szCs w:val="20"/>
                <w:rtl/>
                <w:lang w:eastAsia="en-US"/>
              </w:rPr>
              <w:t>שם הגוף מקבל השירותים</w:t>
            </w:r>
          </w:p>
        </w:tc>
        <w:tc>
          <w:tcPr>
            <w:tcW w:w="1440" w:type="dxa"/>
            <w:tcBorders>
              <w:top w:val="double" w:sz="4" w:space="0" w:color="auto"/>
              <w:left w:val="single" w:sz="6" w:space="0" w:color="auto"/>
              <w:bottom w:val="double" w:sz="4" w:space="0" w:color="auto"/>
              <w:right w:val="single" w:sz="6" w:space="0" w:color="auto"/>
            </w:tcBorders>
            <w:shd w:val="clear" w:color="auto" w:fill="E0E0E0"/>
          </w:tcPr>
          <w:p w:rsidR="00813FC0" w:rsidRPr="001B7909" w:rsidRDefault="00813FC0" w:rsidP="005A140A">
            <w:pPr>
              <w:pStyle w:val="HNormal"/>
              <w:jc w:val="left"/>
              <w:rPr>
                <w:b/>
                <w:bCs/>
                <w:color w:val="000000"/>
                <w:sz w:val="18"/>
                <w:szCs w:val="20"/>
                <w:lang w:eastAsia="en-US"/>
              </w:rPr>
            </w:pPr>
            <w:r w:rsidRPr="001B7909">
              <w:rPr>
                <w:rFonts w:hint="cs"/>
                <w:b/>
                <w:bCs/>
                <w:color w:val="000000"/>
                <w:sz w:val="18"/>
                <w:szCs w:val="20"/>
                <w:rtl/>
                <w:lang w:eastAsia="en-US"/>
              </w:rPr>
              <w:t>תאור מהות השירות</w:t>
            </w:r>
            <w:r>
              <w:rPr>
                <w:rFonts w:hint="cs"/>
                <w:b/>
                <w:bCs/>
                <w:color w:val="000000"/>
                <w:sz w:val="18"/>
                <w:szCs w:val="20"/>
                <w:rtl/>
                <w:lang w:eastAsia="en-US"/>
              </w:rPr>
              <w:t xml:space="preserve"> שניתן מטעם מנהל הפרויקט</w:t>
            </w:r>
          </w:p>
        </w:tc>
        <w:tc>
          <w:tcPr>
            <w:tcW w:w="1152" w:type="dxa"/>
            <w:tcBorders>
              <w:top w:val="double" w:sz="4" w:space="0" w:color="auto"/>
              <w:left w:val="single" w:sz="6" w:space="0" w:color="auto"/>
              <w:bottom w:val="double" w:sz="4" w:space="0" w:color="auto"/>
              <w:right w:val="single" w:sz="6" w:space="0" w:color="auto"/>
            </w:tcBorders>
            <w:shd w:val="clear" w:color="auto" w:fill="E0E0E0"/>
          </w:tcPr>
          <w:p w:rsidR="00813FC0" w:rsidRPr="001B7909" w:rsidRDefault="00D43A82" w:rsidP="005A140A">
            <w:pPr>
              <w:pStyle w:val="HNormal"/>
              <w:jc w:val="left"/>
              <w:rPr>
                <w:b/>
                <w:bCs/>
                <w:color w:val="000000"/>
                <w:sz w:val="18"/>
                <w:szCs w:val="20"/>
                <w:lang w:eastAsia="en-US"/>
              </w:rPr>
            </w:pPr>
            <w:r>
              <w:rPr>
                <w:rFonts w:hint="cs"/>
                <w:b/>
                <w:bCs/>
                <w:color w:val="000000"/>
                <w:sz w:val="18"/>
                <w:szCs w:val="20"/>
                <w:rtl/>
                <w:lang w:eastAsia="en-US"/>
              </w:rPr>
              <w:t xml:space="preserve">שטח </w:t>
            </w:r>
            <w:r w:rsidR="00DA71B6">
              <w:rPr>
                <w:rFonts w:hint="cs"/>
                <w:b/>
                <w:bCs/>
                <w:color w:val="000000"/>
                <w:sz w:val="18"/>
                <w:szCs w:val="20"/>
                <w:rtl/>
                <w:lang w:eastAsia="en-US"/>
              </w:rPr>
              <w:t>הביתן ואופיו</w:t>
            </w:r>
          </w:p>
        </w:tc>
        <w:tc>
          <w:tcPr>
            <w:tcW w:w="864" w:type="dxa"/>
            <w:tcBorders>
              <w:top w:val="double" w:sz="4" w:space="0" w:color="auto"/>
              <w:left w:val="single" w:sz="6" w:space="0" w:color="auto"/>
              <w:bottom w:val="double" w:sz="4" w:space="0" w:color="auto"/>
              <w:right w:val="single" w:sz="6" w:space="0" w:color="auto"/>
            </w:tcBorders>
            <w:shd w:val="clear" w:color="auto" w:fill="E0E0E0"/>
          </w:tcPr>
          <w:p w:rsidR="00813FC0" w:rsidRPr="001B7909" w:rsidRDefault="00813FC0" w:rsidP="005A140A">
            <w:pPr>
              <w:pStyle w:val="HNormal"/>
              <w:jc w:val="left"/>
              <w:rPr>
                <w:b/>
                <w:bCs/>
                <w:color w:val="000000"/>
                <w:sz w:val="18"/>
                <w:szCs w:val="20"/>
                <w:lang w:eastAsia="en-US"/>
              </w:rPr>
            </w:pPr>
            <w:r w:rsidRPr="001B7909">
              <w:rPr>
                <w:rFonts w:hint="cs"/>
                <w:b/>
                <w:bCs/>
                <w:color w:val="000000"/>
                <w:sz w:val="18"/>
                <w:szCs w:val="20"/>
                <w:rtl/>
                <w:lang w:eastAsia="en-US"/>
              </w:rPr>
              <w:t xml:space="preserve">תאריך </w:t>
            </w:r>
            <w:r w:rsidR="00DA71B6">
              <w:rPr>
                <w:rFonts w:hint="cs"/>
                <w:b/>
                <w:bCs/>
                <w:color w:val="000000"/>
                <w:sz w:val="18"/>
                <w:szCs w:val="20"/>
                <w:rtl/>
                <w:lang w:eastAsia="en-US"/>
              </w:rPr>
              <w:t>ביצוע</w:t>
            </w:r>
          </w:p>
        </w:tc>
        <w:tc>
          <w:tcPr>
            <w:tcW w:w="864" w:type="dxa"/>
            <w:tcBorders>
              <w:top w:val="double" w:sz="4" w:space="0" w:color="auto"/>
              <w:left w:val="single" w:sz="6" w:space="0" w:color="auto"/>
              <w:bottom w:val="double" w:sz="4" w:space="0" w:color="auto"/>
              <w:right w:val="single" w:sz="6" w:space="0" w:color="auto"/>
            </w:tcBorders>
            <w:shd w:val="clear" w:color="auto" w:fill="E0E0E0"/>
          </w:tcPr>
          <w:p w:rsidR="00813FC0" w:rsidRPr="001B7909" w:rsidRDefault="00DA71B6" w:rsidP="005A140A">
            <w:pPr>
              <w:pStyle w:val="HNormal"/>
              <w:jc w:val="left"/>
              <w:rPr>
                <w:b/>
                <w:bCs/>
                <w:color w:val="000000"/>
                <w:sz w:val="18"/>
                <w:szCs w:val="20"/>
                <w:lang w:eastAsia="en-US"/>
              </w:rPr>
            </w:pPr>
            <w:r>
              <w:rPr>
                <w:rFonts w:hint="cs"/>
                <w:b/>
                <w:bCs/>
                <w:color w:val="000000"/>
                <w:sz w:val="18"/>
                <w:szCs w:val="20"/>
                <w:rtl/>
                <w:lang w:eastAsia="en-US"/>
              </w:rPr>
              <w:t xml:space="preserve">משך היריד </w:t>
            </w:r>
            <w:r w:rsidR="002C0B4B">
              <w:rPr>
                <w:rFonts w:hint="cs"/>
                <w:b/>
                <w:bCs/>
                <w:color w:val="000000"/>
                <w:sz w:val="18"/>
                <w:szCs w:val="20"/>
                <w:rtl/>
                <w:lang w:eastAsia="en-US"/>
              </w:rPr>
              <w:t>ומספר</w:t>
            </w:r>
            <w:r w:rsidR="00D324F0">
              <w:rPr>
                <w:rFonts w:hint="cs"/>
                <w:b/>
                <w:bCs/>
                <w:color w:val="000000"/>
                <w:sz w:val="18"/>
                <w:szCs w:val="20"/>
                <w:rtl/>
                <w:lang w:eastAsia="en-US"/>
              </w:rPr>
              <w:t xml:space="preserve"> </w:t>
            </w:r>
            <w:r>
              <w:rPr>
                <w:rFonts w:hint="cs"/>
                <w:b/>
                <w:bCs/>
                <w:color w:val="000000"/>
                <w:sz w:val="18"/>
                <w:szCs w:val="20"/>
                <w:rtl/>
                <w:lang w:eastAsia="en-US"/>
              </w:rPr>
              <w:t>מבקרים בו</w:t>
            </w:r>
          </w:p>
        </w:tc>
        <w:tc>
          <w:tcPr>
            <w:tcW w:w="1440" w:type="dxa"/>
            <w:tcBorders>
              <w:top w:val="double" w:sz="4" w:space="0" w:color="auto"/>
              <w:left w:val="single" w:sz="6" w:space="0" w:color="auto"/>
              <w:bottom w:val="double" w:sz="4" w:space="0" w:color="auto"/>
              <w:right w:val="double" w:sz="4" w:space="0" w:color="auto"/>
            </w:tcBorders>
            <w:shd w:val="clear" w:color="auto" w:fill="E0E0E0"/>
          </w:tcPr>
          <w:p w:rsidR="00813FC0" w:rsidRPr="001B7909" w:rsidRDefault="00813FC0" w:rsidP="005A140A">
            <w:pPr>
              <w:pStyle w:val="HNormal"/>
              <w:jc w:val="left"/>
              <w:rPr>
                <w:b/>
                <w:bCs/>
                <w:color w:val="000000"/>
                <w:sz w:val="18"/>
                <w:szCs w:val="20"/>
                <w:lang w:eastAsia="en-US"/>
              </w:rPr>
            </w:pPr>
            <w:r w:rsidRPr="001B7909">
              <w:rPr>
                <w:rFonts w:hint="cs"/>
                <w:b/>
                <w:bCs/>
                <w:color w:val="000000"/>
                <w:sz w:val="18"/>
                <w:szCs w:val="20"/>
                <w:rtl/>
                <w:lang w:eastAsia="en-US"/>
              </w:rPr>
              <w:t>אנשי קשר / ממליצים (שם, תפקיד, מס. טלפון נייד)</w:t>
            </w:r>
          </w:p>
        </w:tc>
      </w:tr>
      <w:tr w:rsidR="00813FC0" w:rsidRPr="009F2416" w:rsidTr="005A140A">
        <w:trPr>
          <w:cantSplit/>
        </w:trPr>
        <w:tc>
          <w:tcPr>
            <w:tcW w:w="594" w:type="dxa"/>
            <w:tcBorders>
              <w:top w:val="double" w:sz="4" w:space="0" w:color="auto"/>
              <w:left w:val="double" w:sz="4" w:space="0" w:color="auto"/>
              <w:bottom w:val="single" w:sz="6" w:space="0" w:color="auto"/>
              <w:right w:val="single" w:sz="6" w:space="0" w:color="auto"/>
            </w:tcBorders>
          </w:tcPr>
          <w:p w:rsidR="00813FC0" w:rsidRPr="009F2416" w:rsidRDefault="00813FC0" w:rsidP="00856FA6">
            <w:pPr>
              <w:pStyle w:val="HNormal"/>
              <w:numPr>
                <w:ilvl w:val="0"/>
                <w:numId w:val="21"/>
              </w:numPr>
              <w:jc w:val="left"/>
              <w:rPr>
                <w:color w:val="000000"/>
                <w:sz w:val="18"/>
                <w:szCs w:val="20"/>
                <w:lang w:eastAsia="en-US"/>
              </w:rPr>
            </w:pPr>
            <w:permStart w:id="658341817" w:edGrp="everyone" w:colFirst="1" w:colLast="1"/>
            <w:permStart w:id="1817278257" w:edGrp="everyone" w:colFirst="2" w:colLast="2"/>
            <w:permStart w:id="2044280905" w:edGrp="everyone" w:colFirst="3" w:colLast="3"/>
            <w:permStart w:id="1332888972" w:edGrp="everyone" w:colFirst="4" w:colLast="4"/>
            <w:permStart w:id="1308302249" w:edGrp="everyone" w:colFirst="5" w:colLast="5"/>
            <w:permStart w:id="523330577" w:edGrp="everyone" w:colFirst="6" w:colLast="6"/>
          </w:p>
        </w:tc>
        <w:tc>
          <w:tcPr>
            <w:tcW w:w="1440" w:type="dxa"/>
            <w:tcBorders>
              <w:top w:val="double" w:sz="4"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440" w:type="dxa"/>
            <w:tcBorders>
              <w:top w:val="double" w:sz="4"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152" w:type="dxa"/>
            <w:tcBorders>
              <w:top w:val="double" w:sz="4"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864" w:type="dxa"/>
            <w:tcBorders>
              <w:top w:val="double" w:sz="4"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864" w:type="dxa"/>
            <w:tcBorders>
              <w:top w:val="double" w:sz="4"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440" w:type="dxa"/>
            <w:tcBorders>
              <w:top w:val="double" w:sz="4" w:space="0" w:color="auto"/>
              <w:left w:val="single" w:sz="6" w:space="0" w:color="auto"/>
              <w:bottom w:val="single" w:sz="6" w:space="0" w:color="auto"/>
              <w:right w:val="double" w:sz="4" w:space="0" w:color="auto"/>
            </w:tcBorders>
          </w:tcPr>
          <w:p w:rsidR="00813FC0" w:rsidRPr="009F2416" w:rsidRDefault="00813FC0" w:rsidP="005A140A">
            <w:pPr>
              <w:pStyle w:val="HNormal"/>
              <w:jc w:val="left"/>
              <w:rPr>
                <w:color w:val="000000"/>
                <w:sz w:val="18"/>
                <w:szCs w:val="20"/>
                <w:lang w:eastAsia="en-US"/>
              </w:rPr>
            </w:pPr>
          </w:p>
        </w:tc>
      </w:tr>
      <w:tr w:rsidR="00813FC0" w:rsidRPr="009F2416" w:rsidTr="005A140A">
        <w:trPr>
          <w:cantSplit/>
        </w:trPr>
        <w:tc>
          <w:tcPr>
            <w:tcW w:w="594" w:type="dxa"/>
            <w:tcBorders>
              <w:top w:val="single" w:sz="6" w:space="0" w:color="auto"/>
              <w:left w:val="double" w:sz="4" w:space="0" w:color="auto"/>
              <w:bottom w:val="single" w:sz="6" w:space="0" w:color="auto"/>
              <w:right w:val="single" w:sz="6" w:space="0" w:color="auto"/>
            </w:tcBorders>
          </w:tcPr>
          <w:p w:rsidR="00813FC0" w:rsidRPr="009F2416" w:rsidRDefault="00813FC0" w:rsidP="00856FA6">
            <w:pPr>
              <w:pStyle w:val="HNormal"/>
              <w:numPr>
                <w:ilvl w:val="0"/>
                <w:numId w:val="21"/>
              </w:numPr>
              <w:jc w:val="left"/>
              <w:rPr>
                <w:color w:val="000000"/>
                <w:sz w:val="18"/>
                <w:szCs w:val="20"/>
                <w:lang w:eastAsia="en-US"/>
              </w:rPr>
            </w:pPr>
            <w:permStart w:id="1521310701" w:edGrp="everyone" w:colFirst="1" w:colLast="1"/>
            <w:permStart w:id="149516755" w:edGrp="everyone" w:colFirst="2" w:colLast="2"/>
            <w:permStart w:id="1552907864" w:edGrp="everyone" w:colFirst="3" w:colLast="3"/>
            <w:permStart w:id="591277923" w:edGrp="everyone" w:colFirst="4" w:colLast="4"/>
            <w:permStart w:id="1033845137" w:edGrp="everyone" w:colFirst="5" w:colLast="5"/>
            <w:permStart w:id="1948333065" w:edGrp="everyone" w:colFirst="6" w:colLast="6"/>
            <w:permEnd w:id="658341817"/>
            <w:permEnd w:id="1817278257"/>
            <w:permEnd w:id="2044280905"/>
            <w:permEnd w:id="1332888972"/>
            <w:permEnd w:id="1308302249"/>
            <w:permEnd w:id="523330577"/>
          </w:p>
        </w:tc>
        <w:tc>
          <w:tcPr>
            <w:tcW w:w="1440"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double" w:sz="4" w:space="0" w:color="auto"/>
            </w:tcBorders>
          </w:tcPr>
          <w:p w:rsidR="00813FC0" w:rsidRPr="009F2416" w:rsidRDefault="00813FC0" w:rsidP="005A140A">
            <w:pPr>
              <w:pStyle w:val="HNormal"/>
              <w:jc w:val="left"/>
              <w:rPr>
                <w:color w:val="000000"/>
                <w:sz w:val="18"/>
                <w:szCs w:val="20"/>
                <w:lang w:eastAsia="en-US"/>
              </w:rPr>
            </w:pPr>
          </w:p>
        </w:tc>
      </w:tr>
      <w:tr w:rsidR="00813FC0" w:rsidRPr="009F2416" w:rsidTr="005A140A">
        <w:trPr>
          <w:cantSplit/>
        </w:trPr>
        <w:tc>
          <w:tcPr>
            <w:tcW w:w="594" w:type="dxa"/>
            <w:tcBorders>
              <w:top w:val="single" w:sz="6" w:space="0" w:color="auto"/>
              <w:left w:val="double" w:sz="4" w:space="0" w:color="auto"/>
              <w:bottom w:val="single" w:sz="6" w:space="0" w:color="auto"/>
              <w:right w:val="single" w:sz="6" w:space="0" w:color="auto"/>
            </w:tcBorders>
          </w:tcPr>
          <w:p w:rsidR="00813FC0" w:rsidRPr="009F2416" w:rsidRDefault="00813FC0" w:rsidP="00856FA6">
            <w:pPr>
              <w:pStyle w:val="HNormal"/>
              <w:numPr>
                <w:ilvl w:val="0"/>
                <w:numId w:val="21"/>
              </w:numPr>
              <w:jc w:val="left"/>
              <w:rPr>
                <w:color w:val="000000"/>
                <w:sz w:val="18"/>
                <w:szCs w:val="20"/>
                <w:lang w:eastAsia="en-US"/>
              </w:rPr>
            </w:pPr>
            <w:permStart w:id="1007905873" w:edGrp="everyone" w:colFirst="1" w:colLast="1"/>
            <w:permStart w:id="1762878396" w:edGrp="everyone" w:colFirst="2" w:colLast="2"/>
            <w:permStart w:id="640366729" w:edGrp="everyone" w:colFirst="3" w:colLast="3"/>
            <w:permStart w:id="451084458" w:edGrp="everyone" w:colFirst="4" w:colLast="4"/>
            <w:permStart w:id="1493645858" w:edGrp="everyone" w:colFirst="5" w:colLast="5"/>
            <w:permStart w:id="363934042" w:edGrp="everyone" w:colFirst="6" w:colLast="6"/>
            <w:permEnd w:id="1521310701"/>
            <w:permEnd w:id="149516755"/>
            <w:permEnd w:id="1552907864"/>
            <w:permEnd w:id="591277923"/>
            <w:permEnd w:id="1033845137"/>
            <w:permEnd w:id="1948333065"/>
          </w:p>
        </w:tc>
        <w:tc>
          <w:tcPr>
            <w:tcW w:w="1440"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double" w:sz="4" w:space="0" w:color="auto"/>
            </w:tcBorders>
          </w:tcPr>
          <w:p w:rsidR="00813FC0" w:rsidRPr="009F2416" w:rsidRDefault="00813FC0" w:rsidP="005A140A">
            <w:pPr>
              <w:pStyle w:val="HNormal"/>
              <w:jc w:val="left"/>
              <w:rPr>
                <w:color w:val="000000"/>
                <w:sz w:val="18"/>
                <w:szCs w:val="20"/>
                <w:lang w:eastAsia="en-US"/>
              </w:rPr>
            </w:pPr>
          </w:p>
        </w:tc>
      </w:tr>
      <w:tr w:rsidR="00813FC0" w:rsidRPr="009F2416" w:rsidTr="005A140A">
        <w:trPr>
          <w:cantSplit/>
        </w:trPr>
        <w:tc>
          <w:tcPr>
            <w:tcW w:w="594" w:type="dxa"/>
            <w:tcBorders>
              <w:top w:val="single" w:sz="6" w:space="0" w:color="auto"/>
              <w:left w:val="double" w:sz="4" w:space="0" w:color="auto"/>
              <w:bottom w:val="single" w:sz="6" w:space="0" w:color="auto"/>
              <w:right w:val="single" w:sz="6" w:space="0" w:color="auto"/>
            </w:tcBorders>
          </w:tcPr>
          <w:p w:rsidR="00813FC0" w:rsidRPr="009F2416" w:rsidRDefault="00813FC0" w:rsidP="00856FA6">
            <w:pPr>
              <w:pStyle w:val="HNormal"/>
              <w:numPr>
                <w:ilvl w:val="0"/>
                <w:numId w:val="21"/>
              </w:numPr>
              <w:jc w:val="left"/>
              <w:rPr>
                <w:color w:val="000000"/>
                <w:sz w:val="18"/>
                <w:szCs w:val="20"/>
                <w:lang w:eastAsia="en-US"/>
              </w:rPr>
            </w:pPr>
            <w:permStart w:id="1491888240" w:edGrp="everyone" w:colFirst="1" w:colLast="1"/>
            <w:permStart w:id="339086740" w:edGrp="everyone" w:colFirst="2" w:colLast="2"/>
            <w:permStart w:id="615192377" w:edGrp="everyone" w:colFirst="3" w:colLast="3"/>
            <w:permStart w:id="161179941" w:edGrp="everyone" w:colFirst="4" w:colLast="4"/>
            <w:permStart w:id="1735733113" w:edGrp="everyone" w:colFirst="5" w:colLast="5"/>
            <w:permStart w:id="810892222" w:edGrp="everyone" w:colFirst="6" w:colLast="6"/>
            <w:permEnd w:id="1007905873"/>
            <w:permEnd w:id="1762878396"/>
            <w:permEnd w:id="640366729"/>
            <w:permEnd w:id="451084458"/>
            <w:permEnd w:id="1493645858"/>
            <w:permEnd w:id="363934042"/>
          </w:p>
        </w:tc>
        <w:tc>
          <w:tcPr>
            <w:tcW w:w="1440"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rtl/>
                <w:lang w:eastAsia="en-US"/>
              </w:rPr>
            </w:pPr>
          </w:p>
        </w:tc>
        <w:tc>
          <w:tcPr>
            <w:tcW w:w="1440"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double" w:sz="4" w:space="0" w:color="auto"/>
            </w:tcBorders>
          </w:tcPr>
          <w:p w:rsidR="00813FC0" w:rsidRPr="009F2416" w:rsidRDefault="00813FC0" w:rsidP="005A140A">
            <w:pPr>
              <w:pStyle w:val="HNormal"/>
              <w:jc w:val="left"/>
              <w:rPr>
                <w:color w:val="000000"/>
                <w:sz w:val="18"/>
                <w:szCs w:val="20"/>
                <w:rtl/>
                <w:lang w:eastAsia="en-US"/>
              </w:rPr>
            </w:pPr>
          </w:p>
        </w:tc>
      </w:tr>
      <w:tr w:rsidR="00813FC0" w:rsidRPr="009F2416" w:rsidTr="005A140A">
        <w:trPr>
          <w:cantSplit/>
        </w:trPr>
        <w:tc>
          <w:tcPr>
            <w:tcW w:w="594" w:type="dxa"/>
            <w:tcBorders>
              <w:top w:val="single" w:sz="6" w:space="0" w:color="auto"/>
              <w:left w:val="double" w:sz="4" w:space="0" w:color="auto"/>
              <w:bottom w:val="double" w:sz="4" w:space="0" w:color="auto"/>
              <w:right w:val="single" w:sz="6" w:space="0" w:color="auto"/>
            </w:tcBorders>
          </w:tcPr>
          <w:p w:rsidR="00813FC0" w:rsidRPr="009F2416" w:rsidRDefault="00813FC0" w:rsidP="00856FA6">
            <w:pPr>
              <w:pStyle w:val="HNormal"/>
              <w:numPr>
                <w:ilvl w:val="0"/>
                <w:numId w:val="21"/>
              </w:numPr>
              <w:jc w:val="left"/>
              <w:rPr>
                <w:color w:val="000000"/>
                <w:sz w:val="18"/>
                <w:szCs w:val="20"/>
                <w:lang w:eastAsia="en-US"/>
              </w:rPr>
            </w:pPr>
            <w:permStart w:id="904683620" w:edGrp="everyone" w:colFirst="1" w:colLast="1"/>
            <w:permStart w:id="1462851127" w:edGrp="everyone" w:colFirst="2" w:colLast="2"/>
            <w:permStart w:id="94186705" w:edGrp="everyone" w:colFirst="3" w:colLast="3"/>
            <w:permStart w:id="222894298" w:edGrp="everyone" w:colFirst="4" w:colLast="4"/>
            <w:permStart w:id="1909740408" w:edGrp="everyone" w:colFirst="5" w:colLast="5"/>
            <w:permStart w:id="159392883" w:edGrp="everyone" w:colFirst="6" w:colLast="6"/>
            <w:permEnd w:id="1491888240"/>
            <w:permEnd w:id="339086740"/>
            <w:permEnd w:id="615192377"/>
            <w:permEnd w:id="161179941"/>
            <w:permEnd w:id="1735733113"/>
            <w:permEnd w:id="810892222"/>
          </w:p>
        </w:tc>
        <w:tc>
          <w:tcPr>
            <w:tcW w:w="1440" w:type="dxa"/>
            <w:tcBorders>
              <w:top w:val="single" w:sz="6" w:space="0" w:color="auto"/>
              <w:left w:val="single" w:sz="6" w:space="0" w:color="auto"/>
              <w:bottom w:val="double" w:sz="4" w:space="0" w:color="auto"/>
              <w:right w:val="single" w:sz="6" w:space="0" w:color="auto"/>
            </w:tcBorders>
          </w:tcPr>
          <w:p w:rsidR="00813FC0" w:rsidRDefault="00813FC0" w:rsidP="005A140A">
            <w:pPr>
              <w:pStyle w:val="HNormal"/>
              <w:jc w:val="left"/>
              <w:rPr>
                <w:color w:val="000000"/>
                <w:sz w:val="18"/>
                <w:szCs w:val="20"/>
                <w:rtl/>
                <w:lang w:eastAsia="en-US"/>
              </w:rPr>
            </w:pPr>
          </w:p>
        </w:tc>
        <w:tc>
          <w:tcPr>
            <w:tcW w:w="1440" w:type="dxa"/>
            <w:tcBorders>
              <w:top w:val="single" w:sz="6" w:space="0" w:color="auto"/>
              <w:left w:val="single" w:sz="6" w:space="0" w:color="auto"/>
              <w:bottom w:val="double" w:sz="4"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152" w:type="dxa"/>
            <w:tcBorders>
              <w:top w:val="single" w:sz="6" w:space="0" w:color="auto"/>
              <w:left w:val="single" w:sz="6" w:space="0" w:color="auto"/>
              <w:bottom w:val="double" w:sz="4"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864" w:type="dxa"/>
            <w:tcBorders>
              <w:top w:val="single" w:sz="6" w:space="0" w:color="auto"/>
              <w:left w:val="single" w:sz="6" w:space="0" w:color="auto"/>
              <w:bottom w:val="double" w:sz="4"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864" w:type="dxa"/>
            <w:tcBorders>
              <w:top w:val="single" w:sz="6" w:space="0" w:color="auto"/>
              <w:left w:val="single" w:sz="6" w:space="0" w:color="auto"/>
              <w:bottom w:val="double" w:sz="4" w:space="0" w:color="auto"/>
              <w:right w:val="single" w:sz="6" w:space="0" w:color="auto"/>
            </w:tcBorders>
          </w:tcPr>
          <w:p w:rsidR="00813FC0" w:rsidRPr="009F2416" w:rsidRDefault="00813FC0" w:rsidP="005A140A">
            <w:pPr>
              <w:pStyle w:val="HNormal"/>
              <w:jc w:val="left"/>
              <w:rPr>
                <w:color w:val="000000"/>
                <w:sz w:val="18"/>
                <w:szCs w:val="20"/>
                <w:lang w:eastAsia="en-US"/>
              </w:rPr>
            </w:pPr>
          </w:p>
        </w:tc>
        <w:tc>
          <w:tcPr>
            <w:tcW w:w="1440" w:type="dxa"/>
            <w:tcBorders>
              <w:top w:val="single" w:sz="6" w:space="0" w:color="auto"/>
              <w:left w:val="single" w:sz="6" w:space="0" w:color="auto"/>
              <w:bottom w:val="double" w:sz="4" w:space="0" w:color="auto"/>
              <w:right w:val="double" w:sz="4" w:space="0" w:color="auto"/>
            </w:tcBorders>
          </w:tcPr>
          <w:p w:rsidR="00813FC0" w:rsidRPr="009F2416" w:rsidRDefault="00813FC0" w:rsidP="005A140A">
            <w:pPr>
              <w:pStyle w:val="HNormal"/>
              <w:jc w:val="left"/>
              <w:rPr>
                <w:color w:val="000000"/>
                <w:sz w:val="18"/>
                <w:szCs w:val="20"/>
                <w:rtl/>
                <w:lang w:eastAsia="en-US"/>
              </w:rPr>
            </w:pPr>
          </w:p>
        </w:tc>
      </w:tr>
      <w:permEnd w:id="904683620"/>
      <w:permEnd w:id="1462851127"/>
      <w:permEnd w:id="94186705"/>
      <w:permEnd w:id="222894298"/>
      <w:permEnd w:id="1909740408"/>
      <w:permEnd w:id="159392883"/>
    </w:tbl>
    <w:p w:rsidR="00813FC0" w:rsidRDefault="00813FC0" w:rsidP="00813FC0">
      <w:pPr>
        <w:pStyle w:val="HNormal"/>
        <w:spacing w:after="0"/>
        <w:ind w:left="576"/>
        <w:rPr>
          <w:color w:val="000000"/>
          <w:lang w:eastAsia="en-US"/>
        </w:rPr>
      </w:pPr>
    </w:p>
    <w:p w:rsidR="00813FC0" w:rsidRDefault="00813FC0" w:rsidP="00D324F0">
      <w:pPr>
        <w:pStyle w:val="HNormal"/>
        <w:ind w:left="1152"/>
        <w:rPr>
          <w:color w:val="000000"/>
          <w:rtl/>
          <w:lang w:eastAsia="en-US"/>
        </w:rPr>
      </w:pPr>
      <w:r>
        <w:rPr>
          <w:rFonts w:hint="cs"/>
          <w:color w:val="000000"/>
          <w:rtl/>
          <w:lang w:eastAsia="en-US"/>
        </w:rPr>
        <w:t>(ניתן להוסיף שורות, ככל הנדרש)</w:t>
      </w:r>
    </w:p>
    <w:p w:rsidR="00813FC0" w:rsidRDefault="00813FC0" w:rsidP="00D324F0">
      <w:pPr>
        <w:pStyle w:val="HNormal"/>
        <w:spacing w:after="240"/>
        <w:ind w:left="1152"/>
        <w:rPr>
          <w:b/>
          <w:bCs/>
          <w:color w:val="000000"/>
          <w:rtl/>
          <w:lang w:eastAsia="en-US"/>
        </w:rPr>
      </w:pPr>
      <w:r w:rsidRPr="00CF12C4">
        <w:rPr>
          <w:rFonts w:hint="cs"/>
          <w:b/>
          <w:bCs/>
          <w:color w:val="000000"/>
          <w:rtl/>
          <w:lang w:eastAsia="en-US"/>
        </w:rPr>
        <w:t xml:space="preserve">יש לצרף </w:t>
      </w:r>
      <w:r>
        <w:rPr>
          <w:rFonts w:hint="cs"/>
          <w:b/>
          <w:bCs/>
          <w:color w:val="000000"/>
          <w:rtl/>
          <w:lang w:eastAsia="en-US"/>
        </w:rPr>
        <w:t xml:space="preserve">לנספח זה </w:t>
      </w:r>
      <w:r w:rsidRPr="00CF12C4">
        <w:rPr>
          <w:rFonts w:hint="cs"/>
          <w:b/>
          <w:bCs/>
          <w:color w:val="000000"/>
          <w:rtl/>
          <w:lang w:eastAsia="en-US"/>
        </w:rPr>
        <w:t xml:space="preserve">קורות חיים מפורטים, מכתבי המלצה (לפחות </w:t>
      </w:r>
      <w:r>
        <w:rPr>
          <w:rFonts w:hint="cs"/>
          <w:b/>
          <w:bCs/>
          <w:color w:val="000000"/>
          <w:rtl/>
          <w:lang w:eastAsia="en-US"/>
        </w:rPr>
        <w:t>שני מכתבים</w:t>
      </w:r>
      <w:r w:rsidRPr="00CF12C4">
        <w:rPr>
          <w:rFonts w:hint="cs"/>
          <w:b/>
          <w:bCs/>
          <w:color w:val="000000"/>
          <w:rtl/>
          <w:lang w:eastAsia="en-US"/>
        </w:rPr>
        <w:t xml:space="preserve"> מגופים</w:t>
      </w:r>
      <w:r>
        <w:rPr>
          <w:rFonts w:hint="cs"/>
          <w:b/>
          <w:bCs/>
          <w:color w:val="000000"/>
          <w:rtl/>
          <w:lang w:eastAsia="en-US"/>
        </w:rPr>
        <w:t>,</w:t>
      </w:r>
      <w:r w:rsidRPr="00CF12C4">
        <w:rPr>
          <w:rFonts w:hint="cs"/>
          <w:b/>
          <w:bCs/>
          <w:color w:val="000000"/>
          <w:rtl/>
          <w:lang w:eastAsia="en-US"/>
        </w:rPr>
        <w:t xml:space="preserve"> איתם </w:t>
      </w:r>
      <w:r>
        <w:rPr>
          <w:rFonts w:hint="cs"/>
          <w:b/>
          <w:bCs/>
          <w:color w:val="000000"/>
          <w:rtl/>
          <w:lang w:eastAsia="en-US"/>
        </w:rPr>
        <w:t xml:space="preserve">מנהל הפרויקט המוצע </w:t>
      </w:r>
      <w:r w:rsidRPr="00CF12C4">
        <w:rPr>
          <w:rFonts w:hint="cs"/>
          <w:b/>
          <w:bCs/>
          <w:color w:val="000000"/>
          <w:rtl/>
          <w:lang w:eastAsia="en-US"/>
        </w:rPr>
        <w:t>עבד במהלך 5 השנים האחרונות), העתקים של תעודות</w:t>
      </w:r>
      <w:r>
        <w:rPr>
          <w:rFonts w:hint="cs"/>
          <w:b/>
          <w:bCs/>
          <w:color w:val="000000"/>
          <w:rtl/>
          <w:lang w:eastAsia="en-US"/>
        </w:rPr>
        <w:t>,</w:t>
      </w:r>
      <w:r w:rsidRPr="00CF12C4">
        <w:rPr>
          <w:rFonts w:hint="cs"/>
          <w:b/>
          <w:bCs/>
          <w:color w:val="000000"/>
          <w:rtl/>
          <w:lang w:eastAsia="en-US"/>
        </w:rPr>
        <w:t xml:space="preserve"> המעידות על השכלה וקורסים</w:t>
      </w:r>
      <w:r>
        <w:rPr>
          <w:rFonts w:hint="cs"/>
          <w:b/>
          <w:bCs/>
          <w:color w:val="000000"/>
          <w:rtl/>
          <w:lang w:eastAsia="en-US"/>
        </w:rPr>
        <w:t>,</w:t>
      </w:r>
      <w:r w:rsidRPr="00CF12C4">
        <w:rPr>
          <w:rFonts w:hint="cs"/>
          <w:b/>
          <w:bCs/>
          <w:color w:val="000000"/>
          <w:rtl/>
          <w:lang w:eastAsia="en-US"/>
        </w:rPr>
        <w:t xml:space="preserve"> שהמועמד</w:t>
      </w:r>
      <w:r>
        <w:rPr>
          <w:rFonts w:hint="cs"/>
          <w:b/>
          <w:bCs/>
          <w:color w:val="000000"/>
          <w:rtl/>
          <w:lang w:eastAsia="en-US"/>
        </w:rPr>
        <w:t xml:space="preserve"> </w:t>
      </w:r>
      <w:r w:rsidRPr="00CF12C4">
        <w:rPr>
          <w:rFonts w:hint="cs"/>
          <w:b/>
          <w:bCs/>
          <w:color w:val="000000"/>
          <w:rtl/>
          <w:lang w:eastAsia="en-US"/>
        </w:rPr>
        <w:t>עבר</w:t>
      </w:r>
      <w:r>
        <w:rPr>
          <w:rFonts w:hint="cs"/>
          <w:b/>
          <w:bCs/>
          <w:color w:val="000000"/>
          <w:rtl/>
          <w:lang w:eastAsia="en-US"/>
        </w:rPr>
        <w:t xml:space="preserve">, </w:t>
      </w:r>
      <w:r w:rsidRPr="00CF12C4">
        <w:rPr>
          <w:rFonts w:hint="cs"/>
          <w:b/>
          <w:bCs/>
          <w:color w:val="000000"/>
          <w:rtl/>
          <w:lang w:eastAsia="en-US"/>
        </w:rPr>
        <w:t>ומסמכים נוספים לגביו, ככל שהם רלבנטיים להערכה של נסיונו, של כישוריו ושל המיומנויות שלו.</w:t>
      </w:r>
    </w:p>
    <w:p w:rsidR="007D0802" w:rsidRPr="007D0802" w:rsidRDefault="007D0802" w:rsidP="007D0802">
      <w:pPr>
        <w:pStyle w:val="HNormal"/>
        <w:ind w:left="1152"/>
        <w:rPr>
          <w:color w:val="000000"/>
          <w:rtl/>
          <w:lang w:eastAsia="en-US"/>
        </w:rPr>
      </w:pPr>
      <w:r w:rsidRPr="007D0802">
        <w:rPr>
          <w:color w:val="000000"/>
          <w:rtl/>
          <w:lang w:eastAsia="en-US"/>
        </w:rPr>
        <w:br w:type="page"/>
      </w:r>
    </w:p>
    <w:p w:rsidR="00D324F0" w:rsidRDefault="00D324F0" w:rsidP="00D324F0">
      <w:pPr>
        <w:pStyle w:val="HNormal"/>
        <w:numPr>
          <w:ilvl w:val="1"/>
          <w:numId w:val="18"/>
        </w:numPr>
        <w:tabs>
          <w:tab w:val="left" w:leader="underscore" w:pos="8309"/>
        </w:tabs>
        <w:rPr>
          <w:b/>
          <w:bCs/>
          <w:color w:val="000000"/>
          <w:lang w:eastAsia="en-US"/>
        </w:rPr>
      </w:pPr>
      <w:r w:rsidRPr="00D324F0">
        <w:rPr>
          <w:rFonts w:hint="cs"/>
          <w:b/>
          <w:bCs/>
          <w:color w:val="000000"/>
          <w:rtl/>
          <w:lang w:eastAsia="en-US"/>
        </w:rPr>
        <w:lastRenderedPageBreak/>
        <w:t xml:space="preserve">פרטי המועמד לתפקיד </w:t>
      </w:r>
      <w:r>
        <w:rPr>
          <w:rFonts w:hint="cs"/>
          <w:b/>
          <w:bCs/>
          <w:color w:val="000000"/>
          <w:rtl/>
          <w:lang w:eastAsia="en-US"/>
        </w:rPr>
        <w:t>מעצב</w:t>
      </w:r>
      <w:r w:rsidRPr="00D324F0">
        <w:rPr>
          <w:rFonts w:hint="cs"/>
          <w:b/>
          <w:bCs/>
          <w:color w:val="000000"/>
          <w:rtl/>
          <w:lang w:eastAsia="en-US"/>
        </w:rPr>
        <w:t xml:space="preserve"> (בהתאם לדרישות בסעיף 1.3.1.</w:t>
      </w:r>
      <w:r>
        <w:rPr>
          <w:rFonts w:hint="cs"/>
          <w:b/>
          <w:bCs/>
          <w:color w:val="000000"/>
          <w:rtl/>
          <w:lang w:eastAsia="en-US"/>
        </w:rPr>
        <w:t>3</w:t>
      </w:r>
      <w:r w:rsidRPr="00D324F0">
        <w:rPr>
          <w:rFonts w:hint="cs"/>
          <w:b/>
          <w:bCs/>
          <w:color w:val="000000"/>
          <w:rtl/>
          <w:lang w:eastAsia="en-US"/>
        </w:rPr>
        <w:t xml:space="preserve"> במפרט):</w:t>
      </w:r>
    </w:p>
    <w:p w:rsidR="00D324F0" w:rsidRDefault="00D324F0" w:rsidP="00C541A3">
      <w:pPr>
        <w:pStyle w:val="HNormal"/>
        <w:numPr>
          <w:ilvl w:val="2"/>
          <w:numId w:val="45"/>
        </w:numPr>
        <w:tabs>
          <w:tab w:val="left" w:leader="underscore" w:pos="8309"/>
        </w:tabs>
        <w:rPr>
          <w:color w:val="000000"/>
          <w:rtl/>
          <w:lang w:eastAsia="en-US"/>
        </w:rPr>
      </w:pPr>
      <w:r>
        <w:rPr>
          <w:rFonts w:hint="cs"/>
          <w:color w:val="000000"/>
          <w:rtl/>
          <w:lang w:eastAsia="en-US"/>
        </w:rPr>
        <w:t xml:space="preserve">שם המועמד: </w:t>
      </w:r>
      <w:permStart w:id="1538470617" w:edGrp="everyone"/>
      <w:r>
        <w:rPr>
          <w:rFonts w:hint="cs"/>
          <w:color w:val="000000"/>
          <w:rtl/>
          <w:lang w:eastAsia="en-US"/>
        </w:rPr>
        <w:tab/>
      </w:r>
      <w:permEnd w:id="1538470617"/>
    </w:p>
    <w:p w:rsidR="00D324F0" w:rsidRDefault="00D324F0" w:rsidP="00A06B87">
      <w:pPr>
        <w:pStyle w:val="HNormal"/>
        <w:numPr>
          <w:ilvl w:val="2"/>
          <w:numId w:val="45"/>
        </w:numPr>
        <w:tabs>
          <w:tab w:val="left" w:leader="underscore" w:pos="8309"/>
        </w:tabs>
        <w:rPr>
          <w:color w:val="000000"/>
          <w:rtl/>
          <w:lang w:eastAsia="en-US"/>
        </w:rPr>
      </w:pPr>
      <w:r w:rsidRPr="00E53486">
        <w:rPr>
          <w:rFonts w:hint="cs"/>
          <w:color w:val="000000"/>
          <w:rtl/>
          <w:lang w:eastAsia="en-US"/>
        </w:rPr>
        <w:t xml:space="preserve">עבודות </w:t>
      </w:r>
      <w:r>
        <w:rPr>
          <w:rFonts w:hint="cs"/>
          <w:color w:val="000000"/>
          <w:rtl/>
          <w:lang w:eastAsia="en-US"/>
        </w:rPr>
        <w:t>בעיצוב</w:t>
      </w:r>
      <w:r w:rsidRPr="00D324F0">
        <w:rPr>
          <w:rFonts w:hint="cs"/>
          <w:color w:val="000000"/>
          <w:rtl/>
          <w:lang w:eastAsia="en-US"/>
        </w:rPr>
        <w:t xml:space="preserve"> </w:t>
      </w:r>
      <w:r>
        <w:rPr>
          <w:rFonts w:hint="cs"/>
          <w:color w:val="000000"/>
          <w:rtl/>
          <w:lang w:eastAsia="en-US"/>
        </w:rPr>
        <w:t>ביתנים</w:t>
      </w:r>
      <w:r w:rsidRPr="00D324F0">
        <w:rPr>
          <w:color w:val="000000"/>
          <w:rtl/>
          <w:lang w:eastAsia="en-US"/>
        </w:rPr>
        <w:t xml:space="preserve"> </w:t>
      </w:r>
      <w:r w:rsidRPr="00D324F0">
        <w:rPr>
          <w:rFonts w:hint="eastAsia"/>
          <w:color w:val="000000"/>
          <w:rtl/>
          <w:lang w:eastAsia="en-US"/>
        </w:rPr>
        <w:t>ב</w:t>
      </w:r>
      <w:r>
        <w:rPr>
          <w:rFonts w:hint="cs"/>
          <w:color w:val="000000"/>
          <w:rtl/>
          <w:lang w:eastAsia="en-US"/>
        </w:rPr>
        <w:t xml:space="preserve">תערוכות או </w:t>
      </w:r>
      <w:r w:rsidRPr="00D324F0">
        <w:rPr>
          <w:rFonts w:hint="eastAsia"/>
          <w:color w:val="000000"/>
          <w:rtl/>
          <w:lang w:eastAsia="en-US"/>
        </w:rPr>
        <w:t>יריד</w:t>
      </w:r>
      <w:r>
        <w:rPr>
          <w:rFonts w:hint="cs"/>
          <w:color w:val="000000"/>
          <w:rtl/>
          <w:lang w:eastAsia="en-US"/>
        </w:rPr>
        <w:t>ים</w:t>
      </w:r>
      <w:r w:rsidRPr="00E53486">
        <w:rPr>
          <w:rFonts w:hint="cs"/>
          <w:color w:val="000000"/>
          <w:rtl/>
          <w:lang w:eastAsia="en-US"/>
        </w:rPr>
        <w:t xml:space="preserve"> </w:t>
      </w:r>
      <w:r>
        <w:rPr>
          <w:rFonts w:hint="cs"/>
          <w:color w:val="000000"/>
          <w:rtl/>
          <w:lang w:eastAsia="en-US"/>
        </w:rPr>
        <w:t>כ</w:t>
      </w:r>
      <w:r w:rsidRPr="00E53486">
        <w:rPr>
          <w:rFonts w:hint="cs"/>
          <w:color w:val="000000"/>
          <w:rtl/>
          <w:lang w:eastAsia="en-US"/>
        </w:rPr>
        <w:t>נדרש במכרז זה</w:t>
      </w:r>
      <w:r>
        <w:rPr>
          <w:rFonts w:hint="cs"/>
          <w:color w:val="000000"/>
          <w:rtl/>
          <w:lang w:eastAsia="en-US"/>
        </w:rPr>
        <w:t xml:space="preserve">, </w:t>
      </w:r>
      <w:r w:rsidR="00920CC4">
        <w:rPr>
          <w:rFonts w:hint="cs"/>
          <w:color w:val="000000"/>
          <w:rtl/>
          <w:lang w:eastAsia="en-US"/>
        </w:rPr>
        <w:t>שהמעצב</w:t>
      </w:r>
      <w:r>
        <w:rPr>
          <w:rFonts w:hint="cs"/>
          <w:color w:val="000000"/>
          <w:rtl/>
          <w:lang w:eastAsia="en-US"/>
        </w:rPr>
        <w:t xml:space="preserve"> המוצע ביצע </w:t>
      </w:r>
      <w:r w:rsidRPr="00D324F0">
        <w:rPr>
          <w:rFonts w:hint="cs"/>
          <w:b/>
          <w:bCs/>
          <w:color w:val="000000"/>
          <w:rtl/>
          <w:lang w:eastAsia="en-US"/>
        </w:rPr>
        <w:t xml:space="preserve">החל משנת </w:t>
      </w:r>
      <w:r w:rsidR="00874D31">
        <w:rPr>
          <w:rFonts w:hint="cs"/>
          <w:b/>
          <w:bCs/>
          <w:color w:val="000000"/>
          <w:rtl/>
          <w:lang w:eastAsia="en-US"/>
        </w:rPr>
        <w:t xml:space="preserve">2019 </w:t>
      </w:r>
      <w:r w:rsidR="003A5B6E">
        <w:rPr>
          <w:rFonts w:hint="cs"/>
          <w:color w:val="000000"/>
          <w:rtl/>
          <w:lang w:eastAsia="en-US"/>
        </w:rPr>
        <w:t xml:space="preserve">(לצורך ציון האיכות יש לציין נסיון גם בשנים שקדמו לשנת </w:t>
      </w:r>
      <w:r w:rsidR="00874D31">
        <w:rPr>
          <w:rFonts w:hint="cs"/>
          <w:color w:val="000000"/>
          <w:rtl/>
          <w:lang w:eastAsia="en-US"/>
        </w:rPr>
        <w:t>2019</w:t>
      </w:r>
      <w:r w:rsidR="003A5B6E">
        <w:rPr>
          <w:rFonts w:hint="cs"/>
          <w:color w:val="000000"/>
          <w:rtl/>
          <w:lang w:eastAsia="en-US"/>
        </w:rPr>
        <w:t>)</w:t>
      </w:r>
      <w:r>
        <w:rPr>
          <w:rFonts w:hint="cs"/>
          <w:color w:val="000000"/>
          <w:rtl/>
          <w:lang w:eastAsia="en-US"/>
        </w:rPr>
        <w:t>:</w:t>
      </w:r>
    </w:p>
    <w:tbl>
      <w:tblPr>
        <w:bidiVisual/>
        <w:tblW w:w="7794" w:type="dxa"/>
        <w:tblInd w:w="7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94"/>
        <w:gridCol w:w="1440"/>
        <w:gridCol w:w="1440"/>
        <w:gridCol w:w="1152"/>
        <w:gridCol w:w="864"/>
        <w:gridCol w:w="864"/>
        <w:gridCol w:w="1440"/>
      </w:tblGrid>
      <w:tr w:rsidR="00D324F0" w:rsidRPr="009F2416" w:rsidTr="00A77BBD">
        <w:trPr>
          <w:cantSplit/>
        </w:trPr>
        <w:tc>
          <w:tcPr>
            <w:tcW w:w="594" w:type="dxa"/>
            <w:tcBorders>
              <w:top w:val="double" w:sz="4" w:space="0" w:color="auto"/>
              <w:left w:val="double" w:sz="4" w:space="0" w:color="auto"/>
              <w:bottom w:val="double" w:sz="4" w:space="0" w:color="auto"/>
              <w:right w:val="single" w:sz="6" w:space="0" w:color="auto"/>
            </w:tcBorders>
            <w:shd w:val="clear" w:color="auto" w:fill="E0E0E0"/>
          </w:tcPr>
          <w:p w:rsidR="00D324F0" w:rsidRPr="001B7909" w:rsidRDefault="00D324F0" w:rsidP="00A77BBD">
            <w:pPr>
              <w:pStyle w:val="HNormal"/>
              <w:jc w:val="left"/>
              <w:rPr>
                <w:b/>
                <w:bCs/>
                <w:color w:val="000000"/>
                <w:sz w:val="18"/>
                <w:szCs w:val="20"/>
                <w:lang w:eastAsia="en-US"/>
              </w:rPr>
            </w:pPr>
            <w:r w:rsidRPr="001B7909">
              <w:rPr>
                <w:rFonts w:hint="cs"/>
                <w:b/>
                <w:bCs/>
                <w:color w:val="000000"/>
                <w:sz w:val="18"/>
                <w:szCs w:val="20"/>
                <w:rtl/>
                <w:lang w:eastAsia="en-US"/>
              </w:rPr>
              <w:t>מס.</w:t>
            </w:r>
          </w:p>
        </w:tc>
        <w:tc>
          <w:tcPr>
            <w:tcW w:w="1440" w:type="dxa"/>
            <w:tcBorders>
              <w:top w:val="double" w:sz="4" w:space="0" w:color="auto"/>
              <w:left w:val="single" w:sz="6" w:space="0" w:color="auto"/>
              <w:bottom w:val="double" w:sz="4" w:space="0" w:color="auto"/>
              <w:right w:val="single" w:sz="6" w:space="0" w:color="auto"/>
            </w:tcBorders>
            <w:shd w:val="clear" w:color="auto" w:fill="E0E0E0"/>
          </w:tcPr>
          <w:p w:rsidR="00D324F0" w:rsidRPr="001B7909" w:rsidRDefault="00D324F0" w:rsidP="00A77BBD">
            <w:pPr>
              <w:pStyle w:val="HNormal"/>
              <w:jc w:val="left"/>
              <w:rPr>
                <w:b/>
                <w:bCs/>
                <w:color w:val="000000"/>
                <w:sz w:val="18"/>
                <w:szCs w:val="20"/>
                <w:lang w:eastAsia="en-US"/>
              </w:rPr>
            </w:pPr>
            <w:r w:rsidRPr="001B7909">
              <w:rPr>
                <w:rFonts w:hint="cs"/>
                <w:b/>
                <w:bCs/>
                <w:color w:val="000000"/>
                <w:sz w:val="18"/>
                <w:szCs w:val="20"/>
                <w:rtl/>
                <w:lang w:eastAsia="en-US"/>
              </w:rPr>
              <w:t>שם הגוף מקבל השירותים</w:t>
            </w:r>
          </w:p>
        </w:tc>
        <w:tc>
          <w:tcPr>
            <w:tcW w:w="1440" w:type="dxa"/>
            <w:tcBorders>
              <w:top w:val="double" w:sz="4" w:space="0" w:color="auto"/>
              <w:left w:val="single" w:sz="6" w:space="0" w:color="auto"/>
              <w:bottom w:val="double" w:sz="4" w:space="0" w:color="auto"/>
              <w:right w:val="single" w:sz="6" w:space="0" w:color="auto"/>
            </w:tcBorders>
            <w:shd w:val="clear" w:color="auto" w:fill="E0E0E0"/>
          </w:tcPr>
          <w:p w:rsidR="00D324F0" w:rsidRPr="001B7909" w:rsidRDefault="00D324F0" w:rsidP="00A77BBD">
            <w:pPr>
              <w:pStyle w:val="HNormal"/>
              <w:jc w:val="left"/>
              <w:rPr>
                <w:b/>
                <w:bCs/>
                <w:color w:val="000000"/>
                <w:sz w:val="18"/>
                <w:szCs w:val="20"/>
                <w:lang w:eastAsia="en-US"/>
              </w:rPr>
            </w:pPr>
            <w:r w:rsidRPr="001B7909">
              <w:rPr>
                <w:rFonts w:hint="cs"/>
                <w:b/>
                <w:bCs/>
                <w:color w:val="000000"/>
                <w:sz w:val="18"/>
                <w:szCs w:val="20"/>
                <w:rtl/>
                <w:lang w:eastAsia="en-US"/>
              </w:rPr>
              <w:t>תאור מהות השירות</w:t>
            </w:r>
            <w:r>
              <w:rPr>
                <w:rFonts w:hint="cs"/>
                <w:b/>
                <w:bCs/>
                <w:color w:val="000000"/>
                <w:sz w:val="18"/>
                <w:szCs w:val="20"/>
                <w:rtl/>
                <w:lang w:eastAsia="en-US"/>
              </w:rPr>
              <w:t xml:space="preserve"> שניתן מטעם </w:t>
            </w:r>
            <w:r w:rsidR="00920CC4">
              <w:rPr>
                <w:rFonts w:hint="cs"/>
                <w:b/>
                <w:bCs/>
                <w:color w:val="000000"/>
                <w:sz w:val="18"/>
                <w:szCs w:val="20"/>
                <w:rtl/>
                <w:lang w:eastAsia="en-US"/>
              </w:rPr>
              <w:t>המעצב</w:t>
            </w:r>
          </w:p>
        </w:tc>
        <w:tc>
          <w:tcPr>
            <w:tcW w:w="1152" w:type="dxa"/>
            <w:tcBorders>
              <w:top w:val="double" w:sz="4" w:space="0" w:color="auto"/>
              <w:left w:val="single" w:sz="6" w:space="0" w:color="auto"/>
              <w:bottom w:val="double" w:sz="4" w:space="0" w:color="auto"/>
              <w:right w:val="single" w:sz="6" w:space="0" w:color="auto"/>
            </w:tcBorders>
            <w:shd w:val="clear" w:color="auto" w:fill="E0E0E0"/>
          </w:tcPr>
          <w:p w:rsidR="00D324F0" w:rsidRPr="001B7909" w:rsidRDefault="00D324F0" w:rsidP="00A77BBD">
            <w:pPr>
              <w:pStyle w:val="HNormal"/>
              <w:jc w:val="left"/>
              <w:rPr>
                <w:b/>
                <w:bCs/>
                <w:color w:val="000000"/>
                <w:sz w:val="18"/>
                <w:szCs w:val="20"/>
                <w:lang w:eastAsia="en-US"/>
              </w:rPr>
            </w:pPr>
            <w:r>
              <w:rPr>
                <w:rFonts w:hint="cs"/>
                <w:b/>
                <w:bCs/>
                <w:color w:val="000000"/>
                <w:sz w:val="18"/>
                <w:szCs w:val="20"/>
                <w:rtl/>
                <w:lang w:eastAsia="en-US"/>
              </w:rPr>
              <w:t>שטח הביתן ואופיו</w:t>
            </w:r>
          </w:p>
        </w:tc>
        <w:tc>
          <w:tcPr>
            <w:tcW w:w="864" w:type="dxa"/>
            <w:tcBorders>
              <w:top w:val="double" w:sz="4" w:space="0" w:color="auto"/>
              <w:left w:val="single" w:sz="6" w:space="0" w:color="auto"/>
              <w:bottom w:val="double" w:sz="4" w:space="0" w:color="auto"/>
              <w:right w:val="single" w:sz="6" w:space="0" w:color="auto"/>
            </w:tcBorders>
            <w:shd w:val="clear" w:color="auto" w:fill="E0E0E0"/>
          </w:tcPr>
          <w:p w:rsidR="00D324F0" w:rsidRPr="001B7909" w:rsidRDefault="00D324F0" w:rsidP="00A77BBD">
            <w:pPr>
              <w:pStyle w:val="HNormal"/>
              <w:jc w:val="left"/>
              <w:rPr>
                <w:b/>
                <w:bCs/>
                <w:color w:val="000000"/>
                <w:sz w:val="18"/>
                <w:szCs w:val="20"/>
                <w:lang w:eastAsia="en-US"/>
              </w:rPr>
            </w:pPr>
            <w:r w:rsidRPr="001B7909">
              <w:rPr>
                <w:rFonts w:hint="cs"/>
                <w:b/>
                <w:bCs/>
                <w:color w:val="000000"/>
                <w:sz w:val="18"/>
                <w:szCs w:val="20"/>
                <w:rtl/>
                <w:lang w:eastAsia="en-US"/>
              </w:rPr>
              <w:t xml:space="preserve">תאריך </w:t>
            </w:r>
            <w:r>
              <w:rPr>
                <w:rFonts w:hint="cs"/>
                <w:b/>
                <w:bCs/>
                <w:color w:val="000000"/>
                <w:sz w:val="18"/>
                <w:szCs w:val="20"/>
                <w:rtl/>
                <w:lang w:eastAsia="en-US"/>
              </w:rPr>
              <w:t>ביצוע</w:t>
            </w:r>
          </w:p>
        </w:tc>
        <w:tc>
          <w:tcPr>
            <w:tcW w:w="864" w:type="dxa"/>
            <w:tcBorders>
              <w:top w:val="double" w:sz="4" w:space="0" w:color="auto"/>
              <w:left w:val="single" w:sz="6" w:space="0" w:color="auto"/>
              <w:bottom w:val="double" w:sz="4" w:space="0" w:color="auto"/>
              <w:right w:val="single" w:sz="6" w:space="0" w:color="auto"/>
            </w:tcBorders>
            <w:shd w:val="clear" w:color="auto" w:fill="E0E0E0"/>
          </w:tcPr>
          <w:p w:rsidR="00D324F0" w:rsidRPr="001B7909" w:rsidRDefault="00D324F0" w:rsidP="00A77BBD">
            <w:pPr>
              <w:pStyle w:val="HNormal"/>
              <w:jc w:val="left"/>
              <w:rPr>
                <w:b/>
                <w:bCs/>
                <w:color w:val="000000"/>
                <w:sz w:val="18"/>
                <w:szCs w:val="20"/>
                <w:lang w:eastAsia="en-US"/>
              </w:rPr>
            </w:pPr>
            <w:r>
              <w:rPr>
                <w:rFonts w:hint="cs"/>
                <w:b/>
                <w:bCs/>
                <w:color w:val="000000"/>
                <w:sz w:val="18"/>
                <w:szCs w:val="20"/>
                <w:rtl/>
                <w:lang w:eastAsia="en-US"/>
              </w:rPr>
              <w:t xml:space="preserve">משך היריד </w:t>
            </w:r>
            <w:r w:rsidR="002C0B4B">
              <w:rPr>
                <w:rFonts w:hint="cs"/>
                <w:b/>
                <w:bCs/>
                <w:color w:val="000000"/>
                <w:sz w:val="18"/>
                <w:szCs w:val="20"/>
                <w:rtl/>
                <w:lang w:eastAsia="en-US"/>
              </w:rPr>
              <w:t>ומספר</w:t>
            </w:r>
            <w:r>
              <w:rPr>
                <w:rFonts w:hint="cs"/>
                <w:b/>
                <w:bCs/>
                <w:color w:val="000000"/>
                <w:sz w:val="18"/>
                <w:szCs w:val="20"/>
                <w:rtl/>
                <w:lang w:eastAsia="en-US"/>
              </w:rPr>
              <w:t xml:space="preserve"> מבקרים בו</w:t>
            </w:r>
          </w:p>
        </w:tc>
        <w:tc>
          <w:tcPr>
            <w:tcW w:w="1440" w:type="dxa"/>
            <w:tcBorders>
              <w:top w:val="double" w:sz="4" w:space="0" w:color="auto"/>
              <w:left w:val="single" w:sz="6" w:space="0" w:color="auto"/>
              <w:bottom w:val="double" w:sz="4" w:space="0" w:color="auto"/>
              <w:right w:val="double" w:sz="4" w:space="0" w:color="auto"/>
            </w:tcBorders>
            <w:shd w:val="clear" w:color="auto" w:fill="E0E0E0"/>
          </w:tcPr>
          <w:p w:rsidR="00D324F0" w:rsidRPr="001B7909" w:rsidRDefault="00D324F0" w:rsidP="00A77BBD">
            <w:pPr>
              <w:pStyle w:val="HNormal"/>
              <w:jc w:val="left"/>
              <w:rPr>
                <w:b/>
                <w:bCs/>
                <w:color w:val="000000"/>
                <w:sz w:val="18"/>
                <w:szCs w:val="20"/>
                <w:lang w:eastAsia="en-US"/>
              </w:rPr>
            </w:pPr>
            <w:r w:rsidRPr="001B7909">
              <w:rPr>
                <w:rFonts w:hint="cs"/>
                <w:b/>
                <w:bCs/>
                <w:color w:val="000000"/>
                <w:sz w:val="18"/>
                <w:szCs w:val="20"/>
                <w:rtl/>
                <w:lang w:eastAsia="en-US"/>
              </w:rPr>
              <w:t>אנשי קשר / ממליצים (שם, תפקיד, מס. טלפון נייד)</w:t>
            </w:r>
          </w:p>
        </w:tc>
      </w:tr>
      <w:tr w:rsidR="00D324F0" w:rsidRPr="009F2416" w:rsidTr="00A77BBD">
        <w:trPr>
          <w:cantSplit/>
        </w:trPr>
        <w:tc>
          <w:tcPr>
            <w:tcW w:w="594" w:type="dxa"/>
            <w:tcBorders>
              <w:top w:val="double" w:sz="4" w:space="0" w:color="auto"/>
              <w:left w:val="double" w:sz="4" w:space="0" w:color="auto"/>
              <w:bottom w:val="single" w:sz="6" w:space="0" w:color="auto"/>
              <w:right w:val="single" w:sz="6" w:space="0" w:color="auto"/>
            </w:tcBorders>
          </w:tcPr>
          <w:p w:rsidR="00D324F0" w:rsidRPr="009F2416" w:rsidRDefault="00D324F0" w:rsidP="00C541A3">
            <w:pPr>
              <w:pStyle w:val="HNormal"/>
              <w:numPr>
                <w:ilvl w:val="0"/>
                <w:numId w:val="46"/>
              </w:numPr>
              <w:jc w:val="left"/>
              <w:rPr>
                <w:color w:val="000000"/>
                <w:sz w:val="18"/>
                <w:szCs w:val="20"/>
                <w:lang w:eastAsia="en-US"/>
              </w:rPr>
            </w:pPr>
            <w:permStart w:id="1490630181" w:edGrp="everyone" w:colFirst="1" w:colLast="1"/>
            <w:permStart w:id="1689140860" w:edGrp="everyone" w:colFirst="2" w:colLast="2"/>
            <w:permStart w:id="1359033929" w:edGrp="everyone" w:colFirst="3" w:colLast="3"/>
            <w:permStart w:id="2108117310" w:edGrp="everyone" w:colFirst="4" w:colLast="4"/>
            <w:permStart w:id="1353137551" w:edGrp="everyone" w:colFirst="5" w:colLast="5"/>
            <w:permStart w:id="1778536352" w:edGrp="everyone" w:colFirst="6" w:colLast="6"/>
          </w:p>
        </w:tc>
        <w:tc>
          <w:tcPr>
            <w:tcW w:w="1440" w:type="dxa"/>
            <w:tcBorders>
              <w:top w:val="double" w:sz="4"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1440" w:type="dxa"/>
            <w:tcBorders>
              <w:top w:val="double" w:sz="4"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1152" w:type="dxa"/>
            <w:tcBorders>
              <w:top w:val="double" w:sz="4"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864" w:type="dxa"/>
            <w:tcBorders>
              <w:top w:val="double" w:sz="4"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864" w:type="dxa"/>
            <w:tcBorders>
              <w:top w:val="double" w:sz="4"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1440" w:type="dxa"/>
            <w:tcBorders>
              <w:top w:val="double" w:sz="4" w:space="0" w:color="auto"/>
              <w:left w:val="single" w:sz="6" w:space="0" w:color="auto"/>
              <w:bottom w:val="single" w:sz="6" w:space="0" w:color="auto"/>
              <w:right w:val="double" w:sz="4" w:space="0" w:color="auto"/>
            </w:tcBorders>
          </w:tcPr>
          <w:p w:rsidR="00D324F0" w:rsidRPr="009F2416" w:rsidRDefault="00D324F0" w:rsidP="00A77BBD">
            <w:pPr>
              <w:pStyle w:val="HNormal"/>
              <w:jc w:val="left"/>
              <w:rPr>
                <w:color w:val="000000"/>
                <w:sz w:val="18"/>
                <w:szCs w:val="20"/>
                <w:lang w:eastAsia="en-US"/>
              </w:rPr>
            </w:pPr>
          </w:p>
        </w:tc>
      </w:tr>
      <w:tr w:rsidR="00D324F0" w:rsidRPr="009F2416" w:rsidTr="00A77BBD">
        <w:trPr>
          <w:cantSplit/>
        </w:trPr>
        <w:tc>
          <w:tcPr>
            <w:tcW w:w="594" w:type="dxa"/>
            <w:tcBorders>
              <w:top w:val="single" w:sz="6" w:space="0" w:color="auto"/>
              <w:left w:val="double" w:sz="4" w:space="0" w:color="auto"/>
              <w:bottom w:val="single" w:sz="6" w:space="0" w:color="auto"/>
              <w:right w:val="single" w:sz="6" w:space="0" w:color="auto"/>
            </w:tcBorders>
          </w:tcPr>
          <w:p w:rsidR="00D324F0" w:rsidRPr="009F2416" w:rsidRDefault="00D324F0" w:rsidP="00C541A3">
            <w:pPr>
              <w:pStyle w:val="HNormal"/>
              <w:numPr>
                <w:ilvl w:val="0"/>
                <w:numId w:val="46"/>
              </w:numPr>
              <w:jc w:val="left"/>
              <w:rPr>
                <w:color w:val="000000"/>
                <w:sz w:val="18"/>
                <w:szCs w:val="20"/>
                <w:lang w:eastAsia="en-US"/>
              </w:rPr>
            </w:pPr>
            <w:permStart w:id="490934263" w:edGrp="everyone" w:colFirst="1" w:colLast="1"/>
            <w:permStart w:id="1160333051" w:edGrp="everyone" w:colFirst="2" w:colLast="2"/>
            <w:permStart w:id="1310223365" w:edGrp="everyone" w:colFirst="3" w:colLast="3"/>
            <w:permStart w:id="1914773995" w:edGrp="everyone" w:colFirst="4" w:colLast="4"/>
            <w:permStart w:id="1369971561" w:edGrp="everyone" w:colFirst="5" w:colLast="5"/>
            <w:permStart w:id="914443930" w:edGrp="everyone" w:colFirst="6" w:colLast="6"/>
            <w:permEnd w:id="1490630181"/>
            <w:permEnd w:id="1689140860"/>
            <w:permEnd w:id="1359033929"/>
            <w:permEnd w:id="2108117310"/>
            <w:permEnd w:id="1353137551"/>
            <w:permEnd w:id="1778536352"/>
          </w:p>
        </w:tc>
        <w:tc>
          <w:tcPr>
            <w:tcW w:w="1440"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double" w:sz="4" w:space="0" w:color="auto"/>
            </w:tcBorders>
          </w:tcPr>
          <w:p w:rsidR="00D324F0" w:rsidRPr="009F2416" w:rsidRDefault="00D324F0" w:rsidP="00A77BBD">
            <w:pPr>
              <w:pStyle w:val="HNormal"/>
              <w:jc w:val="left"/>
              <w:rPr>
                <w:color w:val="000000"/>
                <w:sz w:val="18"/>
                <w:szCs w:val="20"/>
                <w:lang w:eastAsia="en-US"/>
              </w:rPr>
            </w:pPr>
          </w:p>
        </w:tc>
      </w:tr>
      <w:tr w:rsidR="00D324F0" w:rsidRPr="009F2416" w:rsidTr="00A77BBD">
        <w:trPr>
          <w:cantSplit/>
        </w:trPr>
        <w:tc>
          <w:tcPr>
            <w:tcW w:w="594" w:type="dxa"/>
            <w:tcBorders>
              <w:top w:val="single" w:sz="6" w:space="0" w:color="auto"/>
              <w:left w:val="double" w:sz="4" w:space="0" w:color="auto"/>
              <w:bottom w:val="single" w:sz="6" w:space="0" w:color="auto"/>
              <w:right w:val="single" w:sz="6" w:space="0" w:color="auto"/>
            </w:tcBorders>
          </w:tcPr>
          <w:p w:rsidR="00D324F0" w:rsidRPr="009F2416" w:rsidRDefault="00D324F0" w:rsidP="00C541A3">
            <w:pPr>
              <w:pStyle w:val="HNormal"/>
              <w:numPr>
                <w:ilvl w:val="0"/>
                <w:numId w:val="46"/>
              </w:numPr>
              <w:jc w:val="left"/>
              <w:rPr>
                <w:color w:val="000000"/>
                <w:sz w:val="18"/>
                <w:szCs w:val="20"/>
                <w:lang w:eastAsia="en-US"/>
              </w:rPr>
            </w:pPr>
            <w:permStart w:id="104677643" w:edGrp="everyone" w:colFirst="1" w:colLast="1"/>
            <w:permStart w:id="957812440" w:edGrp="everyone" w:colFirst="2" w:colLast="2"/>
            <w:permStart w:id="274560047" w:edGrp="everyone" w:colFirst="3" w:colLast="3"/>
            <w:permStart w:id="1569874752" w:edGrp="everyone" w:colFirst="4" w:colLast="4"/>
            <w:permStart w:id="1743025095" w:edGrp="everyone" w:colFirst="5" w:colLast="5"/>
            <w:permStart w:id="1958310398" w:edGrp="everyone" w:colFirst="6" w:colLast="6"/>
            <w:permEnd w:id="490934263"/>
            <w:permEnd w:id="1160333051"/>
            <w:permEnd w:id="1310223365"/>
            <w:permEnd w:id="1914773995"/>
            <w:permEnd w:id="1369971561"/>
            <w:permEnd w:id="914443930"/>
          </w:p>
        </w:tc>
        <w:tc>
          <w:tcPr>
            <w:tcW w:w="1440"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double" w:sz="4" w:space="0" w:color="auto"/>
            </w:tcBorders>
          </w:tcPr>
          <w:p w:rsidR="00D324F0" w:rsidRPr="009F2416" w:rsidRDefault="00D324F0" w:rsidP="00A77BBD">
            <w:pPr>
              <w:pStyle w:val="HNormal"/>
              <w:jc w:val="left"/>
              <w:rPr>
                <w:color w:val="000000"/>
                <w:sz w:val="18"/>
                <w:szCs w:val="20"/>
                <w:lang w:eastAsia="en-US"/>
              </w:rPr>
            </w:pPr>
          </w:p>
        </w:tc>
      </w:tr>
      <w:tr w:rsidR="00D324F0" w:rsidRPr="009F2416" w:rsidTr="00A77BBD">
        <w:trPr>
          <w:cantSplit/>
        </w:trPr>
        <w:tc>
          <w:tcPr>
            <w:tcW w:w="594" w:type="dxa"/>
            <w:tcBorders>
              <w:top w:val="single" w:sz="6" w:space="0" w:color="auto"/>
              <w:left w:val="double" w:sz="4" w:space="0" w:color="auto"/>
              <w:bottom w:val="single" w:sz="6" w:space="0" w:color="auto"/>
              <w:right w:val="single" w:sz="6" w:space="0" w:color="auto"/>
            </w:tcBorders>
          </w:tcPr>
          <w:p w:rsidR="00D324F0" w:rsidRPr="009F2416" w:rsidRDefault="00D324F0" w:rsidP="00C541A3">
            <w:pPr>
              <w:pStyle w:val="HNormal"/>
              <w:numPr>
                <w:ilvl w:val="0"/>
                <w:numId w:val="46"/>
              </w:numPr>
              <w:jc w:val="left"/>
              <w:rPr>
                <w:color w:val="000000"/>
                <w:sz w:val="18"/>
                <w:szCs w:val="20"/>
                <w:lang w:eastAsia="en-US"/>
              </w:rPr>
            </w:pPr>
            <w:permStart w:id="2110335318" w:edGrp="everyone" w:colFirst="1" w:colLast="1"/>
            <w:permStart w:id="2048810296" w:edGrp="everyone" w:colFirst="2" w:colLast="2"/>
            <w:permStart w:id="1159737942" w:edGrp="everyone" w:colFirst="3" w:colLast="3"/>
            <w:permStart w:id="1922372541" w:edGrp="everyone" w:colFirst="4" w:colLast="4"/>
            <w:permStart w:id="1900219575" w:edGrp="everyone" w:colFirst="5" w:colLast="5"/>
            <w:permStart w:id="861562057" w:edGrp="everyone" w:colFirst="6" w:colLast="6"/>
            <w:permEnd w:id="104677643"/>
            <w:permEnd w:id="957812440"/>
            <w:permEnd w:id="274560047"/>
            <w:permEnd w:id="1569874752"/>
            <w:permEnd w:id="1743025095"/>
            <w:permEnd w:id="1958310398"/>
          </w:p>
        </w:tc>
        <w:tc>
          <w:tcPr>
            <w:tcW w:w="1440"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rtl/>
                <w:lang w:eastAsia="en-US"/>
              </w:rPr>
            </w:pPr>
          </w:p>
        </w:tc>
        <w:tc>
          <w:tcPr>
            <w:tcW w:w="1440"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double" w:sz="4" w:space="0" w:color="auto"/>
            </w:tcBorders>
          </w:tcPr>
          <w:p w:rsidR="00D324F0" w:rsidRPr="009F2416" w:rsidRDefault="00D324F0" w:rsidP="00A77BBD">
            <w:pPr>
              <w:pStyle w:val="HNormal"/>
              <w:jc w:val="left"/>
              <w:rPr>
                <w:color w:val="000000"/>
                <w:sz w:val="18"/>
                <w:szCs w:val="20"/>
                <w:rtl/>
                <w:lang w:eastAsia="en-US"/>
              </w:rPr>
            </w:pPr>
          </w:p>
        </w:tc>
      </w:tr>
      <w:tr w:rsidR="00D324F0" w:rsidRPr="009F2416" w:rsidTr="00A77BBD">
        <w:trPr>
          <w:cantSplit/>
        </w:trPr>
        <w:tc>
          <w:tcPr>
            <w:tcW w:w="594" w:type="dxa"/>
            <w:tcBorders>
              <w:top w:val="single" w:sz="6" w:space="0" w:color="auto"/>
              <w:left w:val="double" w:sz="4" w:space="0" w:color="auto"/>
              <w:bottom w:val="double" w:sz="4" w:space="0" w:color="auto"/>
              <w:right w:val="single" w:sz="6" w:space="0" w:color="auto"/>
            </w:tcBorders>
          </w:tcPr>
          <w:p w:rsidR="00D324F0" w:rsidRPr="009F2416" w:rsidRDefault="00D324F0" w:rsidP="00C541A3">
            <w:pPr>
              <w:pStyle w:val="HNormal"/>
              <w:numPr>
                <w:ilvl w:val="0"/>
                <w:numId w:val="46"/>
              </w:numPr>
              <w:jc w:val="left"/>
              <w:rPr>
                <w:color w:val="000000"/>
                <w:sz w:val="18"/>
                <w:szCs w:val="20"/>
                <w:lang w:eastAsia="en-US"/>
              </w:rPr>
            </w:pPr>
            <w:permStart w:id="531842286" w:edGrp="everyone" w:colFirst="1" w:colLast="1"/>
            <w:permStart w:id="781472817" w:edGrp="everyone" w:colFirst="2" w:colLast="2"/>
            <w:permStart w:id="1762398805" w:edGrp="everyone" w:colFirst="3" w:colLast="3"/>
            <w:permStart w:id="2028355584" w:edGrp="everyone" w:colFirst="4" w:colLast="4"/>
            <w:permStart w:id="104690799" w:edGrp="everyone" w:colFirst="5" w:colLast="5"/>
            <w:permStart w:id="1641641857" w:edGrp="everyone" w:colFirst="6" w:colLast="6"/>
            <w:permEnd w:id="2110335318"/>
            <w:permEnd w:id="2048810296"/>
            <w:permEnd w:id="1159737942"/>
            <w:permEnd w:id="1922372541"/>
            <w:permEnd w:id="1900219575"/>
            <w:permEnd w:id="861562057"/>
          </w:p>
        </w:tc>
        <w:tc>
          <w:tcPr>
            <w:tcW w:w="1440" w:type="dxa"/>
            <w:tcBorders>
              <w:top w:val="single" w:sz="6" w:space="0" w:color="auto"/>
              <w:left w:val="single" w:sz="6" w:space="0" w:color="auto"/>
              <w:bottom w:val="double" w:sz="4" w:space="0" w:color="auto"/>
              <w:right w:val="single" w:sz="6" w:space="0" w:color="auto"/>
            </w:tcBorders>
          </w:tcPr>
          <w:p w:rsidR="00D324F0" w:rsidRDefault="00D324F0" w:rsidP="00A77BBD">
            <w:pPr>
              <w:pStyle w:val="HNormal"/>
              <w:jc w:val="left"/>
              <w:rPr>
                <w:color w:val="000000"/>
                <w:sz w:val="18"/>
                <w:szCs w:val="20"/>
                <w:rtl/>
                <w:lang w:eastAsia="en-US"/>
              </w:rPr>
            </w:pPr>
          </w:p>
        </w:tc>
        <w:tc>
          <w:tcPr>
            <w:tcW w:w="1440" w:type="dxa"/>
            <w:tcBorders>
              <w:top w:val="single" w:sz="6" w:space="0" w:color="auto"/>
              <w:left w:val="single" w:sz="6" w:space="0" w:color="auto"/>
              <w:bottom w:val="double" w:sz="4"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1152" w:type="dxa"/>
            <w:tcBorders>
              <w:top w:val="single" w:sz="6" w:space="0" w:color="auto"/>
              <w:left w:val="single" w:sz="6" w:space="0" w:color="auto"/>
              <w:bottom w:val="double" w:sz="4"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864" w:type="dxa"/>
            <w:tcBorders>
              <w:top w:val="single" w:sz="6" w:space="0" w:color="auto"/>
              <w:left w:val="single" w:sz="6" w:space="0" w:color="auto"/>
              <w:bottom w:val="double" w:sz="4"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864" w:type="dxa"/>
            <w:tcBorders>
              <w:top w:val="single" w:sz="6" w:space="0" w:color="auto"/>
              <w:left w:val="single" w:sz="6" w:space="0" w:color="auto"/>
              <w:bottom w:val="double" w:sz="4" w:space="0" w:color="auto"/>
              <w:right w:val="single" w:sz="6" w:space="0" w:color="auto"/>
            </w:tcBorders>
          </w:tcPr>
          <w:p w:rsidR="00D324F0" w:rsidRPr="009F2416" w:rsidRDefault="00D324F0" w:rsidP="00A77BBD">
            <w:pPr>
              <w:pStyle w:val="HNormal"/>
              <w:jc w:val="left"/>
              <w:rPr>
                <w:color w:val="000000"/>
                <w:sz w:val="18"/>
                <w:szCs w:val="20"/>
                <w:lang w:eastAsia="en-US"/>
              </w:rPr>
            </w:pPr>
          </w:p>
        </w:tc>
        <w:tc>
          <w:tcPr>
            <w:tcW w:w="1440" w:type="dxa"/>
            <w:tcBorders>
              <w:top w:val="single" w:sz="6" w:space="0" w:color="auto"/>
              <w:left w:val="single" w:sz="6" w:space="0" w:color="auto"/>
              <w:bottom w:val="double" w:sz="4" w:space="0" w:color="auto"/>
              <w:right w:val="double" w:sz="4" w:space="0" w:color="auto"/>
            </w:tcBorders>
          </w:tcPr>
          <w:p w:rsidR="00D324F0" w:rsidRPr="009F2416" w:rsidRDefault="00D324F0" w:rsidP="00A77BBD">
            <w:pPr>
              <w:pStyle w:val="HNormal"/>
              <w:jc w:val="left"/>
              <w:rPr>
                <w:color w:val="000000"/>
                <w:sz w:val="18"/>
                <w:szCs w:val="20"/>
                <w:rtl/>
                <w:lang w:eastAsia="en-US"/>
              </w:rPr>
            </w:pPr>
          </w:p>
        </w:tc>
      </w:tr>
      <w:permEnd w:id="531842286"/>
      <w:permEnd w:id="781472817"/>
      <w:permEnd w:id="1762398805"/>
      <w:permEnd w:id="2028355584"/>
      <w:permEnd w:id="104690799"/>
      <w:permEnd w:id="1641641857"/>
    </w:tbl>
    <w:p w:rsidR="00D324F0" w:rsidRDefault="00D324F0" w:rsidP="00D324F0">
      <w:pPr>
        <w:pStyle w:val="HNormal"/>
        <w:spacing w:after="0"/>
        <w:ind w:left="576"/>
        <w:rPr>
          <w:color w:val="000000"/>
          <w:lang w:eastAsia="en-US"/>
        </w:rPr>
      </w:pPr>
    </w:p>
    <w:p w:rsidR="00D324F0" w:rsidRDefault="00D324F0" w:rsidP="00D324F0">
      <w:pPr>
        <w:pStyle w:val="HNormal"/>
        <w:ind w:left="1152"/>
        <w:rPr>
          <w:color w:val="000000"/>
          <w:rtl/>
          <w:lang w:eastAsia="en-US"/>
        </w:rPr>
      </w:pPr>
      <w:r>
        <w:rPr>
          <w:rFonts w:hint="cs"/>
          <w:color w:val="000000"/>
          <w:rtl/>
          <w:lang w:eastAsia="en-US"/>
        </w:rPr>
        <w:t>(ניתן להוסיף שורות, ככל הנדרש)</w:t>
      </w:r>
    </w:p>
    <w:p w:rsidR="00D324F0" w:rsidRDefault="00D324F0" w:rsidP="00D324F0">
      <w:pPr>
        <w:pStyle w:val="HNormal"/>
        <w:spacing w:after="240"/>
        <w:ind w:left="1152"/>
        <w:rPr>
          <w:b/>
          <w:bCs/>
          <w:color w:val="000000"/>
          <w:rtl/>
          <w:lang w:eastAsia="en-US"/>
        </w:rPr>
      </w:pPr>
      <w:r w:rsidRPr="00CF12C4">
        <w:rPr>
          <w:rFonts w:hint="cs"/>
          <w:b/>
          <w:bCs/>
          <w:color w:val="000000"/>
          <w:rtl/>
          <w:lang w:eastAsia="en-US"/>
        </w:rPr>
        <w:t xml:space="preserve">יש לצרף </w:t>
      </w:r>
      <w:r>
        <w:rPr>
          <w:rFonts w:hint="cs"/>
          <w:b/>
          <w:bCs/>
          <w:color w:val="000000"/>
          <w:rtl/>
          <w:lang w:eastAsia="en-US"/>
        </w:rPr>
        <w:t xml:space="preserve">לנספח זה </w:t>
      </w:r>
      <w:r w:rsidRPr="00CF12C4">
        <w:rPr>
          <w:rFonts w:hint="cs"/>
          <w:b/>
          <w:bCs/>
          <w:color w:val="000000"/>
          <w:rtl/>
          <w:lang w:eastAsia="en-US"/>
        </w:rPr>
        <w:t xml:space="preserve">קורות חיים מפורטים, מכתבי המלצה (לפחות </w:t>
      </w:r>
      <w:r>
        <w:rPr>
          <w:rFonts w:hint="cs"/>
          <w:b/>
          <w:bCs/>
          <w:color w:val="000000"/>
          <w:rtl/>
          <w:lang w:eastAsia="en-US"/>
        </w:rPr>
        <w:t>שני מכתבים</w:t>
      </w:r>
      <w:r w:rsidRPr="00CF12C4">
        <w:rPr>
          <w:rFonts w:hint="cs"/>
          <w:b/>
          <w:bCs/>
          <w:color w:val="000000"/>
          <w:rtl/>
          <w:lang w:eastAsia="en-US"/>
        </w:rPr>
        <w:t xml:space="preserve"> מגופים</w:t>
      </w:r>
      <w:r>
        <w:rPr>
          <w:rFonts w:hint="cs"/>
          <w:b/>
          <w:bCs/>
          <w:color w:val="000000"/>
          <w:rtl/>
          <w:lang w:eastAsia="en-US"/>
        </w:rPr>
        <w:t>,</w:t>
      </w:r>
      <w:r w:rsidRPr="00CF12C4">
        <w:rPr>
          <w:rFonts w:hint="cs"/>
          <w:b/>
          <w:bCs/>
          <w:color w:val="000000"/>
          <w:rtl/>
          <w:lang w:eastAsia="en-US"/>
        </w:rPr>
        <w:t xml:space="preserve"> איתם </w:t>
      </w:r>
      <w:r w:rsidR="00920CC4">
        <w:rPr>
          <w:rFonts w:hint="cs"/>
          <w:b/>
          <w:bCs/>
          <w:color w:val="000000"/>
          <w:rtl/>
          <w:lang w:eastAsia="en-US"/>
        </w:rPr>
        <w:t>המעצב</w:t>
      </w:r>
      <w:r>
        <w:rPr>
          <w:rFonts w:hint="cs"/>
          <w:b/>
          <w:bCs/>
          <w:color w:val="000000"/>
          <w:rtl/>
          <w:lang w:eastAsia="en-US"/>
        </w:rPr>
        <w:t xml:space="preserve"> המוצע </w:t>
      </w:r>
      <w:r w:rsidRPr="00CF12C4">
        <w:rPr>
          <w:rFonts w:hint="cs"/>
          <w:b/>
          <w:bCs/>
          <w:color w:val="000000"/>
          <w:rtl/>
          <w:lang w:eastAsia="en-US"/>
        </w:rPr>
        <w:t>עבד במהלך 5 השנים האחרונות), העתקים של תעודות</w:t>
      </w:r>
      <w:r>
        <w:rPr>
          <w:rFonts w:hint="cs"/>
          <w:b/>
          <w:bCs/>
          <w:color w:val="000000"/>
          <w:rtl/>
          <w:lang w:eastAsia="en-US"/>
        </w:rPr>
        <w:t>,</w:t>
      </w:r>
      <w:r w:rsidRPr="00CF12C4">
        <w:rPr>
          <w:rFonts w:hint="cs"/>
          <w:b/>
          <w:bCs/>
          <w:color w:val="000000"/>
          <w:rtl/>
          <w:lang w:eastAsia="en-US"/>
        </w:rPr>
        <w:t xml:space="preserve"> המעידות על השכלה וקורסים</w:t>
      </w:r>
      <w:r>
        <w:rPr>
          <w:rFonts w:hint="cs"/>
          <w:b/>
          <w:bCs/>
          <w:color w:val="000000"/>
          <w:rtl/>
          <w:lang w:eastAsia="en-US"/>
        </w:rPr>
        <w:t>,</w:t>
      </w:r>
      <w:r w:rsidRPr="00CF12C4">
        <w:rPr>
          <w:rFonts w:hint="cs"/>
          <w:b/>
          <w:bCs/>
          <w:color w:val="000000"/>
          <w:rtl/>
          <w:lang w:eastAsia="en-US"/>
        </w:rPr>
        <w:t xml:space="preserve"> שהמועמד</w:t>
      </w:r>
      <w:r>
        <w:rPr>
          <w:rFonts w:hint="cs"/>
          <w:b/>
          <w:bCs/>
          <w:color w:val="000000"/>
          <w:rtl/>
          <w:lang w:eastAsia="en-US"/>
        </w:rPr>
        <w:t xml:space="preserve"> </w:t>
      </w:r>
      <w:r w:rsidRPr="00CF12C4">
        <w:rPr>
          <w:rFonts w:hint="cs"/>
          <w:b/>
          <w:bCs/>
          <w:color w:val="000000"/>
          <w:rtl/>
          <w:lang w:eastAsia="en-US"/>
        </w:rPr>
        <w:t>עבר</w:t>
      </w:r>
      <w:r>
        <w:rPr>
          <w:rFonts w:hint="cs"/>
          <w:b/>
          <w:bCs/>
          <w:color w:val="000000"/>
          <w:rtl/>
          <w:lang w:eastAsia="en-US"/>
        </w:rPr>
        <w:t xml:space="preserve">, </w:t>
      </w:r>
      <w:r w:rsidRPr="00CF12C4">
        <w:rPr>
          <w:rFonts w:hint="cs"/>
          <w:b/>
          <w:bCs/>
          <w:color w:val="000000"/>
          <w:rtl/>
          <w:lang w:eastAsia="en-US"/>
        </w:rPr>
        <w:t>ומסמכים נוספים לגביו, ככל שהם רלבנטיים להערכה של נסיונו, של כישוריו ושל המיומנויות שלו.</w:t>
      </w:r>
    </w:p>
    <w:p w:rsidR="007D0802" w:rsidRPr="007D0802" w:rsidRDefault="007D0802" w:rsidP="007D0802">
      <w:pPr>
        <w:pStyle w:val="HNormal"/>
        <w:ind w:left="1152"/>
        <w:rPr>
          <w:color w:val="000000"/>
          <w:rtl/>
          <w:lang w:eastAsia="en-US"/>
        </w:rPr>
      </w:pPr>
      <w:r w:rsidRPr="007D0802">
        <w:rPr>
          <w:color w:val="000000"/>
          <w:rtl/>
          <w:lang w:eastAsia="en-US"/>
        </w:rPr>
        <w:br w:type="page"/>
      </w:r>
    </w:p>
    <w:p w:rsidR="00920CC4" w:rsidRDefault="00920CC4" w:rsidP="00920CC4">
      <w:pPr>
        <w:pStyle w:val="HNormal"/>
        <w:numPr>
          <w:ilvl w:val="1"/>
          <w:numId w:val="18"/>
        </w:numPr>
        <w:tabs>
          <w:tab w:val="left" w:leader="underscore" w:pos="8309"/>
        </w:tabs>
        <w:rPr>
          <w:b/>
          <w:bCs/>
          <w:color w:val="000000"/>
          <w:lang w:eastAsia="en-US"/>
        </w:rPr>
      </w:pPr>
      <w:r w:rsidRPr="00D324F0">
        <w:rPr>
          <w:rFonts w:hint="cs"/>
          <w:b/>
          <w:bCs/>
          <w:color w:val="000000"/>
          <w:rtl/>
          <w:lang w:eastAsia="en-US"/>
        </w:rPr>
        <w:lastRenderedPageBreak/>
        <w:t xml:space="preserve">פרטי המועמד לתפקיד </w:t>
      </w:r>
      <w:r w:rsidR="000A7A3E">
        <w:rPr>
          <w:rFonts w:hint="cs"/>
          <w:b/>
          <w:bCs/>
          <w:color w:val="000000"/>
          <w:rtl/>
          <w:lang w:eastAsia="en-US"/>
        </w:rPr>
        <w:t>מעצב גרפי</w:t>
      </w:r>
      <w:r w:rsidR="000A7A3E" w:rsidRPr="00D324F0">
        <w:rPr>
          <w:rFonts w:hint="cs"/>
          <w:b/>
          <w:bCs/>
          <w:color w:val="000000"/>
          <w:rtl/>
          <w:lang w:eastAsia="en-US"/>
        </w:rPr>
        <w:t xml:space="preserve"> </w:t>
      </w:r>
      <w:r w:rsidRPr="00D324F0">
        <w:rPr>
          <w:rFonts w:hint="cs"/>
          <w:b/>
          <w:bCs/>
          <w:color w:val="000000"/>
          <w:rtl/>
          <w:lang w:eastAsia="en-US"/>
        </w:rPr>
        <w:t>(בהתאם לדרישות בסעיף 1.3.1.</w:t>
      </w:r>
      <w:r>
        <w:rPr>
          <w:rFonts w:hint="cs"/>
          <w:b/>
          <w:bCs/>
          <w:color w:val="000000"/>
          <w:rtl/>
          <w:lang w:eastAsia="en-US"/>
        </w:rPr>
        <w:t>4</w:t>
      </w:r>
      <w:r w:rsidRPr="00D324F0">
        <w:rPr>
          <w:rFonts w:hint="cs"/>
          <w:b/>
          <w:bCs/>
          <w:color w:val="000000"/>
          <w:rtl/>
          <w:lang w:eastAsia="en-US"/>
        </w:rPr>
        <w:t xml:space="preserve"> במפרט):</w:t>
      </w:r>
    </w:p>
    <w:p w:rsidR="00920CC4" w:rsidRDefault="00920CC4" w:rsidP="00C541A3">
      <w:pPr>
        <w:pStyle w:val="HNormal"/>
        <w:numPr>
          <w:ilvl w:val="2"/>
          <w:numId w:val="45"/>
        </w:numPr>
        <w:tabs>
          <w:tab w:val="left" w:leader="underscore" w:pos="8309"/>
        </w:tabs>
        <w:rPr>
          <w:color w:val="000000"/>
          <w:rtl/>
          <w:lang w:eastAsia="en-US"/>
        </w:rPr>
      </w:pPr>
      <w:r>
        <w:rPr>
          <w:rFonts w:hint="cs"/>
          <w:color w:val="000000"/>
          <w:rtl/>
          <w:lang w:eastAsia="en-US"/>
        </w:rPr>
        <w:t xml:space="preserve">שם המועמד: </w:t>
      </w:r>
      <w:permStart w:id="1602750656" w:edGrp="everyone"/>
      <w:r>
        <w:rPr>
          <w:rFonts w:hint="cs"/>
          <w:color w:val="000000"/>
          <w:rtl/>
          <w:lang w:eastAsia="en-US"/>
        </w:rPr>
        <w:tab/>
      </w:r>
      <w:permEnd w:id="1602750656"/>
    </w:p>
    <w:p w:rsidR="00920CC4" w:rsidRDefault="00920CC4" w:rsidP="00A06B87">
      <w:pPr>
        <w:pStyle w:val="HNormal"/>
        <w:numPr>
          <w:ilvl w:val="2"/>
          <w:numId w:val="45"/>
        </w:numPr>
        <w:tabs>
          <w:tab w:val="left" w:leader="underscore" w:pos="8309"/>
        </w:tabs>
        <w:rPr>
          <w:color w:val="000000"/>
          <w:rtl/>
          <w:lang w:eastAsia="en-US"/>
        </w:rPr>
      </w:pPr>
      <w:r w:rsidRPr="00E53486">
        <w:rPr>
          <w:rFonts w:hint="cs"/>
          <w:color w:val="000000"/>
          <w:rtl/>
          <w:lang w:eastAsia="en-US"/>
        </w:rPr>
        <w:t xml:space="preserve">עבודות </w:t>
      </w:r>
      <w:r>
        <w:rPr>
          <w:rFonts w:hint="cs"/>
          <w:color w:val="000000"/>
          <w:rtl/>
          <w:lang w:eastAsia="en-US"/>
        </w:rPr>
        <w:t>בגרפיקה של</w:t>
      </w:r>
      <w:r w:rsidRPr="00D324F0">
        <w:rPr>
          <w:rFonts w:hint="cs"/>
          <w:color w:val="000000"/>
          <w:rtl/>
          <w:lang w:eastAsia="en-US"/>
        </w:rPr>
        <w:t xml:space="preserve"> </w:t>
      </w:r>
      <w:r>
        <w:rPr>
          <w:rFonts w:hint="cs"/>
          <w:color w:val="000000"/>
          <w:rtl/>
          <w:lang w:eastAsia="en-US"/>
        </w:rPr>
        <w:t>ביתנים</w:t>
      </w:r>
      <w:r w:rsidRPr="00D324F0">
        <w:rPr>
          <w:color w:val="000000"/>
          <w:rtl/>
          <w:lang w:eastAsia="en-US"/>
        </w:rPr>
        <w:t xml:space="preserve"> </w:t>
      </w:r>
      <w:r w:rsidRPr="00D324F0">
        <w:rPr>
          <w:rFonts w:hint="eastAsia"/>
          <w:color w:val="000000"/>
          <w:rtl/>
          <w:lang w:eastAsia="en-US"/>
        </w:rPr>
        <w:t>ב</w:t>
      </w:r>
      <w:r>
        <w:rPr>
          <w:rFonts w:hint="cs"/>
          <w:color w:val="000000"/>
          <w:rtl/>
          <w:lang w:eastAsia="en-US"/>
        </w:rPr>
        <w:t xml:space="preserve">תערוכות או </w:t>
      </w:r>
      <w:r w:rsidRPr="00D324F0">
        <w:rPr>
          <w:rFonts w:hint="eastAsia"/>
          <w:color w:val="000000"/>
          <w:rtl/>
          <w:lang w:eastAsia="en-US"/>
        </w:rPr>
        <w:t>יריד</w:t>
      </w:r>
      <w:r>
        <w:rPr>
          <w:rFonts w:hint="cs"/>
          <w:color w:val="000000"/>
          <w:rtl/>
          <w:lang w:eastAsia="en-US"/>
        </w:rPr>
        <w:t>ים</w:t>
      </w:r>
      <w:r w:rsidRPr="00E53486">
        <w:rPr>
          <w:rFonts w:hint="cs"/>
          <w:color w:val="000000"/>
          <w:rtl/>
          <w:lang w:eastAsia="en-US"/>
        </w:rPr>
        <w:t xml:space="preserve"> </w:t>
      </w:r>
      <w:r>
        <w:rPr>
          <w:rFonts w:hint="cs"/>
          <w:color w:val="000000"/>
          <w:rtl/>
          <w:lang w:eastAsia="en-US"/>
        </w:rPr>
        <w:t>כ</w:t>
      </w:r>
      <w:r w:rsidRPr="00E53486">
        <w:rPr>
          <w:rFonts w:hint="cs"/>
          <w:color w:val="000000"/>
          <w:rtl/>
          <w:lang w:eastAsia="en-US"/>
        </w:rPr>
        <w:t>נדרש במכרז זה</w:t>
      </w:r>
      <w:r>
        <w:rPr>
          <w:rFonts w:hint="cs"/>
          <w:color w:val="000000"/>
          <w:rtl/>
          <w:lang w:eastAsia="en-US"/>
        </w:rPr>
        <w:t xml:space="preserve">, </w:t>
      </w:r>
      <w:r w:rsidR="000A7A3E">
        <w:rPr>
          <w:rFonts w:hint="cs"/>
          <w:color w:val="000000"/>
          <w:rtl/>
          <w:lang w:eastAsia="en-US"/>
        </w:rPr>
        <w:t xml:space="preserve">שהמעצב הגרפי </w:t>
      </w:r>
      <w:r>
        <w:rPr>
          <w:rFonts w:hint="cs"/>
          <w:color w:val="000000"/>
          <w:rtl/>
          <w:lang w:eastAsia="en-US"/>
        </w:rPr>
        <w:t xml:space="preserve">המוצע ביצע </w:t>
      </w:r>
      <w:r w:rsidRPr="00D324F0">
        <w:rPr>
          <w:rFonts w:hint="cs"/>
          <w:b/>
          <w:bCs/>
          <w:color w:val="000000"/>
          <w:rtl/>
          <w:lang w:eastAsia="en-US"/>
        </w:rPr>
        <w:t xml:space="preserve">החל משנת </w:t>
      </w:r>
      <w:r w:rsidR="00874D31">
        <w:rPr>
          <w:rFonts w:hint="cs"/>
          <w:b/>
          <w:bCs/>
          <w:color w:val="000000"/>
          <w:rtl/>
          <w:lang w:eastAsia="en-US"/>
        </w:rPr>
        <w:t xml:space="preserve">2019 </w:t>
      </w:r>
      <w:r w:rsidR="003A5B6E">
        <w:rPr>
          <w:rFonts w:hint="cs"/>
          <w:color w:val="000000"/>
          <w:rtl/>
          <w:lang w:eastAsia="en-US"/>
        </w:rPr>
        <w:t xml:space="preserve">(לצורך ציון האיכות יש לציין נסיון גם בשנים שקדמו לשנת </w:t>
      </w:r>
      <w:r w:rsidR="00874D31">
        <w:rPr>
          <w:rFonts w:hint="cs"/>
          <w:color w:val="000000"/>
          <w:rtl/>
          <w:lang w:eastAsia="en-US"/>
        </w:rPr>
        <w:t>2019</w:t>
      </w:r>
      <w:r w:rsidR="003A5B6E">
        <w:rPr>
          <w:rFonts w:hint="cs"/>
          <w:color w:val="000000"/>
          <w:rtl/>
          <w:lang w:eastAsia="en-US"/>
        </w:rPr>
        <w:t>)</w:t>
      </w:r>
      <w:r>
        <w:rPr>
          <w:rFonts w:hint="cs"/>
          <w:color w:val="000000"/>
          <w:rtl/>
          <w:lang w:eastAsia="en-US"/>
        </w:rPr>
        <w:t>:</w:t>
      </w:r>
    </w:p>
    <w:tbl>
      <w:tblPr>
        <w:bidiVisual/>
        <w:tblW w:w="7794" w:type="dxa"/>
        <w:tblInd w:w="7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94"/>
        <w:gridCol w:w="1440"/>
        <w:gridCol w:w="1440"/>
        <w:gridCol w:w="1152"/>
        <w:gridCol w:w="864"/>
        <w:gridCol w:w="864"/>
        <w:gridCol w:w="1440"/>
      </w:tblGrid>
      <w:tr w:rsidR="00920CC4" w:rsidRPr="009F2416" w:rsidTr="00A77BBD">
        <w:trPr>
          <w:cantSplit/>
        </w:trPr>
        <w:tc>
          <w:tcPr>
            <w:tcW w:w="594" w:type="dxa"/>
            <w:tcBorders>
              <w:top w:val="double" w:sz="4" w:space="0" w:color="auto"/>
              <w:left w:val="double" w:sz="4" w:space="0" w:color="auto"/>
              <w:bottom w:val="double" w:sz="4" w:space="0" w:color="auto"/>
              <w:right w:val="single" w:sz="6" w:space="0" w:color="auto"/>
            </w:tcBorders>
            <w:shd w:val="clear" w:color="auto" w:fill="E0E0E0"/>
          </w:tcPr>
          <w:p w:rsidR="00920CC4" w:rsidRPr="001B7909" w:rsidRDefault="00920CC4" w:rsidP="00A77BBD">
            <w:pPr>
              <w:pStyle w:val="HNormal"/>
              <w:jc w:val="left"/>
              <w:rPr>
                <w:b/>
                <w:bCs/>
                <w:color w:val="000000"/>
                <w:sz w:val="18"/>
                <w:szCs w:val="20"/>
                <w:lang w:eastAsia="en-US"/>
              </w:rPr>
            </w:pPr>
            <w:r w:rsidRPr="001B7909">
              <w:rPr>
                <w:rFonts w:hint="cs"/>
                <w:b/>
                <w:bCs/>
                <w:color w:val="000000"/>
                <w:sz w:val="18"/>
                <w:szCs w:val="20"/>
                <w:rtl/>
                <w:lang w:eastAsia="en-US"/>
              </w:rPr>
              <w:t>מס.</w:t>
            </w:r>
          </w:p>
        </w:tc>
        <w:tc>
          <w:tcPr>
            <w:tcW w:w="1440" w:type="dxa"/>
            <w:tcBorders>
              <w:top w:val="double" w:sz="4" w:space="0" w:color="auto"/>
              <w:left w:val="single" w:sz="6" w:space="0" w:color="auto"/>
              <w:bottom w:val="double" w:sz="4" w:space="0" w:color="auto"/>
              <w:right w:val="single" w:sz="6" w:space="0" w:color="auto"/>
            </w:tcBorders>
            <w:shd w:val="clear" w:color="auto" w:fill="E0E0E0"/>
          </w:tcPr>
          <w:p w:rsidR="00920CC4" w:rsidRPr="001B7909" w:rsidRDefault="00920CC4" w:rsidP="00A77BBD">
            <w:pPr>
              <w:pStyle w:val="HNormal"/>
              <w:jc w:val="left"/>
              <w:rPr>
                <w:b/>
                <w:bCs/>
                <w:color w:val="000000"/>
                <w:sz w:val="18"/>
                <w:szCs w:val="20"/>
                <w:lang w:eastAsia="en-US"/>
              </w:rPr>
            </w:pPr>
            <w:r w:rsidRPr="001B7909">
              <w:rPr>
                <w:rFonts w:hint="cs"/>
                <w:b/>
                <w:bCs/>
                <w:color w:val="000000"/>
                <w:sz w:val="18"/>
                <w:szCs w:val="20"/>
                <w:rtl/>
                <w:lang w:eastAsia="en-US"/>
              </w:rPr>
              <w:t>שם הגוף מקבל השירותים</w:t>
            </w:r>
          </w:p>
        </w:tc>
        <w:tc>
          <w:tcPr>
            <w:tcW w:w="1440" w:type="dxa"/>
            <w:tcBorders>
              <w:top w:val="double" w:sz="4" w:space="0" w:color="auto"/>
              <w:left w:val="single" w:sz="6" w:space="0" w:color="auto"/>
              <w:bottom w:val="double" w:sz="4" w:space="0" w:color="auto"/>
              <w:right w:val="single" w:sz="6" w:space="0" w:color="auto"/>
            </w:tcBorders>
            <w:shd w:val="clear" w:color="auto" w:fill="E0E0E0"/>
          </w:tcPr>
          <w:p w:rsidR="00920CC4" w:rsidRPr="001B7909" w:rsidRDefault="00920CC4" w:rsidP="00A77BBD">
            <w:pPr>
              <w:pStyle w:val="HNormal"/>
              <w:jc w:val="left"/>
              <w:rPr>
                <w:b/>
                <w:bCs/>
                <w:color w:val="000000"/>
                <w:sz w:val="18"/>
                <w:szCs w:val="20"/>
                <w:lang w:eastAsia="en-US"/>
              </w:rPr>
            </w:pPr>
            <w:r w:rsidRPr="001B7909">
              <w:rPr>
                <w:rFonts w:hint="cs"/>
                <w:b/>
                <w:bCs/>
                <w:color w:val="000000"/>
                <w:sz w:val="18"/>
                <w:szCs w:val="20"/>
                <w:rtl/>
                <w:lang w:eastAsia="en-US"/>
              </w:rPr>
              <w:t>תאור מהות השירות</w:t>
            </w:r>
            <w:r>
              <w:rPr>
                <w:rFonts w:hint="cs"/>
                <w:b/>
                <w:bCs/>
                <w:color w:val="000000"/>
                <w:sz w:val="18"/>
                <w:szCs w:val="20"/>
                <w:rtl/>
                <w:lang w:eastAsia="en-US"/>
              </w:rPr>
              <w:t xml:space="preserve"> שניתן מטעם </w:t>
            </w:r>
            <w:r w:rsidR="00402654">
              <w:rPr>
                <w:rFonts w:hint="cs"/>
                <w:b/>
                <w:bCs/>
                <w:color w:val="000000"/>
                <w:sz w:val="18"/>
                <w:szCs w:val="20"/>
                <w:rtl/>
                <w:lang w:eastAsia="en-US"/>
              </w:rPr>
              <w:t>המעצב הגרפי</w:t>
            </w:r>
          </w:p>
        </w:tc>
        <w:tc>
          <w:tcPr>
            <w:tcW w:w="1152" w:type="dxa"/>
            <w:tcBorders>
              <w:top w:val="double" w:sz="4" w:space="0" w:color="auto"/>
              <w:left w:val="single" w:sz="6" w:space="0" w:color="auto"/>
              <w:bottom w:val="double" w:sz="4" w:space="0" w:color="auto"/>
              <w:right w:val="single" w:sz="6" w:space="0" w:color="auto"/>
            </w:tcBorders>
            <w:shd w:val="clear" w:color="auto" w:fill="E0E0E0"/>
          </w:tcPr>
          <w:p w:rsidR="00920CC4" w:rsidRPr="001B7909" w:rsidRDefault="00920CC4" w:rsidP="00A77BBD">
            <w:pPr>
              <w:pStyle w:val="HNormal"/>
              <w:jc w:val="left"/>
              <w:rPr>
                <w:b/>
                <w:bCs/>
                <w:color w:val="000000"/>
                <w:sz w:val="18"/>
                <w:szCs w:val="20"/>
                <w:lang w:eastAsia="en-US"/>
              </w:rPr>
            </w:pPr>
            <w:r>
              <w:rPr>
                <w:rFonts w:hint="cs"/>
                <w:b/>
                <w:bCs/>
                <w:color w:val="000000"/>
                <w:sz w:val="18"/>
                <w:szCs w:val="20"/>
                <w:rtl/>
                <w:lang w:eastAsia="en-US"/>
              </w:rPr>
              <w:t>שטח הביתן ואופיו</w:t>
            </w:r>
          </w:p>
        </w:tc>
        <w:tc>
          <w:tcPr>
            <w:tcW w:w="864" w:type="dxa"/>
            <w:tcBorders>
              <w:top w:val="double" w:sz="4" w:space="0" w:color="auto"/>
              <w:left w:val="single" w:sz="6" w:space="0" w:color="auto"/>
              <w:bottom w:val="double" w:sz="4" w:space="0" w:color="auto"/>
              <w:right w:val="single" w:sz="6" w:space="0" w:color="auto"/>
            </w:tcBorders>
            <w:shd w:val="clear" w:color="auto" w:fill="E0E0E0"/>
          </w:tcPr>
          <w:p w:rsidR="00920CC4" w:rsidRPr="001B7909" w:rsidRDefault="00920CC4" w:rsidP="00A77BBD">
            <w:pPr>
              <w:pStyle w:val="HNormal"/>
              <w:jc w:val="left"/>
              <w:rPr>
                <w:b/>
                <w:bCs/>
                <w:color w:val="000000"/>
                <w:sz w:val="18"/>
                <w:szCs w:val="20"/>
                <w:lang w:eastAsia="en-US"/>
              </w:rPr>
            </w:pPr>
            <w:r w:rsidRPr="001B7909">
              <w:rPr>
                <w:rFonts w:hint="cs"/>
                <w:b/>
                <w:bCs/>
                <w:color w:val="000000"/>
                <w:sz w:val="18"/>
                <w:szCs w:val="20"/>
                <w:rtl/>
                <w:lang w:eastAsia="en-US"/>
              </w:rPr>
              <w:t xml:space="preserve">תאריך </w:t>
            </w:r>
            <w:r>
              <w:rPr>
                <w:rFonts w:hint="cs"/>
                <w:b/>
                <w:bCs/>
                <w:color w:val="000000"/>
                <w:sz w:val="18"/>
                <w:szCs w:val="20"/>
                <w:rtl/>
                <w:lang w:eastAsia="en-US"/>
              </w:rPr>
              <w:t>ביצוע</w:t>
            </w:r>
          </w:p>
        </w:tc>
        <w:tc>
          <w:tcPr>
            <w:tcW w:w="864" w:type="dxa"/>
            <w:tcBorders>
              <w:top w:val="double" w:sz="4" w:space="0" w:color="auto"/>
              <w:left w:val="single" w:sz="6" w:space="0" w:color="auto"/>
              <w:bottom w:val="double" w:sz="4" w:space="0" w:color="auto"/>
              <w:right w:val="single" w:sz="6" w:space="0" w:color="auto"/>
            </w:tcBorders>
            <w:shd w:val="clear" w:color="auto" w:fill="E0E0E0"/>
          </w:tcPr>
          <w:p w:rsidR="00920CC4" w:rsidRPr="001B7909" w:rsidRDefault="00920CC4" w:rsidP="00A77BBD">
            <w:pPr>
              <w:pStyle w:val="HNormal"/>
              <w:jc w:val="left"/>
              <w:rPr>
                <w:b/>
                <w:bCs/>
                <w:color w:val="000000"/>
                <w:sz w:val="18"/>
                <w:szCs w:val="20"/>
                <w:lang w:eastAsia="en-US"/>
              </w:rPr>
            </w:pPr>
            <w:r>
              <w:rPr>
                <w:rFonts w:hint="cs"/>
                <w:b/>
                <w:bCs/>
                <w:color w:val="000000"/>
                <w:sz w:val="18"/>
                <w:szCs w:val="20"/>
                <w:rtl/>
                <w:lang w:eastAsia="en-US"/>
              </w:rPr>
              <w:t xml:space="preserve">משך היריד </w:t>
            </w:r>
            <w:r w:rsidR="002C0B4B">
              <w:rPr>
                <w:rFonts w:hint="cs"/>
                <w:b/>
                <w:bCs/>
                <w:color w:val="000000"/>
                <w:sz w:val="18"/>
                <w:szCs w:val="20"/>
                <w:rtl/>
                <w:lang w:eastAsia="en-US"/>
              </w:rPr>
              <w:t>ומספר</w:t>
            </w:r>
            <w:r>
              <w:rPr>
                <w:rFonts w:hint="cs"/>
                <w:b/>
                <w:bCs/>
                <w:color w:val="000000"/>
                <w:sz w:val="18"/>
                <w:szCs w:val="20"/>
                <w:rtl/>
                <w:lang w:eastAsia="en-US"/>
              </w:rPr>
              <w:t xml:space="preserve"> מבקרים בו</w:t>
            </w:r>
          </w:p>
        </w:tc>
        <w:tc>
          <w:tcPr>
            <w:tcW w:w="1440" w:type="dxa"/>
            <w:tcBorders>
              <w:top w:val="double" w:sz="4" w:space="0" w:color="auto"/>
              <w:left w:val="single" w:sz="6" w:space="0" w:color="auto"/>
              <w:bottom w:val="double" w:sz="4" w:space="0" w:color="auto"/>
              <w:right w:val="double" w:sz="4" w:space="0" w:color="auto"/>
            </w:tcBorders>
            <w:shd w:val="clear" w:color="auto" w:fill="E0E0E0"/>
          </w:tcPr>
          <w:p w:rsidR="00920CC4" w:rsidRPr="001B7909" w:rsidRDefault="00920CC4" w:rsidP="00A77BBD">
            <w:pPr>
              <w:pStyle w:val="HNormal"/>
              <w:jc w:val="left"/>
              <w:rPr>
                <w:b/>
                <w:bCs/>
                <w:color w:val="000000"/>
                <w:sz w:val="18"/>
                <w:szCs w:val="20"/>
                <w:lang w:eastAsia="en-US"/>
              </w:rPr>
            </w:pPr>
            <w:r w:rsidRPr="001B7909">
              <w:rPr>
                <w:rFonts w:hint="cs"/>
                <w:b/>
                <w:bCs/>
                <w:color w:val="000000"/>
                <w:sz w:val="18"/>
                <w:szCs w:val="20"/>
                <w:rtl/>
                <w:lang w:eastAsia="en-US"/>
              </w:rPr>
              <w:t>אנשי קשר / ממליצים (שם, תפקיד, מס. טלפון נייד)</w:t>
            </w:r>
          </w:p>
        </w:tc>
      </w:tr>
      <w:tr w:rsidR="00920CC4" w:rsidRPr="009F2416" w:rsidTr="00A77BBD">
        <w:trPr>
          <w:cantSplit/>
        </w:trPr>
        <w:tc>
          <w:tcPr>
            <w:tcW w:w="594" w:type="dxa"/>
            <w:tcBorders>
              <w:top w:val="double" w:sz="4" w:space="0" w:color="auto"/>
              <w:left w:val="double" w:sz="4" w:space="0" w:color="auto"/>
              <w:bottom w:val="single" w:sz="6" w:space="0" w:color="auto"/>
              <w:right w:val="single" w:sz="6" w:space="0" w:color="auto"/>
            </w:tcBorders>
          </w:tcPr>
          <w:p w:rsidR="00920CC4" w:rsidRPr="009F2416" w:rsidRDefault="00920CC4" w:rsidP="00C541A3">
            <w:pPr>
              <w:pStyle w:val="HNormal"/>
              <w:numPr>
                <w:ilvl w:val="0"/>
                <w:numId w:val="46"/>
              </w:numPr>
              <w:jc w:val="left"/>
              <w:rPr>
                <w:color w:val="000000"/>
                <w:sz w:val="18"/>
                <w:szCs w:val="20"/>
                <w:lang w:eastAsia="en-US"/>
              </w:rPr>
            </w:pPr>
            <w:permStart w:id="1557015566" w:edGrp="everyone" w:colFirst="1" w:colLast="1"/>
            <w:permStart w:id="783094415" w:edGrp="everyone" w:colFirst="2" w:colLast="2"/>
            <w:permStart w:id="1893883866" w:edGrp="everyone" w:colFirst="3" w:colLast="3"/>
            <w:permStart w:id="1261328451" w:edGrp="everyone" w:colFirst="4" w:colLast="4"/>
            <w:permStart w:id="180124209" w:edGrp="everyone" w:colFirst="5" w:colLast="5"/>
            <w:permStart w:id="1494091794" w:edGrp="everyone" w:colFirst="6" w:colLast="6"/>
          </w:p>
        </w:tc>
        <w:tc>
          <w:tcPr>
            <w:tcW w:w="1440" w:type="dxa"/>
            <w:tcBorders>
              <w:top w:val="double" w:sz="4"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1440" w:type="dxa"/>
            <w:tcBorders>
              <w:top w:val="double" w:sz="4"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1152" w:type="dxa"/>
            <w:tcBorders>
              <w:top w:val="double" w:sz="4"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864" w:type="dxa"/>
            <w:tcBorders>
              <w:top w:val="double" w:sz="4"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864" w:type="dxa"/>
            <w:tcBorders>
              <w:top w:val="double" w:sz="4"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1440" w:type="dxa"/>
            <w:tcBorders>
              <w:top w:val="double" w:sz="4" w:space="0" w:color="auto"/>
              <w:left w:val="single" w:sz="6" w:space="0" w:color="auto"/>
              <w:bottom w:val="single" w:sz="6" w:space="0" w:color="auto"/>
              <w:right w:val="double" w:sz="4" w:space="0" w:color="auto"/>
            </w:tcBorders>
          </w:tcPr>
          <w:p w:rsidR="00920CC4" w:rsidRPr="009F2416" w:rsidRDefault="00920CC4" w:rsidP="00A77BBD">
            <w:pPr>
              <w:pStyle w:val="HNormal"/>
              <w:jc w:val="left"/>
              <w:rPr>
                <w:color w:val="000000"/>
                <w:sz w:val="18"/>
                <w:szCs w:val="20"/>
                <w:lang w:eastAsia="en-US"/>
              </w:rPr>
            </w:pPr>
          </w:p>
        </w:tc>
      </w:tr>
      <w:tr w:rsidR="00920CC4" w:rsidRPr="009F2416" w:rsidTr="00A77BBD">
        <w:trPr>
          <w:cantSplit/>
        </w:trPr>
        <w:tc>
          <w:tcPr>
            <w:tcW w:w="594" w:type="dxa"/>
            <w:tcBorders>
              <w:top w:val="single" w:sz="6" w:space="0" w:color="auto"/>
              <w:left w:val="double" w:sz="4" w:space="0" w:color="auto"/>
              <w:bottom w:val="single" w:sz="6" w:space="0" w:color="auto"/>
              <w:right w:val="single" w:sz="6" w:space="0" w:color="auto"/>
            </w:tcBorders>
          </w:tcPr>
          <w:p w:rsidR="00920CC4" w:rsidRPr="009F2416" w:rsidRDefault="00920CC4" w:rsidP="00C541A3">
            <w:pPr>
              <w:pStyle w:val="HNormal"/>
              <w:numPr>
                <w:ilvl w:val="0"/>
                <w:numId w:val="46"/>
              </w:numPr>
              <w:jc w:val="left"/>
              <w:rPr>
                <w:color w:val="000000"/>
                <w:sz w:val="18"/>
                <w:szCs w:val="20"/>
                <w:lang w:eastAsia="en-US"/>
              </w:rPr>
            </w:pPr>
            <w:permStart w:id="1527331722" w:edGrp="everyone" w:colFirst="1" w:colLast="1"/>
            <w:permStart w:id="1818639846" w:edGrp="everyone" w:colFirst="2" w:colLast="2"/>
            <w:permStart w:id="257772519" w:edGrp="everyone" w:colFirst="3" w:colLast="3"/>
            <w:permStart w:id="402720141" w:edGrp="everyone" w:colFirst="4" w:colLast="4"/>
            <w:permStart w:id="1851333756" w:edGrp="everyone" w:colFirst="5" w:colLast="5"/>
            <w:permStart w:id="1418073261" w:edGrp="everyone" w:colFirst="6" w:colLast="6"/>
            <w:permEnd w:id="1557015566"/>
            <w:permEnd w:id="783094415"/>
            <w:permEnd w:id="1893883866"/>
            <w:permEnd w:id="1261328451"/>
            <w:permEnd w:id="180124209"/>
            <w:permEnd w:id="1494091794"/>
          </w:p>
        </w:tc>
        <w:tc>
          <w:tcPr>
            <w:tcW w:w="1440"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double" w:sz="4" w:space="0" w:color="auto"/>
            </w:tcBorders>
          </w:tcPr>
          <w:p w:rsidR="00920CC4" w:rsidRPr="009F2416" w:rsidRDefault="00920CC4" w:rsidP="00A77BBD">
            <w:pPr>
              <w:pStyle w:val="HNormal"/>
              <w:jc w:val="left"/>
              <w:rPr>
                <w:color w:val="000000"/>
                <w:sz w:val="18"/>
                <w:szCs w:val="20"/>
                <w:lang w:eastAsia="en-US"/>
              </w:rPr>
            </w:pPr>
          </w:p>
        </w:tc>
      </w:tr>
      <w:tr w:rsidR="00920CC4" w:rsidRPr="009F2416" w:rsidTr="00A77BBD">
        <w:trPr>
          <w:cantSplit/>
        </w:trPr>
        <w:tc>
          <w:tcPr>
            <w:tcW w:w="594" w:type="dxa"/>
            <w:tcBorders>
              <w:top w:val="single" w:sz="6" w:space="0" w:color="auto"/>
              <w:left w:val="double" w:sz="4" w:space="0" w:color="auto"/>
              <w:bottom w:val="single" w:sz="6" w:space="0" w:color="auto"/>
              <w:right w:val="single" w:sz="6" w:space="0" w:color="auto"/>
            </w:tcBorders>
          </w:tcPr>
          <w:p w:rsidR="00920CC4" w:rsidRPr="009F2416" w:rsidRDefault="00920CC4" w:rsidP="00C541A3">
            <w:pPr>
              <w:pStyle w:val="HNormal"/>
              <w:numPr>
                <w:ilvl w:val="0"/>
                <w:numId w:val="46"/>
              </w:numPr>
              <w:jc w:val="left"/>
              <w:rPr>
                <w:color w:val="000000"/>
                <w:sz w:val="18"/>
                <w:szCs w:val="20"/>
                <w:lang w:eastAsia="en-US"/>
              </w:rPr>
            </w:pPr>
            <w:permStart w:id="1530620610" w:edGrp="everyone" w:colFirst="1" w:colLast="1"/>
            <w:permStart w:id="2062233235" w:edGrp="everyone" w:colFirst="2" w:colLast="2"/>
            <w:permStart w:id="402478402" w:edGrp="everyone" w:colFirst="3" w:colLast="3"/>
            <w:permStart w:id="1517649840" w:edGrp="everyone" w:colFirst="4" w:colLast="4"/>
            <w:permStart w:id="1365670725" w:edGrp="everyone" w:colFirst="5" w:colLast="5"/>
            <w:permStart w:id="192773979" w:edGrp="everyone" w:colFirst="6" w:colLast="6"/>
            <w:permEnd w:id="1527331722"/>
            <w:permEnd w:id="1818639846"/>
            <w:permEnd w:id="257772519"/>
            <w:permEnd w:id="402720141"/>
            <w:permEnd w:id="1851333756"/>
            <w:permEnd w:id="1418073261"/>
          </w:p>
        </w:tc>
        <w:tc>
          <w:tcPr>
            <w:tcW w:w="1440"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double" w:sz="4" w:space="0" w:color="auto"/>
            </w:tcBorders>
          </w:tcPr>
          <w:p w:rsidR="00920CC4" w:rsidRPr="009F2416" w:rsidRDefault="00920CC4" w:rsidP="00A77BBD">
            <w:pPr>
              <w:pStyle w:val="HNormal"/>
              <w:jc w:val="left"/>
              <w:rPr>
                <w:color w:val="000000"/>
                <w:sz w:val="18"/>
                <w:szCs w:val="20"/>
                <w:lang w:eastAsia="en-US"/>
              </w:rPr>
            </w:pPr>
          </w:p>
        </w:tc>
      </w:tr>
      <w:tr w:rsidR="00920CC4" w:rsidRPr="009F2416" w:rsidTr="00A77BBD">
        <w:trPr>
          <w:cantSplit/>
        </w:trPr>
        <w:tc>
          <w:tcPr>
            <w:tcW w:w="594" w:type="dxa"/>
            <w:tcBorders>
              <w:top w:val="single" w:sz="6" w:space="0" w:color="auto"/>
              <w:left w:val="double" w:sz="4" w:space="0" w:color="auto"/>
              <w:bottom w:val="single" w:sz="6" w:space="0" w:color="auto"/>
              <w:right w:val="single" w:sz="6" w:space="0" w:color="auto"/>
            </w:tcBorders>
          </w:tcPr>
          <w:p w:rsidR="00920CC4" w:rsidRPr="009F2416" w:rsidRDefault="00920CC4" w:rsidP="00C541A3">
            <w:pPr>
              <w:pStyle w:val="HNormal"/>
              <w:numPr>
                <w:ilvl w:val="0"/>
                <w:numId w:val="46"/>
              </w:numPr>
              <w:jc w:val="left"/>
              <w:rPr>
                <w:color w:val="000000"/>
                <w:sz w:val="18"/>
                <w:szCs w:val="20"/>
                <w:lang w:eastAsia="en-US"/>
              </w:rPr>
            </w:pPr>
            <w:permStart w:id="1796307151" w:edGrp="everyone" w:colFirst="1" w:colLast="1"/>
            <w:permStart w:id="247936997" w:edGrp="everyone" w:colFirst="2" w:colLast="2"/>
            <w:permStart w:id="2102403630" w:edGrp="everyone" w:colFirst="3" w:colLast="3"/>
            <w:permStart w:id="710159490" w:edGrp="everyone" w:colFirst="4" w:colLast="4"/>
            <w:permStart w:id="661202520" w:edGrp="everyone" w:colFirst="5" w:colLast="5"/>
            <w:permStart w:id="280694955" w:edGrp="everyone" w:colFirst="6" w:colLast="6"/>
            <w:permEnd w:id="1530620610"/>
            <w:permEnd w:id="2062233235"/>
            <w:permEnd w:id="402478402"/>
            <w:permEnd w:id="1517649840"/>
            <w:permEnd w:id="1365670725"/>
            <w:permEnd w:id="192773979"/>
          </w:p>
        </w:tc>
        <w:tc>
          <w:tcPr>
            <w:tcW w:w="1440"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rtl/>
                <w:lang w:eastAsia="en-US"/>
              </w:rPr>
            </w:pPr>
          </w:p>
        </w:tc>
        <w:tc>
          <w:tcPr>
            <w:tcW w:w="1440"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864" w:type="dxa"/>
            <w:tcBorders>
              <w:top w:val="single" w:sz="6" w:space="0" w:color="auto"/>
              <w:left w:val="single" w:sz="6" w:space="0" w:color="auto"/>
              <w:bottom w:val="single" w:sz="6"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1440" w:type="dxa"/>
            <w:tcBorders>
              <w:top w:val="single" w:sz="6" w:space="0" w:color="auto"/>
              <w:left w:val="single" w:sz="6" w:space="0" w:color="auto"/>
              <w:bottom w:val="single" w:sz="6" w:space="0" w:color="auto"/>
              <w:right w:val="double" w:sz="4" w:space="0" w:color="auto"/>
            </w:tcBorders>
          </w:tcPr>
          <w:p w:rsidR="00920CC4" w:rsidRPr="009F2416" w:rsidRDefault="00920CC4" w:rsidP="00A77BBD">
            <w:pPr>
              <w:pStyle w:val="HNormal"/>
              <w:jc w:val="left"/>
              <w:rPr>
                <w:color w:val="000000"/>
                <w:sz w:val="18"/>
                <w:szCs w:val="20"/>
                <w:rtl/>
                <w:lang w:eastAsia="en-US"/>
              </w:rPr>
            </w:pPr>
          </w:p>
        </w:tc>
      </w:tr>
      <w:tr w:rsidR="00920CC4" w:rsidRPr="009F2416" w:rsidTr="00A77BBD">
        <w:trPr>
          <w:cantSplit/>
        </w:trPr>
        <w:tc>
          <w:tcPr>
            <w:tcW w:w="594" w:type="dxa"/>
            <w:tcBorders>
              <w:top w:val="single" w:sz="6" w:space="0" w:color="auto"/>
              <w:left w:val="double" w:sz="4" w:space="0" w:color="auto"/>
              <w:bottom w:val="double" w:sz="4" w:space="0" w:color="auto"/>
              <w:right w:val="single" w:sz="6" w:space="0" w:color="auto"/>
            </w:tcBorders>
          </w:tcPr>
          <w:p w:rsidR="00920CC4" w:rsidRPr="009F2416" w:rsidRDefault="00920CC4" w:rsidP="00C541A3">
            <w:pPr>
              <w:pStyle w:val="HNormal"/>
              <w:numPr>
                <w:ilvl w:val="0"/>
                <w:numId w:val="46"/>
              </w:numPr>
              <w:jc w:val="left"/>
              <w:rPr>
                <w:color w:val="000000"/>
                <w:sz w:val="18"/>
                <w:szCs w:val="20"/>
                <w:lang w:eastAsia="en-US"/>
              </w:rPr>
            </w:pPr>
            <w:permStart w:id="1794249848" w:edGrp="everyone" w:colFirst="1" w:colLast="1"/>
            <w:permStart w:id="1140328893" w:edGrp="everyone" w:colFirst="2" w:colLast="2"/>
            <w:permStart w:id="1328691652" w:edGrp="everyone" w:colFirst="3" w:colLast="3"/>
            <w:permStart w:id="1977878721" w:edGrp="everyone" w:colFirst="4" w:colLast="4"/>
            <w:permStart w:id="121533767" w:edGrp="everyone" w:colFirst="5" w:colLast="5"/>
            <w:permStart w:id="842692216" w:edGrp="everyone" w:colFirst="6" w:colLast="6"/>
            <w:permEnd w:id="1796307151"/>
            <w:permEnd w:id="247936997"/>
            <w:permEnd w:id="2102403630"/>
            <w:permEnd w:id="710159490"/>
            <w:permEnd w:id="661202520"/>
            <w:permEnd w:id="280694955"/>
          </w:p>
        </w:tc>
        <w:tc>
          <w:tcPr>
            <w:tcW w:w="1440" w:type="dxa"/>
            <w:tcBorders>
              <w:top w:val="single" w:sz="6" w:space="0" w:color="auto"/>
              <w:left w:val="single" w:sz="6" w:space="0" w:color="auto"/>
              <w:bottom w:val="double" w:sz="4" w:space="0" w:color="auto"/>
              <w:right w:val="single" w:sz="6" w:space="0" w:color="auto"/>
            </w:tcBorders>
          </w:tcPr>
          <w:p w:rsidR="00920CC4" w:rsidRDefault="00920CC4" w:rsidP="00A77BBD">
            <w:pPr>
              <w:pStyle w:val="HNormal"/>
              <w:jc w:val="left"/>
              <w:rPr>
                <w:color w:val="000000"/>
                <w:sz w:val="18"/>
                <w:szCs w:val="20"/>
                <w:rtl/>
                <w:lang w:eastAsia="en-US"/>
              </w:rPr>
            </w:pPr>
          </w:p>
        </w:tc>
        <w:tc>
          <w:tcPr>
            <w:tcW w:w="1440" w:type="dxa"/>
            <w:tcBorders>
              <w:top w:val="single" w:sz="6" w:space="0" w:color="auto"/>
              <w:left w:val="single" w:sz="6" w:space="0" w:color="auto"/>
              <w:bottom w:val="double" w:sz="4"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1152" w:type="dxa"/>
            <w:tcBorders>
              <w:top w:val="single" w:sz="6" w:space="0" w:color="auto"/>
              <w:left w:val="single" w:sz="6" w:space="0" w:color="auto"/>
              <w:bottom w:val="double" w:sz="4"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864" w:type="dxa"/>
            <w:tcBorders>
              <w:top w:val="single" w:sz="6" w:space="0" w:color="auto"/>
              <w:left w:val="single" w:sz="6" w:space="0" w:color="auto"/>
              <w:bottom w:val="double" w:sz="4"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864" w:type="dxa"/>
            <w:tcBorders>
              <w:top w:val="single" w:sz="6" w:space="0" w:color="auto"/>
              <w:left w:val="single" w:sz="6" w:space="0" w:color="auto"/>
              <w:bottom w:val="double" w:sz="4" w:space="0" w:color="auto"/>
              <w:right w:val="single" w:sz="6" w:space="0" w:color="auto"/>
            </w:tcBorders>
          </w:tcPr>
          <w:p w:rsidR="00920CC4" w:rsidRPr="009F2416" w:rsidRDefault="00920CC4" w:rsidP="00A77BBD">
            <w:pPr>
              <w:pStyle w:val="HNormal"/>
              <w:jc w:val="left"/>
              <w:rPr>
                <w:color w:val="000000"/>
                <w:sz w:val="18"/>
                <w:szCs w:val="20"/>
                <w:lang w:eastAsia="en-US"/>
              </w:rPr>
            </w:pPr>
          </w:p>
        </w:tc>
        <w:tc>
          <w:tcPr>
            <w:tcW w:w="1440" w:type="dxa"/>
            <w:tcBorders>
              <w:top w:val="single" w:sz="6" w:space="0" w:color="auto"/>
              <w:left w:val="single" w:sz="6" w:space="0" w:color="auto"/>
              <w:bottom w:val="double" w:sz="4" w:space="0" w:color="auto"/>
              <w:right w:val="double" w:sz="4" w:space="0" w:color="auto"/>
            </w:tcBorders>
          </w:tcPr>
          <w:p w:rsidR="00920CC4" w:rsidRPr="009F2416" w:rsidRDefault="00920CC4" w:rsidP="00A77BBD">
            <w:pPr>
              <w:pStyle w:val="HNormal"/>
              <w:jc w:val="left"/>
              <w:rPr>
                <w:color w:val="000000"/>
                <w:sz w:val="18"/>
                <w:szCs w:val="20"/>
                <w:rtl/>
                <w:lang w:eastAsia="en-US"/>
              </w:rPr>
            </w:pPr>
          </w:p>
        </w:tc>
      </w:tr>
      <w:permEnd w:id="1794249848"/>
      <w:permEnd w:id="1140328893"/>
      <w:permEnd w:id="1328691652"/>
      <w:permEnd w:id="1977878721"/>
      <w:permEnd w:id="121533767"/>
      <w:permEnd w:id="842692216"/>
    </w:tbl>
    <w:p w:rsidR="00920CC4" w:rsidRDefault="00920CC4" w:rsidP="00920CC4">
      <w:pPr>
        <w:pStyle w:val="HNormal"/>
        <w:spacing w:after="0"/>
        <w:ind w:left="576"/>
        <w:rPr>
          <w:color w:val="000000"/>
          <w:lang w:eastAsia="en-US"/>
        </w:rPr>
      </w:pPr>
    </w:p>
    <w:p w:rsidR="00920CC4" w:rsidRDefault="00920CC4" w:rsidP="00920CC4">
      <w:pPr>
        <w:pStyle w:val="HNormal"/>
        <w:ind w:left="1152"/>
        <w:rPr>
          <w:color w:val="000000"/>
          <w:rtl/>
          <w:lang w:eastAsia="en-US"/>
        </w:rPr>
      </w:pPr>
      <w:r>
        <w:rPr>
          <w:rFonts w:hint="cs"/>
          <w:color w:val="000000"/>
          <w:rtl/>
          <w:lang w:eastAsia="en-US"/>
        </w:rPr>
        <w:t>(ניתן להוסיף שורות, ככל הנדרש)</w:t>
      </w:r>
    </w:p>
    <w:p w:rsidR="00920CC4" w:rsidRDefault="00920CC4" w:rsidP="00920CC4">
      <w:pPr>
        <w:pStyle w:val="HNormal"/>
        <w:spacing w:after="240"/>
        <w:ind w:left="1152"/>
        <w:rPr>
          <w:b/>
          <w:bCs/>
          <w:color w:val="000000"/>
          <w:rtl/>
          <w:lang w:eastAsia="en-US"/>
        </w:rPr>
      </w:pPr>
      <w:r w:rsidRPr="00CF12C4">
        <w:rPr>
          <w:rFonts w:hint="cs"/>
          <w:b/>
          <w:bCs/>
          <w:color w:val="000000"/>
          <w:rtl/>
          <w:lang w:eastAsia="en-US"/>
        </w:rPr>
        <w:t xml:space="preserve">יש לצרף </w:t>
      </w:r>
      <w:r>
        <w:rPr>
          <w:rFonts w:hint="cs"/>
          <w:b/>
          <w:bCs/>
          <w:color w:val="000000"/>
          <w:rtl/>
          <w:lang w:eastAsia="en-US"/>
        </w:rPr>
        <w:t xml:space="preserve">לנספח זה </w:t>
      </w:r>
      <w:r w:rsidRPr="00CF12C4">
        <w:rPr>
          <w:rFonts w:hint="cs"/>
          <w:b/>
          <w:bCs/>
          <w:color w:val="000000"/>
          <w:rtl/>
          <w:lang w:eastAsia="en-US"/>
        </w:rPr>
        <w:t xml:space="preserve">קורות חיים מפורטים, מכתבי המלצה (לפחות </w:t>
      </w:r>
      <w:r>
        <w:rPr>
          <w:rFonts w:hint="cs"/>
          <w:b/>
          <w:bCs/>
          <w:color w:val="000000"/>
          <w:rtl/>
          <w:lang w:eastAsia="en-US"/>
        </w:rPr>
        <w:t>שני מכתבים</w:t>
      </w:r>
      <w:r w:rsidRPr="00CF12C4">
        <w:rPr>
          <w:rFonts w:hint="cs"/>
          <w:b/>
          <w:bCs/>
          <w:color w:val="000000"/>
          <w:rtl/>
          <w:lang w:eastAsia="en-US"/>
        </w:rPr>
        <w:t xml:space="preserve"> מגופים</w:t>
      </w:r>
      <w:r>
        <w:rPr>
          <w:rFonts w:hint="cs"/>
          <w:b/>
          <w:bCs/>
          <w:color w:val="000000"/>
          <w:rtl/>
          <w:lang w:eastAsia="en-US"/>
        </w:rPr>
        <w:t>,</w:t>
      </w:r>
      <w:r w:rsidRPr="00CF12C4">
        <w:rPr>
          <w:rFonts w:hint="cs"/>
          <w:b/>
          <w:bCs/>
          <w:color w:val="000000"/>
          <w:rtl/>
          <w:lang w:eastAsia="en-US"/>
        </w:rPr>
        <w:t xml:space="preserve"> איתם </w:t>
      </w:r>
      <w:r>
        <w:rPr>
          <w:rFonts w:hint="cs"/>
          <w:b/>
          <w:bCs/>
          <w:color w:val="000000"/>
          <w:rtl/>
          <w:lang w:eastAsia="en-US"/>
        </w:rPr>
        <w:t xml:space="preserve">הגרפיקאי המוצע </w:t>
      </w:r>
      <w:r w:rsidRPr="00CF12C4">
        <w:rPr>
          <w:rFonts w:hint="cs"/>
          <w:b/>
          <w:bCs/>
          <w:color w:val="000000"/>
          <w:rtl/>
          <w:lang w:eastAsia="en-US"/>
        </w:rPr>
        <w:t>עבד במהלך 5 השנים האחרונות), העתקים של תעודות</w:t>
      </w:r>
      <w:r>
        <w:rPr>
          <w:rFonts w:hint="cs"/>
          <w:b/>
          <w:bCs/>
          <w:color w:val="000000"/>
          <w:rtl/>
          <w:lang w:eastAsia="en-US"/>
        </w:rPr>
        <w:t>,</w:t>
      </w:r>
      <w:r w:rsidRPr="00CF12C4">
        <w:rPr>
          <w:rFonts w:hint="cs"/>
          <w:b/>
          <w:bCs/>
          <w:color w:val="000000"/>
          <w:rtl/>
          <w:lang w:eastAsia="en-US"/>
        </w:rPr>
        <w:t xml:space="preserve"> המעידות על השכלה וקורסים</w:t>
      </w:r>
      <w:r>
        <w:rPr>
          <w:rFonts w:hint="cs"/>
          <w:b/>
          <w:bCs/>
          <w:color w:val="000000"/>
          <w:rtl/>
          <w:lang w:eastAsia="en-US"/>
        </w:rPr>
        <w:t>,</w:t>
      </w:r>
      <w:r w:rsidRPr="00CF12C4">
        <w:rPr>
          <w:rFonts w:hint="cs"/>
          <w:b/>
          <w:bCs/>
          <w:color w:val="000000"/>
          <w:rtl/>
          <w:lang w:eastAsia="en-US"/>
        </w:rPr>
        <w:t xml:space="preserve"> שהמועמד</w:t>
      </w:r>
      <w:r>
        <w:rPr>
          <w:rFonts w:hint="cs"/>
          <w:b/>
          <w:bCs/>
          <w:color w:val="000000"/>
          <w:rtl/>
          <w:lang w:eastAsia="en-US"/>
        </w:rPr>
        <w:t xml:space="preserve"> </w:t>
      </w:r>
      <w:r w:rsidRPr="00CF12C4">
        <w:rPr>
          <w:rFonts w:hint="cs"/>
          <w:b/>
          <w:bCs/>
          <w:color w:val="000000"/>
          <w:rtl/>
          <w:lang w:eastAsia="en-US"/>
        </w:rPr>
        <w:t>עבר</w:t>
      </w:r>
      <w:r>
        <w:rPr>
          <w:rFonts w:hint="cs"/>
          <w:b/>
          <w:bCs/>
          <w:color w:val="000000"/>
          <w:rtl/>
          <w:lang w:eastAsia="en-US"/>
        </w:rPr>
        <w:t xml:space="preserve">, </w:t>
      </w:r>
      <w:r w:rsidRPr="00CF12C4">
        <w:rPr>
          <w:rFonts w:hint="cs"/>
          <w:b/>
          <w:bCs/>
          <w:color w:val="000000"/>
          <w:rtl/>
          <w:lang w:eastAsia="en-US"/>
        </w:rPr>
        <w:t>ומסמכים נוספים לגביו, ככל שהם רלבנטיים להערכה של נסיונו, של כישוריו ושל המיומנויות שלו.</w:t>
      </w:r>
    </w:p>
    <w:p w:rsidR="00813FC0" w:rsidRDefault="005758B0" w:rsidP="00C541A3">
      <w:pPr>
        <w:pStyle w:val="HNormal"/>
        <w:numPr>
          <w:ilvl w:val="0"/>
          <w:numId w:val="45"/>
        </w:numPr>
        <w:tabs>
          <w:tab w:val="left" w:leader="underscore" w:pos="8309"/>
        </w:tabs>
        <w:rPr>
          <w:b/>
          <w:bCs/>
          <w:color w:val="000000"/>
          <w:lang w:eastAsia="en-US"/>
        </w:rPr>
      </w:pPr>
      <w:r>
        <w:rPr>
          <w:rFonts w:hint="cs"/>
          <w:b/>
          <w:bCs/>
          <w:color w:val="000000"/>
          <w:rtl/>
          <w:lang w:eastAsia="en-US"/>
        </w:rPr>
        <w:t xml:space="preserve">מידע נוסף </w:t>
      </w:r>
      <w:r w:rsidR="00813FC0">
        <w:rPr>
          <w:rFonts w:hint="cs"/>
          <w:b/>
          <w:bCs/>
          <w:color w:val="000000"/>
          <w:rtl/>
          <w:lang w:eastAsia="en-US"/>
        </w:rPr>
        <w:t>לבחינה של מימד האיכות</w:t>
      </w:r>
    </w:p>
    <w:p w:rsidR="00813FC0" w:rsidRDefault="00813FC0" w:rsidP="00813FC0">
      <w:pPr>
        <w:pStyle w:val="HNormal"/>
        <w:ind w:left="576"/>
        <w:rPr>
          <w:rtl/>
        </w:rPr>
      </w:pPr>
      <w:r>
        <w:rPr>
          <w:rFonts w:ascii="Times New Roman Bold" w:hAnsi="Times New Roman Bold" w:hint="cs"/>
          <w:rtl/>
        </w:rPr>
        <w:t xml:space="preserve">בסופו של נספח זה, </w:t>
      </w:r>
      <w:r w:rsidRPr="004B512B">
        <w:rPr>
          <w:rFonts w:ascii="Times New Roman Bold" w:hAnsi="Times New Roman Bold" w:hint="cs"/>
          <w:rtl/>
        </w:rPr>
        <w:t xml:space="preserve">המציע </w:t>
      </w:r>
      <w:r>
        <w:rPr>
          <w:rFonts w:ascii="Times New Roman Bold" w:hAnsi="Times New Roman Bold" w:hint="cs"/>
          <w:rtl/>
        </w:rPr>
        <w:t xml:space="preserve">יצרף מידע רלבנטי על הגוף המציע ומידע מפורט על </w:t>
      </w:r>
      <w:r w:rsidR="005758B0">
        <w:rPr>
          <w:rFonts w:ascii="Times New Roman Bold" w:hAnsi="Times New Roman Bold" w:hint="cs"/>
          <w:rtl/>
        </w:rPr>
        <w:t>הביתן</w:t>
      </w:r>
      <w:r>
        <w:rPr>
          <w:rFonts w:ascii="Times New Roman Bold" w:hAnsi="Times New Roman Bold" w:hint="cs"/>
          <w:rtl/>
        </w:rPr>
        <w:t xml:space="preserve"> המוצע</w:t>
      </w:r>
      <w:r w:rsidR="00DA71B6">
        <w:rPr>
          <w:rFonts w:ascii="Times New Roman Bold" w:hAnsi="Times New Roman Bold" w:hint="cs"/>
          <w:rtl/>
        </w:rPr>
        <w:t>, כולל</w:t>
      </w:r>
      <w:r>
        <w:rPr>
          <w:rFonts w:hint="cs"/>
          <w:rtl/>
        </w:rPr>
        <w:t>:</w:t>
      </w:r>
    </w:p>
    <w:p w:rsidR="00813FC0" w:rsidRDefault="00813FC0" w:rsidP="006C6CC7">
      <w:pPr>
        <w:pStyle w:val="HNormal"/>
        <w:numPr>
          <w:ilvl w:val="0"/>
          <w:numId w:val="29"/>
        </w:numPr>
        <w:rPr>
          <w:rFonts w:ascii="Times New Roman Bold" w:hAnsi="Times New Roman Bold"/>
          <w:rtl/>
        </w:rPr>
      </w:pPr>
      <w:r>
        <w:rPr>
          <w:rFonts w:ascii="Times New Roman Bold" w:hAnsi="Times New Roman Bold" w:hint="cs"/>
          <w:rtl/>
        </w:rPr>
        <w:t xml:space="preserve">מידע על הגוף המציע - הרכב כח-האדם </w:t>
      </w:r>
      <w:r w:rsidR="0014106D">
        <w:rPr>
          <w:rFonts w:ascii="Times New Roman Bold" w:hAnsi="Times New Roman Bold" w:hint="cs"/>
          <w:rtl/>
        </w:rPr>
        <w:t>בחברה</w:t>
      </w:r>
      <w:r>
        <w:rPr>
          <w:rFonts w:ascii="Times New Roman Bold" w:hAnsi="Times New Roman Bold" w:hint="cs"/>
          <w:rtl/>
        </w:rPr>
        <w:t>, נסיון רלבנטי;</w:t>
      </w:r>
    </w:p>
    <w:p w:rsidR="00813FC0" w:rsidRDefault="00DA71B6" w:rsidP="00C541A3">
      <w:pPr>
        <w:pStyle w:val="HNormal"/>
        <w:numPr>
          <w:ilvl w:val="0"/>
          <w:numId w:val="29"/>
        </w:numPr>
        <w:rPr>
          <w:rFonts w:ascii="Times New Roman Bold" w:hAnsi="Times New Roman Bold"/>
        </w:rPr>
      </w:pPr>
      <w:r>
        <w:rPr>
          <w:rFonts w:ascii="Times New Roman Bold" w:hAnsi="Times New Roman Bold" w:hint="cs"/>
          <w:rtl/>
        </w:rPr>
        <w:t>הדמיה ממוחשבת של עיצוב הביתן המוצע;</w:t>
      </w:r>
    </w:p>
    <w:p w:rsidR="00DA71B6" w:rsidRDefault="00DA71B6" w:rsidP="00C541A3">
      <w:pPr>
        <w:pStyle w:val="HNormal"/>
        <w:numPr>
          <w:ilvl w:val="0"/>
          <w:numId w:val="29"/>
        </w:numPr>
        <w:rPr>
          <w:rFonts w:ascii="Times New Roman Bold" w:hAnsi="Times New Roman Bold"/>
        </w:rPr>
      </w:pPr>
      <w:r>
        <w:rPr>
          <w:rFonts w:ascii="Times New Roman Bold" w:hAnsi="Times New Roman Bold" w:hint="cs"/>
          <w:rtl/>
        </w:rPr>
        <w:t>הדמיה ממוחשבת של האטרקציות המוצעות;</w:t>
      </w:r>
    </w:p>
    <w:p w:rsidR="00DA71B6" w:rsidRDefault="00DA71B6" w:rsidP="00C541A3">
      <w:pPr>
        <w:pStyle w:val="HNormal"/>
        <w:numPr>
          <w:ilvl w:val="0"/>
          <w:numId w:val="29"/>
        </w:numPr>
        <w:spacing w:after="600"/>
        <w:rPr>
          <w:rFonts w:ascii="Times New Roman Bold" w:hAnsi="Times New Roman Bold"/>
          <w:rtl/>
        </w:rPr>
      </w:pPr>
      <w:r>
        <w:rPr>
          <w:rFonts w:ascii="Times New Roman Bold" w:hAnsi="Times New Roman Bold" w:hint="cs"/>
          <w:rtl/>
        </w:rPr>
        <w:t>שרטוטים, מפרטים טכניים וכיוצ"ב להשלמת המידע על הפתרון המוצע ולהוכחת יכולתו של המציע.</w:t>
      </w:r>
    </w:p>
    <w:p w:rsidR="008F79AC" w:rsidRPr="007D0802" w:rsidRDefault="008F79AC" w:rsidP="007D0802">
      <w:pPr>
        <w:pStyle w:val="HNormal"/>
        <w:spacing w:after="240"/>
        <w:ind w:left="576"/>
        <w:rPr>
          <w:color w:val="000000"/>
          <w:rtl/>
          <w:lang w:eastAsia="en-US"/>
        </w:rPr>
      </w:pPr>
      <w:r w:rsidRPr="007D0802">
        <w:rPr>
          <w:color w:val="000000"/>
          <w:rtl/>
          <w:lang w:eastAsia="en-US"/>
        </w:rPr>
        <w:br w:type="page"/>
      </w:r>
    </w:p>
    <w:p w:rsidR="00813FC0" w:rsidRDefault="00813FC0" w:rsidP="00813FC0">
      <w:pPr>
        <w:pStyle w:val="HNormal"/>
        <w:tabs>
          <w:tab w:val="right" w:leader="underscore" w:pos="8309"/>
        </w:tabs>
        <w:spacing w:after="480"/>
        <w:rPr>
          <w:rtl/>
          <w:lang w:eastAsia="en-US"/>
        </w:rPr>
      </w:pPr>
      <w:r>
        <w:rPr>
          <w:rFonts w:hint="cs"/>
          <w:rtl/>
          <w:lang w:eastAsia="en-US"/>
        </w:rPr>
        <w:lastRenderedPageBreak/>
        <w:t xml:space="preserve">הנני מצהיר, כי שמי הוא </w:t>
      </w:r>
      <w:permStart w:id="1599280484" w:edGrp="everyone"/>
      <w:r>
        <w:rPr>
          <w:rFonts w:hint="cs"/>
          <w:rtl/>
          <w:lang w:eastAsia="en-US"/>
        </w:rPr>
        <w:t>____________________,</w:t>
      </w:r>
      <w:permEnd w:id="1599280484"/>
      <w:r>
        <w:rPr>
          <w:rFonts w:hint="cs"/>
          <w:rtl/>
          <w:lang w:eastAsia="en-US"/>
        </w:rPr>
        <w:t xml:space="preserve"> כי החתימה, המופיעה בשולי גליון זה, היא חתימתי וכי תוכן הצהרתי אמת.</w:t>
      </w:r>
    </w:p>
    <w:p w:rsidR="00813FC0" w:rsidRDefault="00813FC0" w:rsidP="00813FC0">
      <w:pPr>
        <w:pStyle w:val="HNormal"/>
        <w:tabs>
          <w:tab w:val="left" w:leader="underscore" w:pos="1440"/>
          <w:tab w:val="left" w:pos="2016"/>
          <w:tab w:val="left" w:leader="underscore" w:pos="4896"/>
          <w:tab w:val="left" w:pos="5328"/>
          <w:tab w:val="left" w:leader="underscore" w:pos="8309"/>
        </w:tabs>
        <w:spacing w:after="0"/>
        <w:rPr>
          <w:rtl/>
        </w:rPr>
      </w:pPr>
      <w:permStart w:id="555761368" w:edGrp="everyone"/>
      <w:r>
        <w:rPr>
          <w:rFonts w:hint="cs"/>
          <w:rtl/>
        </w:rPr>
        <w:tab/>
      </w:r>
      <w:permEnd w:id="555761368"/>
      <w:r>
        <w:rPr>
          <w:rFonts w:hint="cs"/>
          <w:rtl/>
        </w:rPr>
        <w:tab/>
      </w:r>
      <w:permStart w:id="1377108152" w:edGrp="everyone"/>
      <w:r>
        <w:rPr>
          <w:rFonts w:hint="cs"/>
          <w:rtl/>
        </w:rPr>
        <w:tab/>
      </w:r>
      <w:permEnd w:id="1377108152"/>
      <w:r>
        <w:rPr>
          <w:rFonts w:hint="cs"/>
          <w:rtl/>
        </w:rPr>
        <w:tab/>
      </w:r>
      <w:r>
        <w:rPr>
          <w:rFonts w:hint="cs"/>
          <w:rtl/>
        </w:rPr>
        <w:tab/>
      </w:r>
    </w:p>
    <w:p w:rsidR="00813FC0" w:rsidRDefault="00813FC0" w:rsidP="00813FC0">
      <w:pPr>
        <w:pStyle w:val="HNormal"/>
        <w:tabs>
          <w:tab w:val="center" w:pos="720"/>
          <w:tab w:val="center" w:pos="3456"/>
          <w:tab w:val="center" w:pos="6818"/>
        </w:tabs>
        <w:spacing w:after="600"/>
        <w:rPr>
          <w:rtl/>
        </w:rPr>
      </w:pPr>
      <w:r>
        <w:rPr>
          <w:rFonts w:hint="cs"/>
          <w:rtl/>
        </w:rPr>
        <w:tab/>
        <w:t>תאריך</w:t>
      </w:r>
      <w:r>
        <w:rPr>
          <w:rFonts w:hint="cs"/>
          <w:rtl/>
        </w:rPr>
        <w:tab/>
        <w:t>שמו של המצהיר</w:t>
      </w:r>
      <w:r>
        <w:rPr>
          <w:rFonts w:hint="cs"/>
          <w:rtl/>
        </w:rPr>
        <w:tab/>
        <w:t>חתימתו של המצהיר</w:t>
      </w:r>
    </w:p>
    <w:p w:rsidR="00813FC0" w:rsidRPr="00FF2B64" w:rsidRDefault="00813FC0" w:rsidP="00813FC0">
      <w:pPr>
        <w:pStyle w:val="HNormal"/>
        <w:spacing w:after="360"/>
        <w:jc w:val="center"/>
        <w:rPr>
          <w:b/>
          <w:bCs/>
          <w:u w:val="single"/>
          <w:rtl/>
        </w:rPr>
      </w:pPr>
      <w:r w:rsidRPr="00FF2B64">
        <w:rPr>
          <w:rFonts w:hint="cs"/>
          <w:b/>
          <w:bCs/>
          <w:u w:val="single"/>
          <w:rtl/>
        </w:rPr>
        <w:t xml:space="preserve">אישור </w:t>
      </w:r>
      <w:r w:rsidR="00915F8A">
        <w:rPr>
          <w:rFonts w:hint="cs"/>
          <w:b/>
          <w:bCs/>
          <w:u w:val="single"/>
          <w:rtl/>
        </w:rPr>
        <w:t>מ</w:t>
      </w:r>
      <w:r>
        <w:rPr>
          <w:rFonts w:hint="cs"/>
          <w:b/>
          <w:bCs/>
          <w:u w:val="single"/>
          <w:rtl/>
        </w:rPr>
        <w:t>עורך-דין</w:t>
      </w:r>
    </w:p>
    <w:p w:rsidR="00813FC0" w:rsidRPr="005158FC" w:rsidRDefault="00813FC0" w:rsidP="00813FC0">
      <w:pPr>
        <w:pStyle w:val="HNormal"/>
        <w:spacing w:after="480" w:line="360" w:lineRule="auto"/>
        <w:rPr>
          <w:noProof w:val="0"/>
          <w:rtl/>
        </w:rPr>
      </w:pPr>
      <w:r w:rsidRPr="005158FC">
        <w:rPr>
          <w:noProof w:val="0"/>
          <w:rtl/>
        </w:rPr>
        <w:t xml:space="preserve">אני הח"מ, עו"ד </w:t>
      </w:r>
      <w:permStart w:id="2138842597" w:edGrp="everyone"/>
      <w:r w:rsidRPr="005158FC">
        <w:rPr>
          <w:noProof w:val="0"/>
          <w:rtl/>
        </w:rPr>
        <w:t>__________________</w:t>
      </w:r>
      <w:permEnd w:id="2138842597"/>
      <w:r w:rsidRPr="005158FC">
        <w:rPr>
          <w:noProof w:val="0"/>
          <w:rtl/>
        </w:rPr>
        <w:t xml:space="preserve">, מרחוב </w:t>
      </w:r>
      <w:permStart w:id="1648887596" w:edGrp="everyone"/>
      <w:r w:rsidRPr="005158FC">
        <w:rPr>
          <w:noProof w:val="0"/>
          <w:rtl/>
        </w:rPr>
        <w:t>___________________________</w:t>
      </w:r>
      <w:permEnd w:id="1648887596"/>
      <w:r w:rsidRPr="005158FC">
        <w:rPr>
          <w:noProof w:val="0"/>
          <w:rtl/>
        </w:rPr>
        <w:t xml:space="preserve">, בישוב </w:t>
      </w:r>
      <w:permStart w:id="1367812587" w:edGrp="everyone"/>
      <w:r w:rsidRPr="005158FC">
        <w:rPr>
          <w:noProof w:val="0"/>
          <w:rtl/>
        </w:rPr>
        <w:t>__________________</w:t>
      </w:r>
      <w:permEnd w:id="1367812587"/>
      <w:r w:rsidRPr="005158FC">
        <w:rPr>
          <w:noProof w:val="0"/>
          <w:rtl/>
        </w:rPr>
        <w:t xml:space="preserve">, מאשר בזאת, כי ביום </w:t>
      </w:r>
      <w:permStart w:id="1269530060" w:edGrp="everyone"/>
      <w:r w:rsidRPr="005158FC">
        <w:rPr>
          <w:noProof w:val="0"/>
          <w:rtl/>
        </w:rPr>
        <w:t>______________</w:t>
      </w:r>
      <w:permEnd w:id="1269530060"/>
      <w:r w:rsidRPr="005158FC">
        <w:rPr>
          <w:noProof w:val="0"/>
          <w:rtl/>
        </w:rPr>
        <w:t xml:space="preserve">, התייצב/ה בפני מר/גב' </w:t>
      </w:r>
      <w:permStart w:id="1877023164" w:edGrp="everyone"/>
      <w:r w:rsidRPr="005158FC">
        <w:rPr>
          <w:noProof w:val="0"/>
          <w:rtl/>
        </w:rPr>
        <w:t>________________________</w:t>
      </w:r>
      <w:permEnd w:id="1877023164"/>
      <w:r w:rsidRPr="005158FC">
        <w:rPr>
          <w:noProof w:val="0"/>
          <w:rtl/>
        </w:rPr>
        <w:t xml:space="preserve">, שהזדהה/תה לפי תעודת זהות מס. </w:t>
      </w:r>
      <w:permStart w:id="1481266050" w:edGrp="everyone"/>
      <w:r w:rsidRPr="005158FC">
        <w:rPr>
          <w:noProof w:val="0"/>
          <w:rtl/>
        </w:rPr>
        <w:t xml:space="preserve">_________________ </w:t>
      </w:r>
      <w:permEnd w:id="1481266050"/>
      <w:r w:rsidRPr="005158FC">
        <w:rPr>
          <w:noProof w:val="0"/>
          <w:rtl/>
        </w:rPr>
        <w:t>/ המוכר/ת לי אישית, ולאחר שהזהרתיו/ה, כי עליו/ה להצהיר אמת וכי יהא/תהא צפוי/ה לעונשים הקבועים בחוק אם לא יעשה/תעשה כן, אישר/ה בפני את ת</w:t>
      </w:r>
      <w:r>
        <w:rPr>
          <w:rFonts w:hint="cs"/>
          <w:noProof w:val="0"/>
          <w:rtl/>
        </w:rPr>
        <w:t>צה</w:t>
      </w:r>
      <w:r w:rsidRPr="005158FC">
        <w:rPr>
          <w:noProof w:val="0"/>
          <w:rtl/>
        </w:rPr>
        <w:t>ירו/ה וחתם/מה עליו.</w:t>
      </w:r>
    </w:p>
    <w:p w:rsidR="00813FC0" w:rsidRPr="005158FC" w:rsidRDefault="00813FC0" w:rsidP="00813FC0">
      <w:pPr>
        <w:pStyle w:val="HNormal"/>
        <w:tabs>
          <w:tab w:val="left" w:leader="underscore" w:pos="4320"/>
          <w:tab w:val="left" w:pos="4752"/>
          <w:tab w:val="left" w:leader="underscore" w:pos="8309"/>
        </w:tabs>
        <w:spacing w:after="0"/>
        <w:rPr>
          <w:noProof w:val="0"/>
          <w:rtl/>
        </w:rPr>
      </w:pPr>
      <w:permStart w:id="1358128960" w:edGrp="everyone"/>
      <w:r w:rsidRPr="005158FC">
        <w:rPr>
          <w:noProof w:val="0"/>
          <w:rtl/>
        </w:rPr>
        <w:tab/>
      </w:r>
      <w:permEnd w:id="1358128960"/>
      <w:r w:rsidRPr="005158FC">
        <w:rPr>
          <w:noProof w:val="0"/>
          <w:rtl/>
        </w:rPr>
        <w:tab/>
      </w:r>
      <w:permStart w:id="2060071111" w:edGrp="everyone"/>
      <w:r w:rsidRPr="005158FC">
        <w:rPr>
          <w:noProof w:val="0"/>
          <w:rtl/>
        </w:rPr>
        <w:tab/>
      </w:r>
      <w:permEnd w:id="2060071111"/>
    </w:p>
    <w:p w:rsidR="00813FC0" w:rsidRPr="005158FC" w:rsidRDefault="00813FC0" w:rsidP="00813FC0">
      <w:pPr>
        <w:pStyle w:val="HNormal"/>
        <w:tabs>
          <w:tab w:val="center" w:pos="2160"/>
          <w:tab w:val="center" w:pos="6523"/>
        </w:tabs>
        <w:spacing w:after="480"/>
        <w:rPr>
          <w:noProof w:val="0"/>
          <w:rtl/>
        </w:rPr>
      </w:pPr>
      <w:r w:rsidRPr="005158FC">
        <w:rPr>
          <w:noProof w:val="0"/>
          <w:rtl/>
        </w:rPr>
        <w:tab/>
        <w:t>שמו של עורך-הדין</w:t>
      </w:r>
      <w:r w:rsidRPr="005158FC">
        <w:rPr>
          <w:noProof w:val="0"/>
          <w:rtl/>
        </w:rPr>
        <w:tab/>
        <w:t>מס. רשיון לעריכת-דין</w:t>
      </w:r>
    </w:p>
    <w:p w:rsidR="00813FC0" w:rsidRPr="005158FC" w:rsidRDefault="00813FC0" w:rsidP="00813FC0">
      <w:pPr>
        <w:pStyle w:val="HNormal"/>
        <w:tabs>
          <w:tab w:val="left" w:leader="underscore" w:pos="1440"/>
          <w:tab w:val="left" w:pos="2016"/>
          <w:tab w:val="left" w:leader="underscore" w:pos="4896"/>
          <w:tab w:val="left" w:pos="5328"/>
          <w:tab w:val="left" w:leader="underscore" w:pos="8309"/>
        </w:tabs>
        <w:spacing w:after="0"/>
        <w:rPr>
          <w:noProof w:val="0"/>
          <w:rtl/>
        </w:rPr>
      </w:pPr>
      <w:permStart w:id="1614182697" w:edGrp="everyone"/>
      <w:r w:rsidRPr="005158FC">
        <w:rPr>
          <w:noProof w:val="0"/>
          <w:rtl/>
        </w:rPr>
        <w:tab/>
      </w:r>
      <w:permEnd w:id="1614182697"/>
      <w:r w:rsidRPr="005158FC">
        <w:rPr>
          <w:noProof w:val="0"/>
          <w:rtl/>
        </w:rPr>
        <w:tab/>
      </w:r>
      <w:r w:rsidRPr="005158FC">
        <w:rPr>
          <w:noProof w:val="0"/>
          <w:rtl/>
        </w:rPr>
        <w:tab/>
      </w:r>
      <w:r w:rsidRPr="005158FC">
        <w:rPr>
          <w:noProof w:val="0"/>
          <w:rtl/>
        </w:rPr>
        <w:tab/>
      </w:r>
      <w:r w:rsidRPr="005158FC">
        <w:rPr>
          <w:noProof w:val="0"/>
          <w:rtl/>
        </w:rPr>
        <w:tab/>
      </w:r>
    </w:p>
    <w:p w:rsidR="00813FC0" w:rsidRPr="005158FC" w:rsidRDefault="00813FC0" w:rsidP="00813FC0">
      <w:pPr>
        <w:pStyle w:val="HNormal"/>
        <w:tabs>
          <w:tab w:val="center" w:pos="720"/>
          <w:tab w:val="center" w:pos="3456"/>
          <w:tab w:val="center" w:pos="6818"/>
        </w:tabs>
        <w:spacing w:after="480"/>
        <w:rPr>
          <w:noProof w:val="0"/>
          <w:rtl/>
        </w:rPr>
      </w:pPr>
      <w:r w:rsidRPr="005158FC">
        <w:rPr>
          <w:noProof w:val="0"/>
          <w:rtl/>
        </w:rPr>
        <w:tab/>
        <w:t>תאריך</w:t>
      </w:r>
      <w:r w:rsidRPr="005158FC">
        <w:rPr>
          <w:noProof w:val="0"/>
          <w:rtl/>
        </w:rPr>
        <w:tab/>
        <w:t>חתימה של עורך-הדין</w:t>
      </w:r>
      <w:r w:rsidRPr="005158FC">
        <w:rPr>
          <w:noProof w:val="0"/>
          <w:rtl/>
        </w:rPr>
        <w:tab/>
        <w:t>חותמת של עורך-הדין</w:t>
      </w:r>
    </w:p>
    <w:p w:rsidR="005758B0" w:rsidRPr="00426368" w:rsidRDefault="00813FC0" w:rsidP="00E86109">
      <w:pPr>
        <w:pStyle w:val="20"/>
        <w:keepNext/>
        <w:spacing w:after="360"/>
        <w:ind w:right="0"/>
        <w:jc w:val="center"/>
        <w:rPr>
          <w:rFonts w:ascii="Times New Roman Bold" w:hAnsi="Times New Roman Bold"/>
          <w:rtl/>
        </w:rPr>
      </w:pPr>
      <w:r>
        <w:rPr>
          <w:rtl/>
        </w:rPr>
        <w:br w:type="page"/>
      </w:r>
      <w:bookmarkStart w:id="9" w:name="_Toc25056789"/>
      <w:r w:rsidR="005758B0" w:rsidRPr="00426368">
        <w:rPr>
          <w:rFonts w:ascii="Times New Roman Bold" w:hAnsi="Times New Roman Bold" w:hint="cs"/>
          <w:rtl/>
        </w:rPr>
        <w:lastRenderedPageBreak/>
        <w:t xml:space="preserve">נספח </w:t>
      </w:r>
      <w:r w:rsidR="00E86109">
        <w:rPr>
          <w:rFonts w:ascii="Times New Roman Bold" w:hAnsi="Times New Roman Bold" w:hint="cs"/>
          <w:rtl/>
        </w:rPr>
        <w:t>ג'</w:t>
      </w:r>
      <w:r w:rsidR="005758B0" w:rsidRPr="00426368">
        <w:rPr>
          <w:rFonts w:ascii="Times New Roman Bold" w:hAnsi="Times New Roman Bold" w:hint="cs"/>
          <w:rtl/>
        </w:rPr>
        <w:t xml:space="preserve"> - תצהיר על תשלום שכר מינימום כחוק ותשלומים סוציאליים כנדרש</w:t>
      </w:r>
      <w:bookmarkEnd w:id="9"/>
    </w:p>
    <w:p w:rsidR="005758B0" w:rsidRPr="001B5AAB" w:rsidRDefault="005758B0" w:rsidP="005758B0">
      <w:pPr>
        <w:pStyle w:val="HNormal"/>
        <w:spacing w:after="240" w:line="360" w:lineRule="auto"/>
        <w:rPr>
          <w:color w:val="000000"/>
          <w:u w:val="single"/>
          <w:rtl/>
          <w:lang w:eastAsia="en-US"/>
        </w:rPr>
      </w:pPr>
      <w:r w:rsidRPr="001B5AAB">
        <w:rPr>
          <w:rFonts w:hint="cs"/>
          <w:color w:val="000000"/>
          <w:u w:val="single"/>
          <w:rtl/>
          <w:lang w:eastAsia="en-US"/>
        </w:rPr>
        <w:t>הצהרתו של המציע</w:t>
      </w:r>
    </w:p>
    <w:p w:rsidR="005758B0" w:rsidRDefault="005758B0" w:rsidP="005758B0">
      <w:pPr>
        <w:pStyle w:val="HNormal"/>
        <w:spacing w:after="480" w:line="360" w:lineRule="auto"/>
        <w:rPr>
          <w:color w:val="000000"/>
          <w:rtl/>
          <w:lang w:eastAsia="en-US"/>
        </w:rPr>
      </w:pPr>
      <w:r w:rsidRPr="00EF7D42">
        <w:rPr>
          <w:rFonts w:hint="cs"/>
          <w:color w:val="000000"/>
          <w:rtl/>
          <w:lang w:eastAsia="en-US"/>
        </w:rPr>
        <w:t>הריני להצהיר</w:t>
      </w:r>
      <w:r>
        <w:rPr>
          <w:rFonts w:hint="cs"/>
          <w:color w:val="000000"/>
          <w:rtl/>
          <w:lang w:eastAsia="en-US"/>
        </w:rPr>
        <w:t>,</w:t>
      </w:r>
      <w:r w:rsidRPr="00EF7D42">
        <w:rPr>
          <w:rFonts w:hint="cs"/>
          <w:color w:val="000000"/>
          <w:rtl/>
          <w:lang w:eastAsia="en-US"/>
        </w:rPr>
        <w:t xml:space="preserve"> </w:t>
      </w:r>
      <w:r w:rsidRPr="00EF7D42">
        <w:rPr>
          <w:color w:val="000000"/>
          <w:rtl/>
          <w:lang w:eastAsia="en-US"/>
        </w:rPr>
        <w:t xml:space="preserve">כי </w:t>
      </w:r>
      <w:r w:rsidRPr="00EF7D42">
        <w:rPr>
          <w:rFonts w:hint="cs"/>
          <w:color w:val="000000"/>
          <w:rtl/>
          <w:lang w:eastAsia="en-US"/>
        </w:rPr>
        <w:t>אני</w:t>
      </w:r>
      <w:r>
        <w:rPr>
          <w:rFonts w:hint="cs"/>
          <w:color w:val="000000"/>
          <w:rtl/>
          <w:lang w:eastAsia="en-US"/>
        </w:rPr>
        <w:t>,</w:t>
      </w:r>
      <w:r w:rsidRPr="00EF7D42">
        <w:rPr>
          <w:rFonts w:hint="cs"/>
          <w:color w:val="000000"/>
          <w:rtl/>
          <w:lang w:eastAsia="en-US"/>
        </w:rPr>
        <w:t xml:space="preserve"> </w:t>
      </w:r>
      <w:r w:rsidRPr="00EF7D42">
        <w:rPr>
          <w:color w:val="000000"/>
          <w:rtl/>
          <w:lang w:eastAsia="en-US"/>
        </w:rPr>
        <w:t>המציע</w:t>
      </w:r>
      <w:r w:rsidRPr="00EF7D42">
        <w:rPr>
          <w:rFonts w:hint="cs"/>
          <w:color w:val="000000"/>
          <w:rtl/>
          <w:lang w:eastAsia="en-US"/>
        </w:rPr>
        <w:t xml:space="preserve"> </w:t>
      </w:r>
      <w:permStart w:id="1541821113" w:edGrp="everyone"/>
      <w:r w:rsidRPr="00EF7D42">
        <w:rPr>
          <w:rFonts w:hint="cs"/>
          <w:color w:val="000000"/>
          <w:rtl/>
          <w:lang w:eastAsia="en-US"/>
        </w:rPr>
        <w:t>_____</w:t>
      </w:r>
      <w:r>
        <w:rPr>
          <w:rFonts w:hint="cs"/>
          <w:color w:val="000000"/>
          <w:rtl/>
          <w:lang w:eastAsia="en-US"/>
        </w:rPr>
        <w:t>___________________________</w:t>
      </w:r>
      <w:r w:rsidRPr="00EF7D42">
        <w:rPr>
          <w:rFonts w:hint="cs"/>
          <w:color w:val="000000"/>
          <w:rtl/>
          <w:lang w:eastAsia="en-US"/>
        </w:rPr>
        <w:t>______________</w:t>
      </w:r>
      <w:r>
        <w:rPr>
          <w:rFonts w:hint="cs"/>
          <w:color w:val="000000"/>
          <w:rtl/>
          <w:lang w:eastAsia="en-US"/>
        </w:rPr>
        <w:t>,</w:t>
      </w:r>
      <w:r w:rsidRPr="00EF7D42">
        <w:rPr>
          <w:color w:val="000000"/>
          <w:rtl/>
          <w:lang w:eastAsia="en-US"/>
        </w:rPr>
        <w:t xml:space="preserve"> </w:t>
      </w:r>
      <w:permEnd w:id="1541821113"/>
      <w:r w:rsidRPr="00EF7D42">
        <w:rPr>
          <w:color w:val="000000"/>
          <w:rtl/>
          <w:lang w:eastAsia="en-US"/>
        </w:rPr>
        <w:t>שיל</w:t>
      </w:r>
      <w:r w:rsidRPr="00EF7D42">
        <w:rPr>
          <w:rFonts w:hint="cs"/>
          <w:color w:val="000000"/>
          <w:rtl/>
          <w:lang w:eastAsia="en-US"/>
        </w:rPr>
        <w:t>מתי</w:t>
      </w:r>
      <w:r w:rsidRPr="00EF7D42">
        <w:rPr>
          <w:color w:val="000000"/>
          <w:rtl/>
          <w:lang w:eastAsia="en-US"/>
        </w:rPr>
        <w:t xml:space="preserve"> בקביעות בשנה האחרונה, לכל עובדי כמתחייב</w:t>
      </w:r>
      <w:r w:rsidRPr="00EF7D42">
        <w:rPr>
          <w:rFonts w:hint="cs"/>
          <w:color w:val="000000"/>
          <w:rtl/>
          <w:lang w:eastAsia="en-US"/>
        </w:rPr>
        <w:t xml:space="preserve"> </w:t>
      </w:r>
      <w:r w:rsidRPr="00EF7D42">
        <w:rPr>
          <w:color w:val="000000"/>
          <w:rtl/>
          <w:lang w:eastAsia="en-US"/>
        </w:rPr>
        <w:t xml:space="preserve">מחוקי העבודה, צווי ההרחבה, ההסכמים הקיבוציים וההסכמים האישיים החלים עלי, </w:t>
      </w:r>
      <w:r>
        <w:rPr>
          <w:rFonts w:hint="cs"/>
          <w:color w:val="000000"/>
          <w:rtl/>
          <w:lang w:eastAsia="en-US"/>
        </w:rPr>
        <w:t xml:space="preserve">ככל שהם חלים </w:t>
      </w:r>
      <w:r w:rsidRPr="00EF7D42">
        <w:rPr>
          <w:color w:val="000000"/>
          <w:rtl/>
          <w:lang w:eastAsia="en-US"/>
        </w:rPr>
        <w:t>עלי, ובכל מקרה לא פחות משכר מינימום כחוק ותשלומים</w:t>
      </w:r>
      <w:r>
        <w:rPr>
          <w:rFonts w:hint="cs"/>
          <w:color w:val="000000"/>
          <w:rtl/>
          <w:lang w:eastAsia="en-US"/>
        </w:rPr>
        <w:t xml:space="preserve"> </w:t>
      </w:r>
      <w:r w:rsidRPr="00EF7D42">
        <w:rPr>
          <w:color w:val="000000"/>
          <w:rtl/>
          <w:lang w:eastAsia="en-US"/>
        </w:rPr>
        <w:t>סוציאליים כנדרש</w:t>
      </w:r>
      <w:r w:rsidRPr="00EF7D42">
        <w:rPr>
          <w:rFonts w:hint="cs"/>
          <w:color w:val="000000"/>
          <w:rtl/>
          <w:lang w:eastAsia="en-US"/>
        </w:rPr>
        <w:t>.</w:t>
      </w:r>
    </w:p>
    <w:p w:rsidR="005758B0" w:rsidRPr="00722036" w:rsidRDefault="005758B0" w:rsidP="005758B0">
      <w:pPr>
        <w:pStyle w:val="HNormal"/>
        <w:tabs>
          <w:tab w:val="left" w:leader="underscore" w:pos="8309"/>
        </w:tabs>
        <w:spacing w:after="360"/>
        <w:rPr>
          <w:rtl/>
        </w:rPr>
      </w:pPr>
      <w:r w:rsidRPr="00722036">
        <w:rPr>
          <w:rFonts w:hint="cs"/>
          <w:rtl/>
        </w:rPr>
        <w:t xml:space="preserve">שם המציע: </w:t>
      </w:r>
      <w:permStart w:id="443308525" w:edGrp="everyone"/>
      <w:r w:rsidRPr="00722036">
        <w:rPr>
          <w:rFonts w:hint="cs"/>
          <w:rtl/>
        </w:rPr>
        <w:tab/>
      </w:r>
      <w:permEnd w:id="443308525"/>
    </w:p>
    <w:p w:rsidR="005758B0" w:rsidRPr="00722036" w:rsidRDefault="005758B0" w:rsidP="005758B0">
      <w:pPr>
        <w:pStyle w:val="HNormal"/>
        <w:tabs>
          <w:tab w:val="left" w:leader="underscore" w:pos="8309"/>
        </w:tabs>
        <w:spacing w:after="360"/>
        <w:rPr>
          <w:rtl/>
        </w:rPr>
      </w:pPr>
      <w:r w:rsidRPr="00722036">
        <w:rPr>
          <w:rFonts w:hint="cs"/>
          <w:color w:val="000000"/>
          <w:rtl/>
          <w:lang w:eastAsia="en-US"/>
        </w:rPr>
        <w:t xml:space="preserve">מספר </w:t>
      </w:r>
      <w:r>
        <w:rPr>
          <w:rFonts w:hint="cs"/>
          <w:color w:val="000000"/>
          <w:rtl/>
          <w:lang w:eastAsia="en-US"/>
        </w:rPr>
        <w:t xml:space="preserve">זהות / </w:t>
      </w:r>
      <w:r w:rsidRPr="00722036">
        <w:rPr>
          <w:rFonts w:hint="cs"/>
          <w:color w:val="000000"/>
          <w:rtl/>
          <w:lang w:eastAsia="en-US"/>
        </w:rPr>
        <w:t>חברה / שותפות / עמותה</w:t>
      </w:r>
      <w:r w:rsidRPr="00722036">
        <w:rPr>
          <w:rFonts w:hint="cs"/>
          <w:rtl/>
        </w:rPr>
        <w:t xml:space="preserve">: </w:t>
      </w:r>
      <w:permStart w:id="1869895855" w:edGrp="everyone"/>
      <w:r w:rsidRPr="00722036">
        <w:rPr>
          <w:rFonts w:hint="cs"/>
          <w:rtl/>
        </w:rPr>
        <w:tab/>
      </w:r>
      <w:permEnd w:id="1869895855"/>
    </w:p>
    <w:p w:rsidR="005758B0" w:rsidRPr="00722036" w:rsidRDefault="005758B0" w:rsidP="005758B0">
      <w:pPr>
        <w:pStyle w:val="HNormal"/>
        <w:tabs>
          <w:tab w:val="left" w:leader="underscore" w:pos="4320"/>
          <w:tab w:val="left" w:leader="underscore" w:pos="8309"/>
        </w:tabs>
        <w:spacing w:after="360"/>
        <w:rPr>
          <w:rtl/>
        </w:rPr>
      </w:pPr>
      <w:r w:rsidRPr="00722036">
        <w:rPr>
          <w:rFonts w:hint="cs"/>
          <w:rtl/>
        </w:rPr>
        <w:t xml:space="preserve">שם החותם: </w:t>
      </w:r>
      <w:permStart w:id="1217099992" w:edGrp="everyone"/>
      <w:r w:rsidRPr="00722036">
        <w:rPr>
          <w:rFonts w:hint="cs"/>
          <w:rtl/>
        </w:rPr>
        <w:tab/>
      </w:r>
      <w:permEnd w:id="1217099992"/>
      <w:r w:rsidRPr="00722036">
        <w:rPr>
          <w:rFonts w:hint="cs"/>
          <w:rtl/>
        </w:rPr>
        <w:t xml:space="preserve">, תפקיד: </w:t>
      </w:r>
      <w:permStart w:id="172642132" w:edGrp="everyone"/>
      <w:r w:rsidRPr="00722036">
        <w:rPr>
          <w:rFonts w:hint="cs"/>
          <w:rtl/>
        </w:rPr>
        <w:tab/>
      </w:r>
      <w:permEnd w:id="172642132"/>
    </w:p>
    <w:p w:rsidR="005758B0" w:rsidRPr="00722036" w:rsidRDefault="005758B0" w:rsidP="005758B0">
      <w:pPr>
        <w:pStyle w:val="HNormal"/>
        <w:tabs>
          <w:tab w:val="left" w:leader="underscore" w:pos="3600"/>
          <w:tab w:val="left" w:leader="underscore" w:pos="8309"/>
        </w:tabs>
        <w:spacing w:after="480"/>
        <w:rPr>
          <w:rtl/>
        </w:rPr>
      </w:pPr>
      <w:r w:rsidRPr="00722036">
        <w:rPr>
          <w:rFonts w:hint="cs"/>
          <w:rtl/>
        </w:rPr>
        <w:t xml:space="preserve">תאריך: </w:t>
      </w:r>
      <w:permStart w:id="329803082" w:edGrp="everyone"/>
      <w:r w:rsidRPr="00722036">
        <w:rPr>
          <w:rFonts w:hint="cs"/>
          <w:rtl/>
        </w:rPr>
        <w:tab/>
      </w:r>
      <w:permEnd w:id="329803082"/>
      <w:r w:rsidRPr="00722036">
        <w:rPr>
          <w:rFonts w:hint="cs"/>
          <w:rtl/>
        </w:rPr>
        <w:t xml:space="preserve">, חתימה וחותמת: </w:t>
      </w:r>
      <w:r w:rsidRPr="00722036">
        <w:rPr>
          <w:rFonts w:hint="cs"/>
          <w:rtl/>
        </w:rPr>
        <w:tab/>
      </w:r>
    </w:p>
    <w:p w:rsidR="005758B0" w:rsidRPr="001B5AAB" w:rsidRDefault="005758B0" w:rsidP="005758B0">
      <w:pPr>
        <w:pStyle w:val="HNormal"/>
        <w:spacing w:after="480"/>
        <w:rPr>
          <w:color w:val="000000"/>
          <w:u w:val="single"/>
          <w:rtl/>
          <w:lang w:eastAsia="en-US"/>
        </w:rPr>
      </w:pPr>
      <w:r w:rsidRPr="001B5AAB">
        <w:rPr>
          <w:rFonts w:hint="cs"/>
          <w:color w:val="000000"/>
          <w:u w:val="single"/>
          <w:rtl/>
          <w:lang w:eastAsia="en-US"/>
        </w:rPr>
        <w:t>חתימה של עורך-דין</w:t>
      </w:r>
    </w:p>
    <w:p w:rsidR="005758B0" w:rsidRDefault="005758B0" w:rsidP="005758B0">
      <w:pPr>
        <w:pStyle w:val="HNormal"/>
        <w:tabs>
          <w:tab w:val="left" w:leader="underscore" w:pos="4320"/>
          <w:tab w:val="left" w:pos="4752"/>
          <w:tab w:val="left" w:leader="underscore" w:pos="8309"/>
        </w:tabs>
        <w:spacing w:after="0"/>
        <w:rPr>
          <w:rtl/>
        </w:rPr>
      </w:pPr>
      <w:permStart w:id="201997182" w:edGrp="everyone"/>
      <w:r>
        <w:rPr>
          <w:rFonts w:hint="cs"/>
          <w:rtl/>
        </w:rPr>
        <w:tab/>
      </w:r>
      <w:permEnd w:id="201997182"/>
      <w:r>
        <w:rPr>
          <w:rFonts w:hint="cs"/>
          <w:rtl/>
        </w:rPr>
        <w:tab/>
      </w:r>
      <w:permStart w:id="1648695863" w:edGrp="everyone"/>
      <w:r>
        <w:rPr>
          <w:rFonts w:hint="cs"/>
          <w:rtl/>
        </w:rPr>
        <w:tab/>
      </w:r>
      <w:permEnd w:id="1648695863"/>
    </w:p>
    <w:p w:rsidR="005758B0" w:rsidRDefault="005758B0" w:rsidP="005758B0">
      <w:pPr>
        <w:pStyle w:val="HNormal"/>
        <w:tabs>
          <w:tab w:val="center" w:pos="2160"/>
          <w:tab w:val="center" w:pos="6523"/>
        </w:tabs>
        <w:spacing w:after="480"/>
        <w:rPr>
          <w:rtl/>
        </w:rPr>
      </w:pPr>
      <w:r>
        <w:rPr>
          <w:rFonts w:hint="cs"/>
          <w:rtl/>
        </w:rPr>
        <w:tab/>
        <w:t>שמו של עורך-הדין</w:t>
      </w:r>
      <w:r>
        <w:rPr>
          <w:rFonts w:hint="cs"/>
          <w:rtl/>
        </w:rPr>
        <w:tab/>
        <w:t>מס. רשיון לעריכת-דין</w:t>
      </w:r>
    </w:p>
    <w:p w:rsidR="005758B0" w:rsidRPr="00722036" w:rsidRDefault="005758B0" w:rsidP="005758B0">
      <w:pPr>
        <w:pStyle w:val="HNormal"/>
        <w:tabs>
          <w:tab w:val="left" w:leader="underscore" w:pos="1440"/>
          <w:tab w:val="left" w:pos="2016"/>
          <w:tab w:val="left" w:leader="underscore" w:pos="4896"/>
          <w:tab w:val="left" w:pos="5328"/>
          <w:tab w:val="left" w:leader="underscore" w:pos="8309"/>
        </w:tabs>
        <w:spacing w:after="0"/>
        <w:rPr>
          <w:rtl/>
        </w:rPr>
      </w:pPr>
      <w:permStart w:id="1634807596" w:edGrp="everyone"/>
      <w:r w:rsidRPr="00722036">
        <w:rPr>
          <w:rFonts w:hint="cs"/>
          <w:rtl/>
        </w:rPr>
        <w:tab/>
      </w:r>
      <w:permEnd w:id="1634807596"/>
      <w:r w:rsidRPr="00722036">
        <w:rPr>
          <w:rFonts w:hint="cs"/>
          <w:rtl/>
        </w:rPr>
        <w:tab/>
      </w:r>
      <w:r w:rsidRPr="00722036">
        <w:rPr>
          <w:rFonts w:hint="cs"/>
          <w:rtl/>
        </w:rPr>
        <w:tab/>
      </w:r>
      <w:r w:rsidRPr="00722036">
        <w:rPr>
          <w:rFonts w:hint="cs"/>
          <w:rtl/>
        </w:rPr>
        <w:tab/>
      </w:r>
      <w:r w:rsidRPr="00722036">
        <w:rPr>
          <w:rFonts w:hint="cs"/>
          <w:rtl/>
        </w:rPr>
        <w:tab/>
      </w:r>
    </w:p>
    <w:p w:rsidR="005758B0" w:rsidRPr="00722036" w:rsidRDefault="005758B0" w:rsidP="005758B0">
      <w:pPr>
        <w:pStyle w:val="HNormal"/>
        <w:tabs>
          <w:tab w:val="center" w:pos="720"/>
          <w:tab w:val="center" w:pos="3456"/>
          <w:tab w:val="center" w:pos="6818"/>
        </w:tabs>
        <w:spacing w:after="480"/>
        <w:rPr>
          <w:rtl/>
        </w:rPr>
      </w:pPr>
      <w:r w:rsidRPr="00722036">
        <w:rPr>
          <w:rFonts w:hint="cs"/>
          <w:rtl/>
        </w:rPr>
        <w:tab/>
        <w:t>תאריך</w:t>
      </w:r>
      <w:r w:rsidRPr="00722036">
        <w:rPr>
          <w:rFonts w:hint="cs"/>
          <w:rtl/>
        </w:rPr>
        <w:tab/>
      </w:r>
      <w:r>
        <w:rPr>
          <w:rFonts w:hint="cs"/>
          <w:rtl/>
        </w:rPr>
        <w:t>חתימה של עורך-הדין</w:t>
      </w:r>
      <w:r w:rsidRPr="00722036">
        <w:rPr>
          <w:rFonts w:hint="cs"/>
          <w:rtl/>
        </w:rPr>
        <w:tab/>
      </w:r>
      <w:r>
        <w:rPr>
          <w:rFonts w:hint="cs"/>
          <w:rtl/>
        </w:rPr>
        <w:t>חותמת של עורך-הדין</w:t>
      </w:r>
    </w:p>
    <w:p w:rsidR="005758B0" w:rsidRDefault="005758B0" w:rsidP="00E86109">
      <w:pPr>
        <w:pStyle w:val="20"/>
        <w:keepNext/>
        <w:spacing w:after="360"/>
        <w:ind w:right="0"/>
        <w:jc w:val="center"/>
        <w:rPr>
          <w:rFonts w:ascii="Times New Roman Bold" w:hAnsi="Times New Roman Bold"/>
          <w:noProof w:val="0"/>
          <w:rtl/>
        </w:rPr>
      </w:pPr>
      <w:r>
        <w:rPr>
          <w:rtl/>
        </w:rPr>
        <w:br w:type="page"/>
      </w:r>
      <w:bookmarkStart w:id="10" w:name="_Toc25056790"/>
      <w:r w:rsidRPr="00426368">
        <w:rPr>
          <w:rFonts w:ascii="Times New Roman Bold" w:hAnsi="Times New Roman Bold" w:hint="cs"/>
          <w:rtl/>
        </w:rPr>
        <w:lastRenderedPageBreak/>
        <w:t xml:space="preserve">נספח </w:t>
      </w:r>
      <w:r w:rsidR="00E86109">
        <w:rPr>
          <w:rFonts w:ascii="Times New Roman Bold" w:hAnsi="Times New Roman Bold" w:hint="cs"/>
          <w:rtl/>
        </w:rPr>
        <w:t>ד'</w:t>
      </w:r>
      <w:r w:rsidRPr="00426368">
        <w:rPr>
          <w:rFonts w:ascii="Times New Roman Bold" w:hAnsi="Times New Roman Bold" w:hint="cs"/>
          <w:rtl/>
        </w:rPr>
        <w:t xml:space="preserve"> - הצהרה בדבר העדר הרשעות בגין העסקת עובדים זרים ותשלום שכר מינימום</w:t>
      </w:r>
      <w:bookmarkEnd w:id="10"/>
    </w:p>
    <w:p w:rsidR="005758B0" w:rsidRDefault="005758B0" w:rsidP="005758B0">
      <w:pPr>
        <w:pStyle w:val="HNormal"/>
        <w:rPr>
          <w:rtl/>
        </w:rPr>
      </w:pPr>
      <w:r w:rsidRPr="00E272CF">
        <w:rPr>
          <w:rtl/>
        </w:rPr>
        <w:t>אני החתום מטה, מר/גב' _________</w:t>
      </w:r>
      <w:r>
        <w:rPr>
          <w:rFonts w:hint="cs"/>
          <w:rtl/>
        </w:rPr>
        <w:t>_______</w:t>
      </w:r>
      <w:r w:rsidRPr="00E272CF">
        <w:rPr>
          <w:rtl/>
        </w:rPr>
        <w:t>_____, נושא/ת ת.ז. שמספרה ____________, לאחר שהוזהרתי כי עלי לומר את האמת וכי אהיה צפוי/ה לעונשים הקבועים בחוק אם לא אעשה כן, מצהיר/ה בכתב כדלקמן:</w:t>
      </w:r>
    </w:p>
    <w:p w:rsidR="005758B0" w:rsidRPr="00EB4583" w:rsidRDefault="005758B0" w:rsidP="002771E3">
      <w:pPr>
        <w:pStyle w:val="HNormal"/>
        <w:numPr>
          <w:ilvl w:val="0"/>
          <w:numId w:val="40"/>
        </w:numPr>
        <w:rPr>
          <w:rtl/>
          <w:lang w:eastAsia="en-US"/>
        </w:rPr>
      </w:pPr>
      <w:r w:rsidRPr="00EB4583">
        <w:rPr>
          <w:rtl/>
          <w:lang w:eastAsia="en-US"/>
        </w:rPr>
        <w:t>הנני נותן תצהיר זה בשם ____</w:t>
      </w:r>
      <w:r>
        <w:rPr>
          <w:rFonts w:hint="cs"/>
          <w:rtl/>
          <w:lang w:eastAsia="en-US"/>
        </w:rPr>
        <w:t>__________________</w:t>
      </w:r>
      <w:r>
        <w:rPr>
          <w:rtl/>
          <w:lang w:eastAsia="en-US"/>
        </w:rPr>
        <w:t>_____________</w:t>
      </w:r>
      <w:r>
        <w:rPr>
          <w:rFonts w:hint="cs"/>
          <w:rtl/>
          <w:lang w:eastAsia="en-US"/>
        </w:rPr>
        <w:t xml:space="preserve">__________, </w:t>
      </w:r>
      <w:r w:rsidRPr="00EB4583">
        <w:rPr>
          <w:rtl/>
          <w:lang w:eastAsia="en-US"/>
        </w:rPr>
        <w:t>שהוא המציע (להלן</w:t>
      </w:r>
      <w:r w:rsidRPr="00EB4583">
        <w:rPr>
          <w:rFonts w:hint="cs"/>
          <w:rtl/>
          <w:lang w:eastAsia="en-US"/>
        </w:rPr>
        <w:t>:</w:t>
      </w:r>
      <w:r w:rsidRPr="00EB4583">
        <w:rPr>
          <w:rtl/>
          <w:lang w:eastAsia="en-US"/>
        </w:rPr>
        <w:t xml:space="preserve"> "</w:t>
      </w:r>
      <w:r w:rsidRPr="00EB4583">
        <w:rPr>
          <w:b/>
          <w:bCs/>
          <w:rtl/>
          <w:lang w:eastAsia="en-US"/>
        </w:rPr>
        <w:t>המציע</w:t>
      </w:r>
      <w:r w:rsidRPr="00841B0F">
        <w:rPr>
          <w:rtl/>
          <w:lang w:eastAsia="en-US"/>
        </w:rPr>
        <w:t>")</w:t>
      </w:r>
      <w:r w:rsidRPr="00841B0F">
        <w:rPr>
          <w:rFonts w:hint="cs"/>
          <w:rtl/>
          <w:lang w:eastAsia="en-US"/>
        </w:rPr>
        <w:t>,</w:t>
      </w:r>
      <w:r w:rsidRPr="00841B0F">
        <w:rPr>
          <w:rtl/>
          <w:lang w:eastAsia="en-US"/>
        </w:rPr>
        <w:t xml:space="preserve"> המבקש להתקשר עם </w:t>
      </w:r>
      <w:r w:rsidRPr="00841B0F">
        <w:rPr>
          <w:rFonts w:hint="cs"/>
          <w:rtl/>
          <w:lang w:eastAsia="en-US"/>
        </w:rPr>
        <w:t>משרד התיירות (להלן: "</w:t>
      </w:r>
      <w:r w:rsidRPr="00841B0F">
        <w:rPr>
          <w:rFonts w:hint="cs"/>
          <w:b/>
          <w:bCs/>
          <w:rtl/>
          <w:lang w:eastAsia="en-US"/>
        </w:rPr>
        <w:t>המשרד</w:t>
      </w:r>
      <w:r w:rsidRPr="00841B0F">
        <w:rPr>
          <w:rFonts w:hint="cs"/>
          <w:rtl/>
          <w:lang w:eastAsia="en-US"/>
        </w:rPr>
        <w:t>"),</w:t>
      </w:r>
      <w:r w:rsidRPr="00841B0F">
        <w:rPr>
          <w:rtl/>
          <w:lang w:eastAsia="en-US"/>
        </w:rPr>
        <w:t xml:space="preserve"> </w:t>
      </w:r>
      <w:r w:rsidRPr="00D355A4">
        <w:rPr>
          <w:rFonts w:hint="cs"/>
          <w:rtl/>
          <w:lang w:eastAsia="en-US"/>
        </w:rPr>
        <w:t xml:space="preserve">לפי </w:t>
      </w:r>
      <w:r w:rsidRPr="00841B0F">
        <w:rPr>
          <w:rFonts w:hint="eastAsia"/>
          <w:rtl/>
          <w:lang w:eastAsia="en-US"/>
        </w:rPr>
        <w:t>מכרז</w:t>
      </w:r>
      <w:r w:rsidRPr="00841B0F">
        <w:rPr>
          <w:rtl/>
          <w:lang w:eastAsia="en-US"/>
        </w:rPr>
        <w:t xml:space="preserve"> מס. </w:t>
      </w:r>
      <w:r w:rsidR="008C3287" w:rsidRPr="00402654">
        <w:rPr>
          <w:rtl/>
          <w:lang w:eastAsia="en-US"/>
        </w:rPr>
        <w:t>16</w:t>
      </w:r>
      <w:r w:rsidRPr="00841B0F">
        <w:rPr>
          <w:rtl/>
          <w:lang w:eastAsia="en-US"/>
        </w:rPr>
        <w:t>/</w:t>
      </w:r>
      <w:r w:rsidR="00BA7EF1" w:rsidRPr="00841B0F">
        <w:rPr>
          <w:rFonts w:hint="cs"/>
          <w:rtl/>
          <w:lang w:eastAsia="en-US"/>
        </w:rPr>
        <w:t>202</w:t>
      </w:r>
      <w:r w:rsidR="00BA7EF1" w:rsidRPr="002771E3">
        <w:rPr>
          <w:rFonts w:hint="cs"/>
          <w:rtl/>
          <w:lang w:eastAsia="en-US"/>
        </w:rPr>
        <w:t>3</w:t>
      </w:r>
      <w:r w:rsidR="002771E3" w:rsidRPr="002771E3">
        <w:rPr>
          <w:rFonts w:hint="cs"/>
          <w:rtl/>
          <w:lang w:eastAsia="en-US"/>
        </w:rPr>
        <w:t>-</w:t>
      </w:r>
      <w:r w:rsidRPr="002771E3">
        <w:rPr>
          <w:rFonts w:hint="cs"/>
          <w:rtl/>
          <w:lang w:eastAsia="en-US"/>
        </w:rPr>
        <w:t xml:space="preserve"> </w:t>
      </w:r>
      <w:r w:rsidR="002771E3" w:rsidRPr="002771E3">
        <w:rPr>
          <w:rFonts w:hint="eastAsia"/>
          <w:snapToGrid w:val="0"/>
          <w:rtl/>
        </w:rPr>
        <w:t>עיצוב</w:t>
      </w:r>
      <w:r w:rsidR="002771E3" w:rsidRPr="002771E3">
        <w:rPr>
          <w:snapToGrid w:val="0"/>
          <w:rtl/>
        </w:rPr>
        <w:t xml:space="preserve">, </w:t>
      </w:r>
      <w:r w:rsidR="002771E3" w:rsidRPr="002771E3">
        <w:rPr>
          <w:rFonts w:hint="eastAsia"/>
          <w:snapToGrid w:val="0"/>
          <w:rtl/>
        </w:rPr>
        <w:t>הקמה</w:t>
      </w:r>
      <w:r w:rsidR="002771E3" w:rsidRPr="002771E3">
        <w:rPr>
          <w:snapToGrid w:val="0"/>
          <w:rtl/>
        </w:rPr>
        <w:t xml:space="preserve">, </w:t>
      </w:r>
      <w:r w:rsidR="002771E3" w:rsidRPr="002771E3">
        <w:rPr>
          <w:rFonts w:hint="eastAsia"/>
          <w:snapToGrid w:val="0"/>
          <w:rtl/>
        </w:rPr>
        <w:t>אחזקה</w:t>
      </w:r>
      <w:r w:rsidR="002771E3" w:rsidRPr="002771E3">
        <w:rPr>
          <w:snapToGrid w:val="0"/>
          <w:rtl/>
        </w:rPr>
        <w:t xml:space="preserve"> </w:t>
      </w:r>
      <w:r w:rsidR="002771E3" w:rsidRPr="002771E3">
        <w:rPr>
          <w:rFonts w:hint="eastAsia"/>
          <w:snapToGrid w:val="0"/>
          <w:rtl/>
        </w:rPr>
        <w:t>ופירוק</w:t>
      </w:r>
      <w:r w:rsidR="002771E3" w:rsidRPr="002771E3">
        <w:rPr>
          <w:snapToGrid w:val="0"/>
          <w:rtl/>
        </w:rPr>
        <w:t xml:space="preserve"> </w:t>
      </w:r>
      <w:r w:rsidR="002771E3" w:rsidRPr="002771E3">
        <w:rPr>
          <w:rFonts w:hint="eastAsia"/>
          <w:snapToGrid w:val="0"/>
          <w:rtl/>
        </w:rPr>
        <w:t>ביתן</w:t>
      </w:r>
      <w:r w:rsidR="002771E3" w:rsidRPr="002771E3">
        <w:rPr>
          <w:snapToGrid w:val="0"/>
          <w:rtl/>
        </w:rPr>
        <w:t xml:space="preserve"> </w:t>
      </w:r>
      <w:r w:rsidR="002771E3" w:rsidRPr="002771E3">
        <w:rPr>
          <w:rFonts w:hint="eastAsia"/>
          <w:snapToGrid w:val="0"/>
          <w:rtl/>
        </w:rPr>
        <w:t>משרד</w:t>
      </w:r>
      <w:r w:rsidR="002771E3" w:rsidRPr="002771E3">
        <w:rPr>
          <w:snapToGrid w:val="0"/>
          <w:rtl/>
        </w:rPr>
        <w:t xml:space="preserve"> </w:t>
      </w:r>
      <w:r w:rsidR="002771E3" w:rsidRPr="002771E3">
        <w:rPr>
          <w:rFonts w:hint="eastAsia"/>
          <w:snapToGrid w:val="0"/>
          <w:rtl/>
        </w:rPr>
        <w:t>התיירות</w:t>
      </w:r>
      <w:r w:rsidR="002771E3" w:rsidRPr="002771E3">
        <w:rPr>
          <w:snapToGrid w:val="0"/>
          <w:rtl/>
        </w:rPr>
        <w:t xml:space="preserve"> </w:t>
      </w:r>
      <w:r w:rsidR="002771E3" w:rsidRPr="002771E3">
        <w:rPr>
          <w:rFonts w:hint="eastAsia"/>
          <w:snapToGrid w:val="0"/>
          <w:rtl/>
        </w:rPr>
        <w:t>ביריד</w:t>
      </w:r>
      <w:r w:rsidR="002771E3" w:rsidRPr="002771E3">
        <w:rPr>
          <w:snapToGrid w:val="0"/>
          <w:rtl/>
        </w:rPr>
        <w:t xml:space="preserve"> </w:t>
      </w:r>
      <w:r w:rsidR="002771E3" w:rsidRPr="002771E3">
        <w:rPr>
          <w:rFonts w:hint="eastAsia"/>
          <w:snapToGrid w:val="0"/>
          <w:rtl/>
        </w:rPr>
        <w:t>התיירות</w:t>
      </w:r>
      <w:r w:rsidR="002771E3" w:rsidRPr="002771E3">
        <w:rPr>
          <w:snapToGrid w:val="0"/>
          <w:rtl/>
        </w:rPr>
        <w:t xml:space="preserve"> </w:t>
      </w:r>
      <w:r w:rsidR="002771E3" w:rsidRPr="002771E3">
        <w:rPr>
          <w:rFonts w:hint="cs"/>
          <w:snapToGrid w:val="0"/>
          <w:rtl/>
        </w:rPr>
        <w:t xml:space="preserve"> הבינלאומי </w:t>
      </w:r>
      <w:r w:rsidR="002771E3" w:rsidRPr="002771E3">
        <w:rPr>
          <w:snapToGrid w:val="0"/>
          <w:rtl/>
        </w:rPr>
        <w:t xml:space="preserve">השנתי </w:t>
      </w:r>
      <w:r w:rsidR="002771E3" w:rsidRPr="002771E3">
        <w:rPr>
          <w:snapToGrid w:val="0"/>
        </w:rPr>
        <w:t>IMTM</w:t>
      </w:r>
      <w:r w:rsidRPr="002771E3">
        <w:rPr>
          <w:rtl/>
        </w:rPr>
        <w:t xml:space="preserve"> </w:t>
      </w:r>
      <w:r w:rsidRPr="006E381F">
        <w:rPr>
          <w:rFonts w:hint="cs"/>
          <w:color w:val="000000"/>
          <w:rtl/>
          <w:lang w:eastAsia="en-US"/>
        </w:rPr>
        <w:t>(להלן - "</w:t>
      </w:r>
      <w:r w:rsidRPr="006E381F">
        <w:rPr>
          <w:rFonts w:hint="cs"/>
          <w:b/>
          <w:bCs/>
          <w:color w:val="000000"/>
          <w:rtl/>
          <w:lang w:eastAsia="en-US"/>
        </w:rPr>
        <w:t>המכרז</w:t>
      </w:r>
      <w:r w:rsidRPr="006E381F">
        <w:rPr>
          <w:rFonts w:hint="cs"/>
          <w:color w:val="000000"/>
          <w:rtl/>
          <w:lang w:eastAsia="en-US"/>
        </w:rPr>
        <w:t>")</w:t>
      </w:r>
      <w:r>
        <w:rPr>
          <w:rFonts w:hint="cs"/>
          <w:color w:val="000000"/>
          <w:rtl/>
          <w:lang w:eastAsia="en-US"/>
        </w:rPr>
        <w:t xml:space="preserve">. </w:t>
      </w:r>
      <w:r w:rsidRPr="00EB4583">
        <w:rPr>
          <w:rtl/>
          <w:lang w:eastAsia="en-US"/>
        </w:rPr>
        <w:t xml:space="preserve">אני מצהיר/ה כי הנני </w:t>
      </w:r>
      <w:r>
        <w:rPr>
          <w:rtl/>
          <w:lang w:eastAsia="en-US"/>
        </w:rPr>
        <w:t>מוסמך/ת לתת תצהיר זה בשם המציע.</w:t>
      </w:r>
    </w:p>
    <w:p w:rsidR="005758B0" w:rsidRPr="00EB4583" w:rsidRDefault="005758B0" w:rsidP="00C541A3">
      <w:pPr>
        <w:pStyle w:val="HNormal"/>
        <w:numPr>
          <w:ilvl w:val="0"/>
          <w:numId w:val="40"/>
        </w:numPr>
        <w:spacing w:after="0"/>
        <w:rPr>
          <w:rtl/>
          <w:lang w:eastAsia="en-US"/>
        </w:rPr>
      </w:pPr>
      <w:r w:rsidRPr="00EB4583">
        <w:rPr>
          <w:rtl/>
          <w:lang w:eastAsia="en-US"/>
        </w:rPr>
        <w:t>בתצהירי זה, משמעותו של המונח "</w:t>
      </w:r>
      <w:r w:rsidRPr="00EB4583">
        <w:rPr>
          <w:b/>
          <w:bCs/>
          <w:rtl/>
          <w:lang w:eastAsia="en-US"/>
        </w:rPr>
        <w:t>בעל זיקה</w:t>
      </w:r>
      <w:r w:rsidRPr="00EB4583">
        <w:rPr>
          <w:rtl/>
          <w:lang w:eastAsia="en-US"/>
        </w:rPr>
        <w:t>"</w:t>
      </w:r>
      <w:r>
        <w:rPr>
          <w:rFonts w:hint="cs"/>
          <w:rtl/>
          <w:lang w:eastAsia="en-US"/>
        </w:rPr>
        <w:t>,</w:t>
      </w:r>
      <w:r w:rsidRPr="00EB4583">
        <w:rPr>
          <w:rtl/>
          <w:lang w:eastAsia="en-US"/>
        </w:rPr>
        <w:t xml:space="preserve"> כהגדרתו בחוק עסקאות גופים ציבוריים התשל"ו</w:t>
      </w:r>
      <w:r>
        <w:rPr>
          <w:rFonts w:hint="cs"/>
          <w:rtl/>
          <w:lang w:eastAsia="en-US"/>
        </w:rPr>
        <w:t xml:space="preserve"> - </w:t>
      </w:r>
      <w:r w:rsidRPr="00EB4583">
        <w:rPr>
          <w:rtl/>
          <w:lang w:eastAsia="en-US"/>
        </w:rPr>
        <w:t>1976 (להלן</w:t>
      </w:r>
      <w:r w:rsidRPr="00EB4583">
        <w:rPr>
          <w:rFonts w:hint="cs"/>
          <w:rtl/>
          <w:lang w:eastAsia="en-US"/>
        </w:rPr>
        <w:t>:</w:t>
      </w:r>
      <w:r w:rsidRPr="00EB4583">
        <w:rPr>
          <w:rtl/>
          <w:lang w:eastAsia="en-US"/>
        </w:rPr>
        <w:t xml:space="preserve"> "</w:t>
      </w:r>
      <w:r w:rsidRPr="00EB4583">
        <w:rPr>
          <w:b/>
          <w:bCs/>
          <w:rtl/>
          <w:lang w:eastAsia="en-US"/>
        </w:rPr>
        <w:t>חוק עסקאות גופים ציבוריים</w:t>
      </w:r>
      <w:r w:rsidRPr="00EB4583">
        <w:rPr>
          <w:rtl/>
          <w:lang w:eastAsia="en-US"/>
        </w:rPr>
        <w:t>"). אני מאשר/ת</w:t>
      </w:r>
      <w:r>
        <w:rPr>
          <w:rFonts w:hint="cs"/>
          <w:rtl/>
          <w:lang w:eastAsia="en-US"/>
        </w:rPr>
        <w:t>,</w:t>
      </w:r>
      <w:r w:rsidRPr="00EB4583">
        <w:rPr>
          <w:rtl/>
          <w:lang w:eastAsia="en-US"/>
        </w:rPr>
        <w:t xml:space="preserve"> כי הוסברה לי משמעותו </w:t>
      </w:r>
      <w:r>
        <w:rPr>
          <w:rtl/>
          <w:lang w:eastAsia="en-US"/>
        </w:rPr>
        <w:t>של מונח זה וכי אני מבין/ה אותו.</w:t>
      </w:r>
    </w:p>
    <w:p w:rsidR="005758B0" w:rsidRPr="00EB4583" w:rsidRDefault="005758B0" w:rsidP="005758B0">
      <w:pPr>
        <w:pStyle w:val="HNormal"/>
        <w:ind w:left="576"/>
        <w:rPr>
          <w:rtl/>
          <w:lang w:eastAsia="en-US"/>
        </w:rPr>
      </w:pPr>
      <w:r w:rsidRPr="00EB4583">
        <w:rPr>
          <w:rFonts w:hint="cs"/>
          <w:rtl/>
          <w:lang w:eastAsia="en-US"/>
        </w:rPr>
        <w:t>משמעותו של המונח "</w:t>
      </w:r>
      <w:r w:rsidRPr="00EB4583">
        <w:rPr>
          <w:rFonts w:hint="cs"/>
          <w:b/>
          <w:bCs/>
          <w:rtl/>
          <w:lang w:eastAsia="en-US"/>
        </w:rPr>
        <w:t>עבירה</w:t>
      </w:r>
      <w:r w:rsidRPr="00EB4583">
        <w:rPr>
          <w:rFonts w:hint="cs"/>
          <w:rtl/>
          <w:lang w:eastAsia="en-US"/>
        </w:rPr>
        <w:t>"</w:t>
      </w:r>
      <w:r>
        <w:rPr>
          <w:rFonts w:hint="cs"/>
          <w:rtl/>
          <w:lang w:eastAsia="en-US"/>
        </w:rPr>
        <w:t xml:space="preserve"> - </w:t>
      </w:r>
      <w:r w:rsidRPr="00EB4583">
        <w:rPr>
          <w:rFonts w:hint="cs"/>
          <w:rtl/>
          <w:lang w:eastAsia="en-US"/>
        </w:rPr>
        <w:t>עבירה לפי חוק עובדים זרים (איסור העסקה שלא כדין והבטחת תנאים הוגנים), התשנ"א</w:t>
      </w:r>
      <w:r>
        <w:rPr>
          <w:rFonts w:hint="cs"/>
          <w:rtl/>
          <w:lang w:eastAsia="en-US"/>
        </w:rPr>
        <w:t xml:space="preserve"> - </w:t>
      </w:r>
      <w:r w:rsidRPr="00EB4583">
        <w:rPr>
          <w:rFonts w:hint="cs"/>
          <w:rtl/>
          <w:lang w:eastAsia="en-US"/>
        </w:rPr>
        <w:t>1991 או לפי חוק שכר מינימום</w:t>
      </w:r>
      <w:r>
        <w:rPr>
          <w:rFonts w:hint="cs"/>
          <w:rtl/>
          <w:lang w:eastAsia="en-US"/>
        </w:rPr>
        <w:t>,</w:t>
      </w:r>
      <w:r w:rsidRPr="00EB4583">
        <w:rPr>
          <w:rFonts w:hint="cs"/>
          <w:rtl/>
          <w:lang w:eastAsia="en-US"/>
        </w:rPr>
        <w:t xml:space="preserve"> התשמ"ז</w:t>
      </w:r>
      <w:r>
        <w:rPr>
          <w:rFonts w:hint="cs"/>
          <w:rtl/>
          <w:lang w:eastAsia="en-US"/>
        </w:rPr>
        <w:t xml:space="preserve"> - </w:t>
      </w:r>
      <w:r w:rsidRPr="00EB4583">
        <w:rPr>
          <w:rFonts w:hint="cs"/>
          <w:rtl/>
          <w:lang w:eastAsia="en-US"/>
        </w:rPr>
        <w:t>1987, ולעניין עסקאות לקבלת שירות</w:t>
      </w:r>
      <w:r>
        <w:rPr>
          <w:rFonts w:hint="cs"/>
          <w:rtl/>
          <w:lang w:eastAsia="en-US"/>
        </w:rPr>
        <w:t>,</w:t>
      </w:r>
      <w:r w:rsidRPr="00EB4583">
        <w:rPr>
          <w:rFonts w:hint="cs"/>
          <w:rtl/>
          <w:lang w:eastAsia="en-US"/>
        </w:rPr>
        <w:t xml:space="preserve"> כהגדרתו בסעיף 2 לחוק להגברת האכיפה של דיני העבודה, התשע"ב</w:t>
      </w:r>
      <w:r>
        <w:rPr>
          <w:rFonts w:hint="cs"/>
          <w:rtl/>
          <w:lang w:eastAsia="en-US"/>
        </w:rPr>
        <w:t xml:space="preserve"> - </w:t>
      </w:r>
      <w:r w:rsidRPr="00EB4583">
        <w:rPr>
          <w:rFonts w:hint="cs"/>
          <w:rtl/>
          <w:lang w:eastAsia="en-US"/>
        </w:rPr>
        <w:t>2011, גם עבירה על הוראות החיקוקים המנויות בתוספת השלישית לאותו חוק.</w:t>
      </w:r>
    </w:p>
    <w:p w:rsidR="005758B0" w:rsidRPr="001C13FD" w:rsidRDefault="005758B0" w:rsidP="001C13FD">
      <w:pPr>
        <w:pStyle w:val="HNormal"/>
        <w:numPr>
          <w:ilvl w:val="0"/>
          <w:numId w:val="40"/>
        </w:numPr>
        <w:spacing w:after="0"/>
        <w:rPr>
          <w:rtl/>
          <w:lang w:eastAsia="en-US"/>
        </w:rPr>
      </w:pPr>
      <w:r w:rsidRPr="00EB4583">
        <w:rPr>
          <w:rtl/>
          <w:lang w:eastAsia="en-US"/>
        </w:rPr>
        <w:t>המציע הינו תאגיד הרשום בישראל.</w:t>
      </w:r>
      <w:r w:rsidR="001C13FD">
        <w:rPr>
          <w:rFonts w:hint="cs"/>
          <w:rtl/>
          <w:lang w:eastAsia="en-US"/>
        </w:rPr>
        <w:t xml:space="preserve"> </w:t>
      </w:r>
      <w:r w:rsidRPr="001C13FD">
        <w:rPr>
          <w:u w:val="single"/>
          <w:rtl/>
        </w:rPr>
        <w:t xml:space="preserve">(סמן </w:t>
      </w:r>
      <w:r w:rsidRPr="001C13FD">
        <w:rPr>
          <w:u w:val="single"/>
        </w:rPr>
        <w:t>X</w:t>
      </w:r>
      <w:r w:rsidRPr="001C13FD">
        <w:rPr>
          <w:u w:val="single"/>
          <w:rtl/>
        </w:rPr>
        <w:t xml:space="preserve"> במשבצת המתאימה)</w:t>
      </w:r>
    </w:p>
    <w:p w:rsidR="005758B0" w:rsidRDefault="005758B0" w:rsidP="00C541A3">
      <w:pPr>
        <w:pStyle w:val="HNormal"/>
        <w:numPr>
          <w:ilvl w:val="0"/>
          <w:numId w:val="39"/>
        </w:numPr>
        <w:tabs>
          <w:tab w:val="left" w:pos="1152"/>
        </w:tabs>
        <w:spacing w:after="0"/>
        <w:ind w:left="1152" w:hanging="576"/>
      </w:pPr>
      <w:permStart w:id="1110208330" w:edGrp="everyone"/>
      <w:permEnd w:id="1110208330"/>
      <w:r w:rsidRPr="00631E89">
        <w:rPr>
          <w:rtl/>
        </w:rPr>
        <w:t xml:space="preserve">המציע ובעל זיקה אליו </w:t>
      </w:r>
      <w:r w:rsidRPr="00631E89">
        <w:rPr>
          <w:b/>
          <w:bCs/>
          <w:u w:val="single"/>
          <w:rtl/>
        </w:rPr>
        <w:t>לא הורשעו</w:t>
      </w:r>
      <w:r w:rsidRPr="00631E89">
        <w:rPr>
          <w:rtl/>
        </w:rPr>
        <w:t xml:space="preserve"> ביותר משתי עבירות עד למועד האחרון להגשת ההצעות (להלן: "</w:t>
      </w:r>
      <w:r w:rsidRPr="00631E89">
        <w:rPr>
          <w:b/>
          <w:bCs/>
          <w:rtl/>
        </w:rPr>
        <w:t>מועד להגשה</w:t>
      </w:r>
      <w:r w:rsidRPr="00631E89">
        <w:rPr>
          <w:rtl/>
        </w:rPr>
        <w:t xml:space="preserve">") מטעם המציע </w:t>
      </w:r>
      <w:r>
        <w:rPr>
          <w:rFonts w:hint="cs"/>
          <w:rtl/>
        </w:rPr>
        <w:t>למכרז (להלן: "</w:t>
      </w:r>
      <w:r w:rsidRPr="00AF46BC">
        <w:rPr>
          <w:rFonts w:hint="cs"/>
          <w:b/>
          <w:bCs/>
          <w:rtl/>
        </w:rPr>
        <w:t>מועד ההגשה</w:t>
      </w:r>
      <w:r>
        <w:rPr>
          <w:rFonts w:hint="cs"/>
          <w:rtl/>
        </w:rPr>
        <w:t>").</w:t>
      </w:r>
    </w:p>
    <w:p w:rsidR="005758B0" w:rsidRPr="00631E89" w:rsidRDefault="005758B0" w:rsidP="00C541A3">
      <w:pPr>
        <w:pStyle w:val="HNormal"/>
        <w:numPr>
          <w:ilvl w:val="0"/>
          <w:numId w:val="39"/>
        </w:numPr>
        <w:tabs>
          <w:tab w:val="left" w:pos="1152"/>
        </w:tabs>
        <w:spacing w:after="0"/>
        <w:ind w:left="1152" w:hanging="576"/>
        <w:rPr>
          <w:rtl/>
        </w:rPr>
      </w:pPr>
      <w:permStart w:id="434659221" w:edGrp="everyone"/>
      <w:permEnd w:id="434659221"/>
      <w:r w:rsidRPr="00631E89">
        <w:rPr>
          <w:rtl/>
        </w:rPr>
        <w:t xml:space="preserve">המציע או בעל זיקה אליו </w:t>
      </w:r>
      <w:r w:rsidRPr="00631E89">
        <w:rPr>
          <w:b/>
          <w:bCs/>
          <w:u w:val="single"/>
          <w:rtl/>
        </w:rPr>
        <w:t>הורשעו</w:t>
      </w:r>
      <w:r w:rsidRPr="00631E89">
        <w:rPr>
          <w:rtl/>
        </w:rPr>
        <w:t xml:space="preserve"> בפסק דין ביותר משתי עבירות </w:t>
      </w:r>
      <w:r w:rsidRPr="00631E89">
        <w:rPr>
          <w:b/>
          <w:bCs/>
          <w:u w:val="single"/>
          <w:rtl/>
        </w:rPr>
        <w:t>וחלפה שנה אחת</w:t>
      </w:r>
      <w:r w:rsidRPr="00631E89">
        <w:rPr>
          <w:rtl/>
        </w:rPr>
        <w:t xml:space="preserve"> לפחות ממועד </w:t>
      </w:r>
      <w:r>
        <w:rPr>
          <w:rtl/>
        </w:rPr>
        <w:t>ההרשעה האחרונה ועד למועד ההגשה.</w:t>
      </w:r>
    </w:p>
    <w:p w:rsidR="005758B0" w:rsidRPr="00631E89" w:rsidRDefault="005758B0" w:rsidP="00C541A3">
      <w:pPr>
        <w:pStyle w:val="HNormal"/>
        <w:numPr>
          <w:ilvl w:val="0"/>
          <w:numId w:val="39"/>
        </w:numPr>
        <w:tabs>
          <w:tab w:val="left" w:pos="1152"/>
        </w:tabs>
        <w:spacing w:after="240"/>
        <w:ind w:left="1152" w:hanging="576"/>
      </w:pPr>
      <w:permStart w:id="86050162" w:edGrp="everyone"/>
      <w:permEnd w:id="86050162"/>
      <w:r w:rsidRPr="00631E89">
        <w:rPr>
          <w:rtl/>
        </w:rPr>
        <w:t xml:space="preserve">המציע או בעל זיקה אליו </w:t>
      </w:r>
      <w:r w:rsidRPr="00631E89">
        <w:rPr>
          <w:b/>
          <w:bCs/>
          <w:u w:val="single"/>
          <w:rtl/>
        </w:rPr>
        <w:t>הורשעו</w:t>
      </w:r>
      <w:r w:rsidRPr="00631E89">
        <w:rPr>
          <w:rtl/>
        </w:rPr>
        <w:t xml:space="preserve"> בפסק דין ביותר משתי עבירות </w:t>
      </w:r>
      <w:r w:rsidRPr="00631E89">
        <w:rPr>
          <w:b/>
          <w:bCs/>
          <w:u w:val="single"/>
          <w:rtl/>
        </w:rPr>
        <w:t>ולא חלפה שנה אחת</w:t>
      </w:r>
      <w:r w:rsidRPr="00631E89">
        <w:rPr>
          <w:rtl/>
        </w:rPr>
        <w:t xml:space="preserve"> לפחות ממועד </w:t>
      </w:r>
      <w:r>
        <w:rPr>
          <w:rtl/>
        </w:rPr>
        <w:t>ההרשעה האחרונה ועד למועד ההגשה.</w:t>
      </w:r>
    </w:p>
    <w:p w:rsidR="005758B0" w:rsidRDefault="005758B0" w:rsidP="00C541A3">
      <w:pPr>
        <w:pStyle w:val="HNormal"/>
        <w:numPr>
          <w:ilvl w:val="0"/>
          <w:numId w:val="40"/>
        </w:numPr>
        <w:spacing w:after="360"/>
        <w:rPr>
          <w:lang w:eastAsia="en-US"/>
        </w:rPr>
      </w:pPr>
      <w:r w:rsidRPr="00B4452B">
        <w:rPr>
          <w:rtl/>
          <w:lang w:eastAsia="en-US"/>
        </w:rPr>
        <w:t>זה שמי, זו חתימתי ותוכן תצהירי דלעיל אמת.</w:t>
      </w:r>
    </w:p>
    <w:p w:rsidR="005758B0" w:rsidRDefault="005758B0" w:rsidP="005758B0">
      <w:pPr>
        <w:pStyle w:val="HNormal"/>
        <w:tabs>
          <w:tab w:val="left" w:leader="underscore" w:pos="1440"/>
          <w:tab w:val="left" w:pos="2016"/>
          <w:tab w:val="left" w:leader="underscore" w:pos="4896"/>
          <w:tab w:val="left" w:pos="5328"/>
          <w:tab w:val="left" w:leader="underscore" w:pos="8309"/>
        </w:tabs>
        <w:rPr>
          <w:rtl/>
        </w:rPr>
      </w:pPr>
      <w:permStart w:id="566982024" w:edGrp="everyone"/>
      <w:r>
        <w:rPr>
          <w:rFonts w:hint="cs"/>
          <w:rtl/>
        </w:rPr>
        <w:tab/>
      </w:r>
      <w:permEnd w:id="566982024"/>
      <w:r>
        <w:rPr>
          <w:rFonts w:hint="cs"/>
          <w:rtl/>
        </w:rPr>
        <w:tab/>
      </w:r>
      <w:permStart w:id="1825640684" w:edGrp="everyone"/>
      <w:r>
        <w:rPr>
          <w:rFonts w:hint="cs"/>
          <w:rtl/>
        </w:rPr>
        <w:tab/>
      </w:r>
      <w:permEnd w:id="1825640684"/>
      <w:r>
        <w:rPr>
          <w:rFonts w:hint="cs"/>
          <w:rtl/>
        </w:rPr>
        <w:tab/>
      </w:r>
      <w:r>
        <w:rPr>
          <w:rFonts w:hint="cs"/>
          <w:rtl/>
        </w:rPr>
        <w:tab/>
      </w:r>
    </w:p>
    <w:p w:rsidR="005758B0" w:rsidRDefault="005758B0" w:rsidP="005758B0">
      <w:pPr>
        <w:pStyle w:val="HNormal"/>
        <w:tabs>
          <w:tab w:val="center" w:pos="720"/>
          <w:tab w:val="center" w:pos="3456"/>
          <w:tab w:val="center" w:pos="6818"/>
        </w:tabs>
        <w:spacing w:after="360"/>
        <w:rPr>
          <w:rtl/>
        </w:rPr>
      </w:pPr>
      <w:r>
        <w:rPr>
          <w:rFonts w:hint="cs"/>
          <w:rtl/>
        </w:rPr>
        <w:tab/>
        <w:t>תאריך</w:t>
      </w:r>
      <w:r>
        <w:rPr>
          <w:rFonts w:hint="cs"/>
          <w:rtl/>
        </w:rPr>
        <w:tab/>
        <w:t>שמו של המצהיר</w:t>
      </w:r>
      <w:r>
        <w:rPr>
          <w:rFonts w:hint="cs"/>
          <w:rtl/>
        </w:rPr>
        <w:tab/>
        <w:t>חתימתו של המצהיר</w:t>
      </w:r>
    </w:p>
    <w:p w:rsidR="005758B0" w:rsidRPr="006E381F" w:rsidRDefault="005758B0" w:rsidP="005758B0">
      <w:pPr>
        <w:pStyle w:val="HNormal"/>
        <w:rPr>
          <w:u w:val="single"/>
          <w:rtl/>
        </w:rPr>
      </w:pPr>
      <w:r w:rsidRPr="006E381F">
        <w:rPr>
          <w:rFonts w:hint="cs"/>
          <w:u w:val="single"/>
          <w:rtl/>
        </w:rPr>
        <w:t>אישור</w:t>
      </w:r>
    </w:p>
    <w:p w:rsidR="005758B0" w:rsidRPr="006E381F" w:rsidRDefault="005758B0" w:rsidP="005758B0">
      <w:pPr>
        <w:pStyle w:val="HNormal"/>
        <w:spacing w:after="360" w:line="360" w:lineRule="auto"/>
        <w:rPr>
          <w:rtl/>
        </w:rPr>
      </w:pPr>
      <w:r w:rsidRPr="006E381F">
        <w:rPr>
          <w:rtl/>
        </w:rPr>
        <w:t xml:space="preserve">אני הח"מ, עו"ד </w:t>
      </w:r>
      <w:permStart w:id="1944348715" w:edGrp="everyone"/>
      <w:r w:rsidRPr="006E381F">
        <w:rPr>
          <w:rFonts w:hint="cs"/>
          <w:rtl/>
        </w:rPr>
        <w:t>__________________</w:t>
      </w:r>
      <w:permEnd w:id="1944348715"/>
      <w:r w:rsidRPr="006E381F">
        <w:rPr>
          <w:rFonts w:hint="cs"/>
          <w:rtl/>
        </w:rPr>
        <w:t xml:space="preserve">, מרחוב </w:t>
      </w:r>
      <w:permStart w:id="361252775" w:edGrp="everyone"/>
      <w:r w:rsidRPr="006E381F">
        <w:rPr>
          <w:rFonts w:hint="cs"/>
          <w:rtl/>
        </w:rPr>
        <w:t>___________________________</w:t>
      </w:r>
      <w:permEnd w:id="361252775"/>
      <w:r w:rsidRPr="006E381F">
        <w:rPr>
          <w:rFonts w:hint="cs"/>
          <w:rtl/>
        </w:rPr>
        <w:t xml:space="preserve">, בישוב </w:t>
      </w:r>
      <w:permStart w:id="611068407" w:edGrp="everyone"/>
      <w:r w:rsidRPr="006E381F">
        <w:rPr>
          <w:rFonts w:hint="cs"/>
          <w:rtl/>
        </w:rPr>
        <w:t>__________________</w:t>
      </w:r>
      <w:permEnd w:id="611068407"/>
      <w:r w:rsidRPr="006E381F">
        <w:rPr>
          <w:rFonts w:hint="cs"/>
          <w:rtl/>
        </w:rPr>
        <w:t xml:space="preserve">, </w:t>
      </w:r>
      <w:r w:rsidRPr="006E381F">
        <w:rPr>
          <w:rtl/>
        </w:rPr>
        <w:t>מאשר בזאת</w:t>
      </w:r>
      <w:r w:rsidRPr="006E381F">
        <w:rPr>
          <w:rFonts w:hint="cs"/>
          <w:rtl/>
        </w:rPr>
        <w:t>,</w:t>
      </w:r>
      <w:r w:rsidRPr="006E381F">
        <w:rPr>
          <w:rtl/>
        </w:rPr>
        <w:t xml:space="preserve"> כי </w:t>
      </w:r>
      <w:r w:rsidRPr="006E381F">
        <w:rPr>
          <w:rFonts w:hint="cs"/>
          <w:rtl/>
        </w:rPr>
        <w:t xml:space="preserve">ביום </w:t>
      </w:r>
      <w:permStart w:id="1922304439" w:edGrp="everyone"/>
      <w:r w:rsidRPr="006E381F">
        <w:rPr>
          <w:rFonts w:hint="cs"/>
          <w:rtl/>
        </w:rPr>
        <w:t>______________</w:t>
      </w:r>
      <w:permEnd w:id="1922304439"/>
      <w:r w:rsidRPr="006E381F">
        <w:rPr>
          <w:rFonts w:hint="cs"/>
          <w:rtl/>
        </w:rPr>
        <w:t xml:space="preserve">, התייצב/ה בפני מר/גב' </w:t>
      </w:r>
      <w:permStart w:id="255685246" w:edGrp="everyone"/>
      <w:r w:rsidRPr="006E381F">
        <w:rPr>
          <w:rtl/>
        </w:rPr>
        <w:t>_</w:t>
      </w:r>
      <w:r w:rsidRPr="006E381F">
        <w:rPr>
          <w:rFonts w:hint="cs"/>
          <w:rtl/>
        </w:rPr>
        <w:t>____________________</w:t>
      </w:r>
      <w:r w:rsidRPr="006E381F">
        <w:rPr>
          <w:rtl/>
        </w:rPr>
        <w:t>___</w:t>
      </w:r>
      <w:permEnd w:id="255685246"/>
      <w:r w:rsidRPr="006E381F">
        <w:rPr>
          <w:rFonts w:hint="cs"/>
          <w:rtl/>
        </w:rPr>
        <w:t>, שהזדהה/תה לפי תעודת זהות מס</w:t>
      </w:r>
      <w:permStart w:id="1276724290" w:edGrp="everyone"/>
      <w:r w:rsidRPr="006E381F">
        <w:rPr>
          <w:rFonts w:hint="cs"/>
          <w:rtl/>
        </w:rPr>
        <w:t xml:space="preserve">. _________________ </w:t>
      </w:r>
      <w:permEnd w:id="1276724290"/>
      <w:r w:rsidRPr="006E381F">
        <w:rPr>
          <w:rFonts w:hint="cs"/>
          <w:rtl/>
        </w:rPr>
        <w:t>/ המוכר/ת לי אישית, ולאחר שהזהרתיו/ה, כי עליו/ה להצהיר אמת וכי יהא/תהא צפוי/ה לעונשים הקבועים בחוק אם לא יעשה/תעשה כן, אישר/ה בפני את תהצירו/ה וחתם/מה עליו.</w:t>
      </w:r>
    </w:p>
    <w:p w:rsidR="005758B0" w:rsidRPr="006E381F" w:rsidRDefault="005758B0" w:rsidP="005758B0">
      <w:pPr>
        <w:pStyle w:val="HNormal"/>
        <w:tabs>
          <w:tab w:val="left" w:leader="underscore" w:pos="4320"/>
          <w:tab w:val="left" w:pos="4752"/>
          <w:tab w:val="left" w:leader="underscore" w:pos="8309"/>
        </w:tabs>
        <w:spacing w:after="0"/>
        <w:rPr>
          <w:rtl/>
        </w:rPr>
      </w:pPr>
      <w:permStart w:id="793581603" w:edGrp="everyone"/>
      <w:r w:rsidRPr="006E381F">
        <w:rPr>
          <w:rFonts w:hint="cs"/>
          <w:rtl/>
        </w:rPr>
        <w:tab/>
      </w:r>
      <w:permEnd w:id="793581603"/>
      <w:r w:rsidRPr="006E381F">
        <w:rPr>
          <w:rFonts w:hint="cs"/>
          <w:rtl/>
        </w:rPr>
        <w:tab/>
      </w:r>
      <w:permStart w:id="1684755607" w:edGrp="everyone"/>
      <w:r w:rsidRPr="006E381F">
        <w:rPr>
          <w:rFonts w:hint="cs"/>
          <w:rtl/>
        </w:rPr>
        <w:tab/>
      </w:r>
      <w:permEnd w:id="1684755607"/>
    </w:p>
    <w:p w:rsidR="005758B0" w:rsidRPr="006E381F" w:rsidRDefault="005758B0" w:rsidP="005758B0">
      <w:pPr>
        <w:pStyle w:val="HNormal"/>
        <w:tabs>
          <w:tab w:val="center" w:pos="2160"/>
          <w:tab w:val="center" w:pos="6523"/>
        </w:tabs>
        <w:spacing w:after="360"/>
        <w:rPr>
          <w:rtl/>
        </w:rPr>
      </w:pPr>
      <w:r w:rsidRPr="006E381F">
        <w:rPr>
          <w:rFonts w:hint="cs"/>
          <w:rtl/>
        </w:rPr>
        <w:tab/>
        <w:t>שמו של עורך-הדין</w:t>
      </w:r>
      <w:r w:rsidRPr="006E381F">
        <w:rPr>
          <w:rFonts w:hint="cs"/>
          <w:rtl/>
        </w:rPr>
        <w:tab/>
        <w:t>מס. רשיון לעריכת-דין</w:t>
      </w:r>
    </w:p>
    <w:p w:rsidR="005758B0" w:rsidRPr="006E381F" w:rsidRDefault="005758B0" w:rsidP="005758B0">
      <w:pPr>
        <w:pStyle w:val="HNormal"/>
        <w:tabs>
          <w:tab w:val="left" w:leader="underscore" w:pos="1440"/>
          <w:tab w:val="left" w:pos="2016"/>
          <w:tab w:val="left" w:leader="underscore" w:pos="4896"/>
          <w:tab w:val="left" w:pos="5328"/>
          <w:tab w:val="left" w:leader="underscore" w:pos="8309"/>
        </w:tabs>
        <w:spacing w:after="0"/>
        <w:rPr>
          <w:rtl/>
        </w:rPr>
      </w:pPr>
      <w:permStart w:id="47659948" w:edGrp="everyone"/>
      <w:r w:rsidRPr="006E381F">
        <w:rPr>
          <w:rFonts w:hint="cs"/>
          <w:rtl/>
        </w:rPr>
        <w:tab/>
      </w:r>
      <w:permEnd w:id="47659948"/>
      <w:r w:rsidRPr="006E381F">
        <w:rPr>
          <w:rFonts w:hint="cs"/>
          <w:rtl/>
        </w:rPr>
        <w:tab/>
      </w:r>
      <w:r w:rsidRPr="006E381F">
        <w:rPr>
          <w:rFonts w:hint="cs"/>
          <w:rtl/>
        </w:rPr>
        <w:tab/>
      </w:r>
      <w:r w:rsidRPr="006E381F">
        <w:rPr>
          <w:rFonts w:hint="cs"/>
          <w:rtl/>
        </w:rPr>
        <w:tab/>
      </w:r>
      <w:r w:rsidRPr="006E381F">
        <w:rPr>
          <w:rFonts w:hint="cs"/>
          <w:rtl/>
        </w:rPr>
        <w:tab/>
      </w:r>
    </w:p>
    <w:p w:rsidR="005758B0" w:rsidRPr="006E381F" w:rsidRDefault="005758B0" w:rsidP="005758B0">
      <w:pPr>
        <w:pStyle w:val="HNormal"/>
        <w:tabs>
          <w:tab w:val="center" w:pos="720"/>
          <w:tab w:val="center" w:pos="3456"/>
          <w:tab w:val="center" w:pos="6818"/>
        </w:tabs>
        <w:spacing w:after="480"/>
        <w:rPr>
          <w:rtl/>
        </w:rPr>
      </w:pPr>
      <w:r w:rsidRPr="006E381F">
        <w:rPr>
          <w:rFonts w:hint="cs"/>
          <w:rtl/>
        </w:rPr>
        <w:tab/>
        <w:t>תאריך</w:t>
      </w:r>
      <w:r w:rsidRPr="006E381F">
        <w:rPr>
          <w:rFonts w:hint="cs"/>
          <w:rtl/>
        </w:rPr>
        <w:tab/>
        <w:t>חתימה של עורך-הדין</w:t>
      </w:r>
      <w:r w:rsidRPr="006E381F">
        <w:rPr>
          <w:rFonts w:hint="cs"/>
          <w:rtl/>
        </w:rPr>
        <w:tab/>
        <w:t>חותמת של עורך-הדין</w:t>
      </w:r>
    </w:p>
    <w:p w:rsidR="00FA3D21" w:rsidRPr="00374804" w:rsidRDefault="00FA3D21" w:rsidP="00E86109">
      <w:pPr>
        <w:pStyle w:val="20"/>
        <w:keepNext/>
        <w:spacing w:after="360"/>
        <w:ind w:right="0"/>
        <w:jc w:val="center"/>
        <w:rPr>
          <w:rFonts w:ascii="Times New Roman Bold" w:hAnsi="Times New Roman Bold"/>
          <w:rtl/>
        </w:rPr>
      </w:pPr>
      <w:bookmarkStart w:id="11" w:name="_Toc25056791"/>
      <w:r w:rsidRPr="00374804">
        <w:rPr>
          <w:rFonts w:ascii="Times New Roman Bold" w:hAnsi="Times New Roman Bold" w:hint="cs"/>
          <w:rtl/>
        </w:rPr>
        <w:lastRenderedPageBreak/>
        <w:t xml:space="preserve">נספח </w:t>
      </w:r>
      <w:r w:rsidR="00E86109">
        <w:rPr>
          <w:rFonts w:ascii="Times New Roman Bold" w:hAnsi="Times New Roman Bold" w:hint="cs"/>
          <w:rtl/>
        </w:rPr>
        <w:t>ה'</w:t>
      </w:r>
      <w:r w:rsidRPr="00374804">
        <w:rPr>
          <w:rFonts w:ascii="Times New Roman Bold" w:hAnsi="Times New Roman Bold" w:hint="cs"/>
          <w:rtl/>
        </w:rPr>
        <w:t xml:space="preserve"> - תצהיר בדבר חוק שוויון זכויות לאנשים עם מוגבלות</w:t>
      </w:r>
      <w:bookmarkEnd w:id="11"/>
    </w:p>
    <w:p w:rsidR="00FA3D21" w:rsidRPr="003D24FB" w:rsidRDefault="00FA3D21" w:rsidP="00FA3D21">
      <w:pPr>
        <w:pStyle w:val="HNormal"/>
        <w:pBdr>
          <w:top w:val="single" w:sz="4" w:space="6" w:color="auto"/>
          <w:left w:val="single" w:sz="4" w:space="12" w:color="auto"/>
          <w:bottom w:val="single" w:sz="4" w:space="6" w:color="auto"/>
          <w:right w:val="single" w:sz="4" w:space="12" w:color="auto"/>
        </w:pBdr>
        <w:ind w:left="288" w:right="288"/>
      </w:pPr>
      <w:r w:rsidRPr="003D24FB">
        <w:rPr>
          <w:rtl/>
        </w:rPr>
        <w:t>פניות אל המנהל הכללי של משרד הע</w:t>
      </w:r>
      <w:r>
        <w:rPr>
          <w:rtl/>
        </w:rPr>
        <w:t>בודה, הרווחה והשירותים החברתיים</w:t>
      </w:r>
      <w:r>
        <w:rPr>
          <w:rFonts w:hint="cs"/>
          <w:rtl/>
        </w:rPr>
        <w:t xml:space="preserve">, </w:t>
      </w:r>
      <w:r w:rsidRPr="003D24FB">
        <w:rPr>
          <w:rtl/>
        </w:rPr>
        <w:t>כנדרש לפי תצהיר זה</w:t>
      </w:r>
      <w:r>
        <w:rPr>
          <w:rFonts w:hint="cs"/>
          <w:rtl/>
        </w:rPr>
        <w:t>,</w:t>
      </w:r>
      <w:r w:rsidRPr="003D24FB">
        <w:rPr>
          <w:rtl/>
        </w:rPr>
        <w:t xml:space="preserve"> ייעשו דרך המטה לשילוב אנשים עם מוגבלות בעבודה, בדוא"ל: </w:t>
      </w:r>
      <w:r>
        <w:fldChar w:fldCharType="begin"/>
      </w:r>
      <w:r>
        <w:instrText xml:space="preserve"> HYPERLINK "mailto:</w:instrText>
      </w:r>
      <w:r w:rsidRPr="003D24FB">
        <w:instrText>mateh.shiluv@economy.gov.il</w:instrText>
      </w:r>
      <w:r w:rsidRPr="003D24FB">
        <w:rPr>
          <w:rFonts w:hint="cs"/>
          <w:rtl/>
        </w:rPr>
        <w:instrText>.</w:instrText>
      </w:r>
    </w:p>
    <w:p w:rsidR="00FA3D21" w:rsidRPr="008E6F58" w:rsidRDefault="00FA3D21" w:rsidP="00FA3D21">
      <w:pPr>
        <w:pStyle w:val="HNormal"/>
        <w:pBdr>
          <w:top w:val="single" w:sz="4" w:space="6" w:color="auto"/>
          <w:left w:val="single" w:sz="4" w:space="12" w:color="auto"/>
          <w:bottom w:val="single" w:sz="4" w:space="6" w:color="auto"/>
          <w:right w:val="single" w:sz="4" w:space="12" w:color="auto"/>
        </w:pBdr>
        <w:ind w:left="288" w:right="288"/>
        <w:rPr>
          <w:rStyle w:val="Hyperlink"/>
        </w:rPr>
      </w:pPr>
      <w:r>
        <w:instrText xml:space="preserve">" </w:instrText>
      </w:r>
      <w:r>
        <w:fldChar w:fldCharType="separate"/>
      </w:r>
      <w:r w:rsidRPr="008E6F58">
        <w:rPr>
          <w:rStyle w:val="Hyperlink"/>
        </w:rPr>
        <w:t>mateh.shiluv@economy.gov.il</w:t>
      </w:r>
      <w:r w:rsidRPr="008E6F58">
        <w:rPr>
          <w:rStyle w:val="Hyperlink"/>
          <w:rFonts w:hint="cs"/>
          <w:rtl/>
        </w:rPr>
        <w:t>.</w:t>
      </w:r>
    </w:p>
    <w:p w:rsidR="00FA3D21" w:rsidRPr="003D24FB" w:rsidRDefault="00FA3D21" w:rsidP="00FA3D21">
      <w:pPr>
        <w:pStyle w:val="HNormal"/>
        <w:pBdr>
          <w:top w:val="single" w:sz="4" w:space="6" w:color="auto"/>
          <w:left w:val="single" w:sz="4" w:space="12" w:color="auto"/>
          <w:bottom w:val="single" w:sz="4" w:space="6" w:color="auto"/>
          <w:right w:val="single" w:sz="4" w:space="12" w:color="auto"/>
        </w:pBdr>
        <w:spacing w:after="360"/>
        <w:ind w:left="288" w:right="288"/>
        <w:rPr>
          <w:rtl/>
        </w:rPr>
      </w:pPr>
      <w:r>
        <w:fldChar w:fldCharType="end"/>
      </w:r>
      <w:r w:rsidRPr="003D24FB">
        <w:rPr>
          <w:rtl/>
        </w:rPr>
        <w:t xml:space="preserve">לשאלות ניתן לפנות למרכז התמיכה למעסיקים, כתובת דוא"ל: </w:t>
      </w:r>
      <w:hyperlink r:id="rId12" w:history="1">
        <w:r w:rsidRPr="008E6F58">
          <w:rPr>
            <w:rStyle w:val="Hyperlink"/>
          </w:rPr>
          <w:t>info@mtlm.org.il</w:t>
        </w:r>
      </w:hyperlink>
      <w:r w:rsidRPr="003D24FB">
        <w:rPr>
          <w:rtl/>
        </w:rPr>
        <w:t>, טלפון</w:t>
      </w:r>
      <w:r>
        <w:rPr>
          <w:rFonts w:hint="cs"/>
          <w:rtl/>
        </w:rPr>
        <w:t>:</w:t>
      </w:r>
      <w:r>
        <w:rPr>
          <w:rFonts w:hint="cs"/>
          <w:rtl/>
        </w:rPr>
        <w:br/>
        <w:t>1-700-507-676</w:t>
      </w:r>
      <w:r w:rsidRPr="003D24FB">
        <w:rPr>
          <w:rtl/>
        </w:rPr>
        <w:t>.</w:t>
      </w:r>
    </w:p>
    <w:p w:rsidR="00FA3D21" w:rsidRPr="00E272CF" w:rsidRDefault="00FA3D21" w:rsidP="00FA3D21">
      <w:pPr>
        <w:pStyle w:val="HNormal"/>
        <w:spacing w:line="360" w:lineRule="auto"/>
      </w:pPr>
      <w:r w:rsidRPr="00E272CF">
        <w:rPr>
          <w:rtl/>
        </w:rPr>
        <w:t xml:space="preserve">אני החתום מטה, מר/גב' </w:t>
      </w:r>
      <w:permStart w:id="804068841" w:edGrp="everyone"/>
      <w:r w:rsidRPr="00E272CF">
        <w:rPr>
          <w:rtl/>
        </w:rPr>
        <w:t>_________</w:t>
      </w:r>
      <w:r>
        <w:rPr>
          <w:rFonts w:hint="cs"/>
          <w:rtl/>
        </w:rPr>
        <w:t>_______</w:t>
      </w:r>
      <w:r w:rsidRPr="00E272CF">
        <w:rPr>
          <w:rtl/>
        </w:rPr>
        <w:t>_____</w:t>
      </w:r>
      <w:permEnd w:id="804068841"/>
      <w:r w:rsidRPr="00E272CF">
        <w:rPr>
          <w:rtl/>
        </w:rPr>
        <w:t xml:space="preserve">, נושא/ת ת.ז. שמספרה </w:t>
      </w:r>
      <w:permStart w:id="1539330495" w:edGrp="everyone"/>
      <w:r w:rsidRPr="00E272CF">
        <w:rPr>
          <w:rtl/>
        </w:rPr>
        <w:t>____________</w:t>
      </w:r>
      <w:permEnd w:id="1539330495"/>
      <w:r w:rsidRPr="00E272CF">
        <w:rPr>
          <w:rtl/>
        </w:rPr>
        <w:t>, לאחר שהוזהרתי כי עלי לומר את האמת וכי אהיה צפוי/ה לעונשים הקבועים בחוק אם לא אעשה כן, מצהיר/ה בכתב כדלקמן:</w:t>
      </w:r>
    </w:p>
    <w:p w:rsidR="00FA3D21" w:rsidRDefault="00FA3D21" w:rsidP="002771E3">
      <w:pPr>
        <w:pStyle w:val="HNormal"/>
        <w:spacing w:line="360" w:lineRule="auto"/>
        <w:rPr>
          <w:rFonts w:eastAsia="PMingLiU"/>
          <w:rtl/>
        </w:rPr>
      </w:pPr>
      <w:r w:rsidRPr="003D24FB">
        <w:rPr>
          <w:rtl/>
        </w:rPr>
        <w:t xml:space="preserve">הנני נותן תצהיר זה בשם </w:t>
      </w:r>
      <w:permStart w:id="64826257" w:edGrp="everyone"/>
      <w:r w:rsidRPr="003D24FB">
        <w:rPr>
          <w:rtl/>
        </w:rPr>
        <w:t>__________</w:t>
      </w:r>
      <w:r>
        <w:rPr>
          <w:rFonts w:hint="cs"/>
          <w:rtl/>
        </w:rPr>
        <w:t>_________</w:t>
      </w:r>
      <w:r w:rsidRPr="003D24FB">
        <w:rPr>
          <w:rtl/>
        </w:rPr>
        <w:t>________</w:t>
      </w:r>
      <w:permEnd w:id="64826257"/>
      <w:r w:rsidRPr="003D24FB">
        <w:rPr>
          <w:rtl/>
        </w:rPr>
        <w:t xml:space="preserve"> שהוא המציע (להלן:  "</w:t>
      </w:r>
      <w:r w:rsidRPr="003D24FB">
        <w:rPr>
          <w:b/>
          <w:bCs/>
          <w:rtl/>
        </w:rPr>
        <w:t>המציע</w:t>
      </w:r>
      <w:r w:rsidRPr="003D24FB">
        <w:rPr>
          <w:rtl/>
        </w:rPr>
        <w:t>")</w:t>
      </w:r>
      <w:r>
        <w:rPr>
          <w:rFonts w:hint="cs"/>
          <w:rtl/>
        </w:rPr>
        <w:t>,</w:t>
      </w:r>
      <w:r w:rsidRPr="003D24FB">
        <w:rPr>
          <w:rtl/>
        </w:rPr>
        <w:t xml:space="preserve"> המבקש להתקשר עם </w:t>
      </w:r>
      <w:r>
        <w:rPr>
          <w:rFonts w:hint="cs"/>
          <w:rtl/>
        </w:rPr>
        <w:t>משרד התיירות (להלן: "</w:t>
      </w:r>
      <w:r w:rsidRPr="00882BCB">
        <w:rPr>
          <w:rFonts w:hint="cs"/>
          <w:b/>
          <w:bCs/>
          <w:rtl/>
        </w:rPr>
        <w:t>המשרד</w:t>
      </w:r>
      <w:r>
        <w:rPr>
          <w:rFonts w:hint="cs"/>
          <w:rtl/>
        </w:rPr>
        <w:t xml:space="preserve">"), לפי </w:t>
      </w:r>
      <w:r w:rsidRPr="00841B0F">
        <w:rPr>
          <w:rFonts w:hint="cs"/>
          <w:rtl/>
        </w:rPr>
        <w:t>מכרז מס</w:t>
      </w:r>
      <w:r w:rsidR="002771E3" w:rsidRPr="00841B0F">
        <w:rPr>
          <w:rFonts w:hint="cs"/>
          <w:rtl/>
        </w:rPr>
        <w:t>'</w:t>
      </w:r>
      <w:r w:rsidRPr="00841B0F">
        <w:rPr>
          <w:rFonts w:hint="cs"/>
          <w:rtl/>
        </w:rPr>
        <w:t xml:space="preserve"> </w:t>
      </w:r>
      <w:r w:rsidR="008C3287" w:rsidRPr="00402654">
        <w:rPr>
          <w:rtl/>
        </w:rPr>
        <w:t>16</w:t>
      </w:r>
      <w:r w:rsidRPr="00402654">
        <w:rPr>
          <w:rtl/>
        </w:rPr>
        <w:t>/</w:t>
      </w:r>
      <w:r w:rsidR="00BA7EF1" w:rsidRPr="00402654">
        <w:rPr>
          <w:rtl/>
        </w:rPr>
        <w:t>2023</w:t>
      </w:r>
      <w:r w:rsidRPr="00841B0F">
        <w:rPr>
          <w:rFonts w:hint="cs"/>
          <w:rtl/>
        </w:rPr>
        <w:t xml:space="preserve"> </w:t>
      </w:r>
      <w:r w:rsidR="00841B0F">
        <w:rPr>
          <w:rFonts w:hint="cs"/>
          <w:snapToGrid w:val="0"/>
          <w:rtl/>
        </w:rPr>
        <w:t xml:space="preserve">- </w:t>
      </w:r>
      <w:r w:rsidR="002771E3" w:rsidRPr="00841B0F">
        <w:rPr>
          <w:rFonts w:hint="eastAsia"/>
          <w:snapToGrid w:val="0"/>
          <w:rtl/>
        </w:rPr>
        <w:t>עיצוב</w:t>
      </w:r>
      <w:r w:rsidR="002771E3" w:rsidRPr="002771E3">
        <w:rPr>
          <w:snapToGrid w:val="0"/>
          <w:rtl/>
        </w:rPr>
        <w:t xml:space="preserve">, </w:t>
      </w:r>
      <w:r w:rsidR="002771E3" w:rsidRPr="002771E3">
        <w:rPr>
          <w:rFonts w:hint="eastAsia"/>
          <w:snapToGrid w:val="0"/>
          <w:rtl/>
        </w:rPr>
        <w:t>הקמה</w:t>
      </w:r>
      <w:r w:rsidR="002771E3" w:rsidRPr="002771E3">
        <w:rPr>
          <w:snapToGrid w:val="0"/>
          <w:rtl/>
        </w:rPr>
        <w:t xml:space="preserve">, </w:t>
      </w:r>
      <w:r w:rsidR="002771E3" w:rsidRPr="002771E3">
        <w:rPr>
          <w:rFonts w:hint="eastAsia"/>
          <w:snapToGrid w:val="0"/>
          <w:rtl/>
        </w:rPr>
        <w:t>אחזקה</w:t>
      </w:r>
      <w:r w:rsidR="002771E3" w:rsidRPr="002771E3">
        <w:rPr>
          <w:snapToGrid w:val="0"/>
          <w:rtl/>
        </w:rPr>
        <w:t xml:space="preserve"> </w:t>
      </w:r>
      <w:r w:rsidR="002771E3" w:rsidRPr="002771E3">
        <w:rPr>
          <w:rFonts w:hint="eastAsia"/>
          <w:snapToGrid w:val="0"/>
          <w:rtl/>
        </w:rPr>
        <w:t>ופירוק</w:t>
      </w:r>
      <w:r w:rsidR="002771E3" w:rsidRPr="002771E3">
        <w:rPr>
          <w:snapToGrid w:val="0"/>
          <w:rtl/>
        </w:rPr>
        <w:t xml:space="preserve"> </w:t>
      </w:r>
      <w:r w:rsidR="002771E3" w:rsidRPr="002771E3">
        <w:rPr>
          <w:rFonts w:hint="eastAsia"/>
          <w:snapToGrid w:val="0"/>
          <w:rtl/>
        </w:rPr>
        <w:t>ביתן</w:t>
      </w:r>
      <w:r w:rsidR="002771E3" w:rsidRPr="002771E3">
        <w:rPr>
          <w:snapToGrid w:val="0"/>
          <w:rtl/>
        </w:rPr>
        <w:t xml:space="preserve"> </w:t>
      </w:r>
      <w:r w:rsidR="002771E3" w:rsidRPr="002771E3">
        <w:rPr>
          <w:rFonts w:hint="eastAsia"/>
          <w:snapToGrid w:val="0"/>
          <w:rtl/>
        </w:rPr>
        <w:t>משרד</w:t>
      </w:r>
      <w:r w:rsidR="002771E3" w:rsidRPr="002771E3">
        <w:rPr>
          <w:snapToGrid w:val="0"/>
          <w:rtl/>
        </w:rPr>
        <w:t xml:space="preserve"> </w:t>
      </w:r>
      <w:r w:rsidR="002771E3" w:rsidRPr="002771E3">
        <w:rPr>
          <w:rFonts w:hint="eastAsia"/>
          <w:snapToGrid w:val="0"/>
          <w:rtl/>
        </w:rPr>
        <w:t>התיירות</w:t>
      </w:r>
      <w:r w:rsidR="002771E3" w:rsidRPr="002771E3">
        <w:rPr>
          <w:snapToGrid w:val="0"/>
          <w:rtl/>
        </w:rPr>
        <w:t xml:space="preserve"> </w:t>
      </w:r>
      <w:r w:rsidR="002771E3" w:rsidRPr="002771E3">
        <w:rPr>
          <w:rFonts w:hint="eastAsia"/>
          <w:snapToGrid w:val="0"/>
          <w:rtl/>
        </w:rPr>
        <w:t>ביריד</w:t>
      </w:r>
      <w:r w:rsidR="002771E3" w:rsidRPr="002771E3">
        <w:rPr>
          <w:snapToGrid w:val="0"/>
          <w:rtl/>
        </w:rPr>
        <w:t xml:space="preserve"> </w:t>
      </w:r>
      <w:r w:rsidR="002771E3" w:rsidRPr="002771E3">
        <w:rPr>
          <w:rFonts w:hint="eastAsia"/>
          <w:snapToGrid w:val="0"/>
          <w:rtl/>
        </w:rPr>
        <w:t>התיירות</w:t>
      </w:r>
      <w:r w:rsidR="002771E3" w:rsidRPr="002771E3">
        <w:rPr>
          <w:snapToGrid w:val="0"/>
          <w:rtl/>
        </w:rPr>
        <w:t xml:space="preserve"> </w:t>
      </w:r>
      <w:r w:rsidR="002771E3" w:rsidRPr="002771E3">
        <w:rPr>
          <w:rFonts w:hint="cs"/>
          <w:snapToGrid w:val="0"/>
          <w:rtl/>
        </w:rPr>
        <w:t xml:space="preserve"> הבינלאומי </w:t>
      </w:r>
      <w:r w:rsidR="002771E3" w:rsidRPr="002771E3">
        <w:rPr>
          <w:snapToGrid w:val="0"/>
          <w:rtl/>
        </w:rPr>
        <w:t xml:space="preserve">השנתי </w:t>
      </w:r>
      <w:r w:rsidR="002771E3" w:rsidRPr="002771E3">
        <w:rPr>
          <w:snapToGrid w:val="0"/>
        </w:rPr>
        <w:t>IMTM</w:t>
      </w:r>
      <w:r w:rsidR="002771E3" w:rsidRPr="002771E3">
        <w:t xml:space="preserve"> </w:t>
      </w:r>
      <w:r w:rsidR="002771E3" w:rsidRPr="002771E3">
        <w:rPr>
          <w:rFonts w:eastAsia="PMingLiU" w:hint="cs"/>
          <w:rtl/>
        </w:rPr>
        <w:t xml:space="preserve"> </w:t>
      </w:r>
      <w:r w:rsidRPr="002771E3">
        <w:rPr>
          <w:rFonts w:eastAsia="PMingLiU" w:hint="cs"/>
          <w:rtl/>
        </w:rPr>
        <w:t>(</w:t>
      </w:r>
      <w:r>
        <w:rPr>
          <w:rFonts w:eastAsia="PMingLiU" w:hint="cs"/>
          <w:rtl/>
        </w:rPr>
        <w:t>להלן: "</w:t>
      </w:r>
      <w:r w:rsidRPr="00882BCB">
        <w:rPr>
          <w:rFonts w:eastAsia="PMingLiU" w:hint="cs"/>
          <w:b/>
          <w:bCs/>
          <w:rtl/>
        </w:rPr>
        <w:t>המכרז</w:t>
      </w:r>
      <w:r>
        <w:rPr>
          <w:rFonts w:eastAsia="PMingLiU" w:hint="cs"/>
          <w:rtl/>
        </w:rPr>
        <w:t>").</w:t>
      </w:r>
    </w:p>
    <w:p w:rsidR="00FA3D21" w:rsidRPr="003D24FB" w:rsidRDefault="00FA3D21" w:rsidP="00FA3D21">
      <w:pPr>
        <w:pStyle w:val="HNormal"/>
        <w:spacing w:line="360" w:lineRule="auto"/>
      </w:pPr>
      <w:r w:rsidRPr="003D24FB">
        <w:rPr>
          <w:rtl/>
        </w:rPr>
        <w:t>אני מצהיר/ה</w:t>
      </w:r>
      <w:r>
        <w:rPr>
          <w:rFonts w:hint="cs"/>
          <w:rtl/>
        </w:rPr>
        <w:t>,</w:t>
      </w:r>
      <w:r w:rsidRPr="003D24FB">
        <w:rPr>
          <w:rtl/>
        </w:rPr>
        <w:t xml:space="preserve"> כי הנני מוסמך/ת לתת תצהיר זה בשם המציע.</w:t>
      </w:r>
    </w:p>
    <w:p w:rsidR="00FA3D21" w:rsidRPr="00CF7D2B" w:rsidRDefault="00FA3D21" w:rsidP="00FA3D21">
      <w:pPr>
        <w:pStyle w:val="HNormal"/>
        <w:spacing w:line="360" w:lineRule="auto"/>
        <w:rPr>
          <w:u w:val="single"/>
          <w:rtl/>
        </w:rPr>
      </w:pPr>
      <w:r w:rsidRPr="00CF7D2B">
        <w:rPr>
          <w:u w:val="single"/>
          <w:rtl/>
        </w:rPr>
        <w:t xml:space="preserve">(סמן </w:t>
      </w:r>
      <w:r w:rsidRPr="00CF7D2B">
        <w:rPr>
          <w:u w:val="single"/>
        </w:rPr>
        <w:t>X</w:t>
      </w:r>
      <w:r w:rsidRPr="00CF7D2B">
        <w:rPr>
          <w:u w:val="single"/>
          <w:rtl/>
        </w:rPr>
        <w:t xml:space="preserve"> במשבצת המתאימה):</w:t>
      </w:r>
    </w:p>
    <w:p w:rsidR="00FA3D21" w:rsidRPr="00CF7D2B" w:rsidRDefault="00FA3D21" w:rsidP="00C541A3">
      <w:pPr>
        <w:pStyle w:val="HNormal"/>
        <w:numPr>
          <w:ilvl w:val="0"/>
          <w:numId w:val="39"/>
        </w:numPr>
        <w:tabs>
          <w:tab w:val="left" w:pos="576"/>
        </w:tabs>
        <w:spacing w:line="360" w:lineRule="auto"/>
        <w:ind w:left="576" w:hanging="576"/>
      </w:pPr>
      <w:permStart w:id="1048342556" w:edGrp="everyone"/>
      <w:permEnd w:id="1048342556"/>
      <w:r w:rsidRPr="00CF7D2B">
        <w:rPr>
          <w:rtl/>
        </w:rPr>
        <w:t>הוראות סעיף 9 לחוק שוויון זכויות לאנשים עם מוגבלות, התשנ"ח</w:t>
      </w:r>
      <w:r>
        <w:rPr>
          <w:rFonts w:hint="cs"/>
          <w:rtl/>
        </w:rPr>
        <w:t xml:space="preserve"> -</w:t>
      </w:r>
      <w:r>
        <w:rPr>
          <w:rtl/>
        </w:rPr>
        <w:t xml:space="preserve"> 1998</w:t>
      </w:r>
      <w:r>
        <w:rPr>
          <w:rFonts w:hint="cs"/>
          <w:rtl/>
        </w:rPr>
        <w:t xml:space="preserve">, </w:t>
      </w:r>
      <w:r w:rsidRPr="00CF7D2B">
        <w:rPr>
          <w:rtl/>
        </w:rPr>
        <w:t>לא חלות על המציע.</w:t>
      </w:r>
    </w:p>
    <w:p w:rsidR="00FA3D21" w:rsidRPr="00CF7D2B" w:rsidRDefault="00FA3D21" w:rsidP="00C541A3">
      <w:pPr>
        <w:pStyle w:val="HNormal"/>
        <w:numPr>
          <w:ilvl w:val="0"/>
          <w:numId w:val="39"/>
        </w:numPr>
        <w:tabs>
          <w:tab w:val="left" w:pos="576"/>
        </w:tabs>
        <w:spacing w:line="360" w:lineRule="auto"/>
        <w:ind w:left="576" w:hanging="576"/>
      </w:pPr>
      <w:permStart w:id="911299840" w:edGrp="everyone"/>
      <w:permEnd w:id="911299840"/>
      <w:r w:rsidRPr="00CF7D2B">
        <w:rPr>
          <w:rtl/>
        </w:rPr>
        <w:t>הוראות סעיף 9 לחוק שוויון זכויות לאנשים עם מוגבלות, התשנ"ח</w:t>
      </w:r>
      <w:r>
        <w:rPr>
          <w:rFonts w:hint="cs"/>
          <w:rtl/>
        </w:rPr>
        <w:t xml:space="preserve"> -</w:t>
      </w:r>
      <w:r>
        <w:rPr>
          <w:rtl/>
        </w:rPr>
        <w:t xml:space="preserve"> 1998</w:t>
      </w:r>
      <w:r>
        <w:rPr>
          <w:rFonts w:hint="cs"/>
          <w:rtl/>
        </w:rPr>
        <w:t xml:space="preserve">, </w:t>
      </w:r>
      <w:r>
        <w:rPr>
          <w:rtl/>
        </w:rPr>
        <w:t>חלות על המציע והוא מקיים אותן.</w:t>
      </w:r>
    </w:p>
    <w:p w:rsidR="00FA3D21" w:rsidRPr="00CF7D2B" w:rsidRDefault="00FA3D21" w:rsidP="00FA3D21">
      <w:pPr>
        <w:pStyle w:val="HNormal"/>
        <w:spacing w:line="360" w:lineRule="auto"/>
        <w:rPr>
          <w:u w:val="single"/>
          <w:rtl/>
        </w:rPr>
      </w:pPr>
      <w:r w:rsidRPr="00CF7D2B">
        <w:rPr>
          <w:u w:val="single"/>
          <w:rtl/>
        </w:rPr>
        <w:t>(במקרה שהוראות סעיף 9 לחוק שוויון זכויות לאנשים עם מוגבלות, התשנ"ח</w:t>
      </w:r>
      <w:r>
        <w:rPr>
          <w:rFonts w:hint="cs"/>
          <w:u w:val="single"/>
          <w:rtl/>
        </w:rPr>
        <w:t xml:space="preserve"> -</w:t>
      </w:r>
      <w:r>
        <w:rPr>
          <w:u w:val="single"/>
          <w:rtl/>
        </w:rPr>
        <w:t xml:space="preserve"> 1998</w:t>
      </w:r>
      <w:r>
        <w:rPr>
          <w:rFonts w:hint="cs"/>
          <w:u w:val="single"/>
          <w:rtl/>
        </w:rPr>
        <w:t xml:space="preserve">, </w:t>
      </w:r>
      <w:r w:rsidRPr="00CF7D2B">
        <w:rPr>
          <w:u w:val="single"/>
          <w:rtl/>
        </w:rPr>
        <w:t>חלות על המציע</w:t>
      </w:r>
      <w:r>
        <w:rPr>
          <w:rFonts w:hint="cs"/>
          <w:u w:val="single"/>
          <w:rtl/>
        </w:rPr>
        <w:t>,</w:t>
      </w:r>
      <w:r w:rsidRPr="00CF7D2B">
        <w:rPr>
          <w:u w:val="single"/>
          <w:rtl/>
        </w:rPr>
        <w:t xml:space="preserve"> נדרש לסמן </w:t>
      </w:r>
      <w:r w:rsidRPr="00CF7D2B">
        <w:rPr>
          <w:u w:val="single"/>
        </w:rPr>
        <w:t>x</w:t>
      </w:r>
      <w:r w:rsidRPr="00CF7D2B">
        <w:rPr>
          <w:u w:val="single"/>
          <w:rtl/>
        </w:rPr>
        <w:t xml:space="preserve"> במשבצת המתאימה):</w:t>
      </w:r>
    </w:p>
    <w:p w:rsidR="00FA3D21" w:rsidRPr="00CF7D2B" w:rsidRDefault="00FA3D21" w:rsidP="00C541A3">
      <w:pPr>
        <w:pStyle w:val="HNormal"/>
        <w:numPr>
          <w:ilvl w:val="0"/>
          <w:numId w:val="39"/>
        </w:numPr>
        <w:tabs>
          <w:tab w:val="left" w:pos="576"/>
        </w:tabs>
        <w:spacing w:line="360" w:lineRule="auto"/>
        <w:ind w:left="576" w:hanging="576"/>
      </w:pPr>
      <w:permStart w:id="1213494558" w:edGrp="everyone"/>
      <w:permEnd w:id="1213494558"/>
      <w:r w:rsidRPr="00CF7D2B">
        <w:rPr>
          <w:rtl/>
        </w:rPr>
        <w:t>המציע מעסיק פחות מ-100 עובדים.</w:t>
      </w:r>
    </w:p>
    <w:p w:rsidR="00FA3D21" w:rsidRPr="00CF7D2B" w:rsidRDefault="00FA3D21" w:rsidP="00C541A3">
      <w:pPr>
        <w:pStyle w:val="HNormal"/>
        <w:numPr>
          <w:ilvl w:val="0"/>
          <w:numId w:val="39"/>
        </w:numPr>
        <w:tabs>
          <w:tab w:val="left" w:pos="576"/>
        </w:tabs>
        <w:spacing w:line="360" w:lineRule="auto"/>
        <w:ind w:left="576" w:hanging="576"/>
      </w:pPr>
      <w:permStart w:id="831026701" w:edGrp="everyone"/>
      <w:permEnd w:id="831026701"/>
      <w:r w:rsidRPr="00CF7D2B">
        <w:rPr>
          <w:rtl/>
        </w:rPr>
        <w:t>המציע מעסיק 100 עובדים או יותר.</w:t>
      </w:r>
    </w:p>
    <w:p w:rsidR="00FA3D21" w:rsidRPr="00CF7D2B" w:rsidRDefault="00FA3D21" w:rsidP="00FA3D21">
      <w:pPr>
        <w:pStyle w:val="HNormal"/>
        <w:spacing w:line="360" w:lineRule="auto"/>
        <w:rPr>
          <w:u w:val="single"/>
          <w:rtl/>
        </w:rPr>
      </w:pPr>
      <w:r w:rsidRPr="00CF7D2B">
        <w:rPr>
          <w:u w:val="single"/>
          <w:rtl/>
        </w:rPr>
        <w:t>(במקרה שהמציע מעסיק 100 עובדים או יותר</w:t>
      </w:r>
      <w:r>
        <w:rPr>
          <w:rFonts w:hint="cs"/>
          <w:u w:val="single"/>
          <w:rtl/>
        </w:rPr>
        <w:t>,</w:t>
      </w:r>
      <w:r w:rsidRPr="00CF7D2B">
        <w:rPr>
          <w:u w:val="single"/>
          <w:rtl/>
        </w:rPr>
        <w:t xml:space="preserve"> נדרש לסמן </w:t>
      </w:r>
      <w:r w:rsidRPr="00CF7D2B">
        <w:rPr>
          <w:u w:val="single"/>
        </w:rPr>
        <w:t xml:space="preserve">X </w:t>
      </w:r>
      <w:r w:rsidRPr="00CF7D2B">
        <w:rPr>
          <w:u w:val="single"/>
          <w:rtl/>
        </w:rPr>
        <w:t xml:space="preserve"> במשבצת המתאימה):</w:t>
      </w:r>
    </w:p>
    <w:p w:rsidR="00FA3D21" w:rsidRPr="00CF7D2B" w:rsidRDefault="00FA3D21" w:rsidP="00C541A3">
      <w:pPr>
        <w:pStyle w:val="HNormal"/>
        <w:numPr>
          <w:ilvl w:val="0"/>
          <w:numId w:val="39"/>
        </w:numPr>
        <w:tabs>
          <w:tab w:val="left" w:pos="576"/>
        </w:tabs>
        <w:spacing w:line="360" w:lineRule="auto"/>
        <w:ind w:left="576" w:hanging="576"/>
      </w:pPr>
      <w:permStart w:id="217411698" w:edGrp="everyone"/>
      <w:permEnd w:id="217411698"/>
      <w:r w:rsidRPr="00CF7D2B">
        <w:rPr>
          <w:rtl/>
        </w:rPr>
        <w:t>המציע מתחייב</w:t>
      </w:r>
      <w:r>
        <w:rPr>
          <w:rFonts w:hint="cs"/>
          <w:rtl/>
        </w:rPr>
        <w:t>,</w:t>
      </w:r>
      <w:r w:rsidRPr="00CF7D2B">
        <w:rPr>
          <w:rtl/>
        </w:rPr>
        <w:t xml:space="preserve"> כי ככל שיזכה במכרז</w:t>
      </w:r>
      <w:r>
        <w:rPr>
          <w:rFonts w:hint="cs"/>
          <w:rtl/>
        </w:rPr>
        <w:t>,</w:t>
      </w:r>
      <w:r w:rsidRPr="00CF7D2B">
        <w:rPr>
          <w:rtl/>
        </w:rPr>
        <w:t xml:space="preserve"> יפנה למנהל הכללי של משרד העבודה והרווחה והשירותים החברתיים לשם</w:t>
      </w:r>
      <w:r w:rsidRPr="00CF7D2B">
        <w:t xml:space="preserve"> </w:t>
      </w:r>
      <w:r w:rsidRPr="00CF7D2B">
        <w:rPr>
          <w:rtl/>
        </w:rPr>
        <w:t>בחינת</w:t>
      </w:r>
      <w:r w:rsidRPr="00CF7D2B">
        <w:t xml:space="preserve"> </w:t>
      </w:r>
      <w:r w:rsidRPr="00CF7D2B">
        <w:rPr>
          <w:rtl/>
        </w:rPr>
        <w:t>יישום</w:t>
      </w:r>
      <w:r w:rsidRPr="00CF7D2B">
        <w:t xml:space="preserve"> </w:t>
      </w:r>
      <w:r w:rsidRPr="00CF7D2B">
        <w:rPr>
          <w:rtl/>
        </w:rPr>
        <w:t>חובותיו</w:t>
      </w:r>
      <w:r w:rsidRPr="00CF7D2B">
        <w:t xml:space="preserve"> </w:t>
      </w:r>
      <w:r w:rsidRPr="00CF7D2B">
        <w:rPr>
          <w:rtl/>
        </w:rPr>
        <w:t>לפי</w:t>
      </w:r>
      <w:r w:rsidRPr="00CF7D2B">
        <w:t xml:space="preserve"> </w:t>
      </w:r>
      <w:r w:rsidRPr="00CF7D2B">
        <w:rPr>
          <w:rtl/>
        </w:rPr>
        <w:t>סעיף</w:t>
      </w:r>
      <w:r>
        <w:rPr>
          <w:rFonts w:hint="cs"/>
          <w:rtl/>
        </w:rPr>
        <w:t xml:space="preserve"> 9 </w:t>
      </w:r>
      <w:r w:rsidRPr="00CF7D2B">
        <w:rPr>
          <w:rtl/>
        </w:rPr>
        <w:t>לחוק שוויון</w:t>
      </w:r>
      <w:r w:rsidRPr="00CF7D2B">
        <w:t xml:space="preserve"> </w:t>
      </w:r>
      <w:r w:rsidRPr="00CF7D2B">
        <w:rPr>
          <w:rtl/>
        </w:rPr>
        <w:t>זכויות לאנשים עם מוגבלות, התשנ"ח</w:t>
      </w:r>
      <w:r>
        <w:rPr>
          <w:rFonts w:hint="cs"/>
          <w:rtl/>
        </w:rPr>
        <w:t xml:space="preserve"> -</w:t>
      </w:r>
      <w:r w:rsidRPr="00CF7D2B">
        <w:rPr>
          <w:rtl/>
        </w:rPr>
        <w:t xml:space="preserve"> 1998</w:t>
      </w:r>
      <w:r>
        <w:t xml:space="preserve">' </w:t>
      </w:r>
      <w:r w:rsidRPr="00CF7D2B">
        <w:rPr>
          <w:rtl/>
        </w:rPr>
        <w:t>ובמקרה</w:t>
      </w:r>
      <w:r w:rsidRPr="00CF7D2B">
        <w:t xml:space="preserve"> </w:t>
      </w:r>
      <w:r w:rsidRPr="00CF7D2B">
        <w:rPr>
          <w:rtl/>
        </w:rPr>
        <w:t>הצור</w:t>
      </w:r>
      <w:r>
        <w:rPr>
          <w:rFonts w:hint="cs"/>
          <w:rtl/>
        </w:rPr>
        <w:t xml:space="preserve">ך - </w:t>
      </w:r>
      <w:r w:rsidRPr="00CF7D2B">
        <w:rPr>
          <w:rtl/>
        </w:rPr>
        <w:t>לשם</w:t>
      </w:r>
      <w:r w:rsidRPr="00CF7D2B">
        <w:t xml:space="preserve"> </w:t>
      </w:r>
      <w:r w:rsidRPr="00CF7D2B">
        <w:rPr>
          <w:rtl/>
        </w:rPr>
        <w:t>קבלת הנחיות</w:t>
      </w:r>
      <w:r w:rsidRPr="00CF7D2B">
        <w:t xml:space="preserve"> </w:t>
      </w:r>
      <w:r w:rsidRPr="00CF7D2B">
        <w:rPr>
          <w:rtl/>
        </w:rPr>
        <w:t>בקשר</w:t>
      </w:r>
      <w:r w:rsidRPr="00CF7D2B">
        <w:t xml:space="preserve"> </w:t>
      </w:r>
      <w:r w:rsidRPr="00CF7D2B">
        <w:rPr>
          <w:rtl/>
        </w:rPr>
        <w:t>ליישומן</w:t>
      </w:r>
      <w:r w:rsidRPr="00CF7D2B">
        <w:t>.</w:t>
      </w:r>
    </w:p>
    <w:p w:rsidR="00FA3D21" w:rsidRPr="00CF7D2B" w:rsidRDefault="00FA3D21" w:rsidP="00C541A3">
      <w:pPr>
        <w:pStyle w:val="HNormal"/>
        <w:numPr>
          <w:ilvl w:val="0"/>
          <w:numId w:val="39"/>
        </w:numPr>
        <w:tabs>
          <w:tab w:val="left" w:pos="576"/>
        </w:tabs>
        <w:spacing w:after="240" w:line="360" w:lineRule="auto"/>
        <w:ind w:left="576" w:hanging="576"/>
        <w:rPr>
          <w:rtl/>
        </w:rPr>
      </w:pPr>
      <w:permStart w:id="1648901986" w:edGrp="everyone"/>
      <w:permEnd w:id="1648901986"/>
      <w:r w:rsidRPr="00CF7D2B">
        <w:rPr>
          <w:rtl/>
        </w:rPr>
        <w:t>המציע התחייב בעבר לפנות למנהל הכללי של משרד העבודה והרווחה והשירותים החברתיים לשם בחינת</w:t>
      </w:r>
      <w:r>
        <w:t xml:space="preserve"> </w:t>
      </w:r>
      <w:r w:rsidRPr="00CF7D2B">
        <w:rPr>
          <w:rtl/>
        </w:rPr>
        <w:t>ישום</w:t>
      </w:r>
      <w:r w:rsidRPr="00CF7D2B">
        <w:t xml:space="preserve"> </w:t>
      </w:r>
      <w:r w:rsidRPr="00CF7D2B">
        <w:rPr>
          <w:rtl/>
        </w:rPr>
        <w:t>חובותיו</w:t>
      </w:r>
      <w:r w:rsidRPr="00CF7D2B">
        <w:t xml:space="preserve"> </w:t>
      </w:r>
      <w:r w:rsidRPr="00CF7D2B">
        <w:rPr>
          <w:rtl/>
        </w:rPr>
        <w:t>לפי</w:t>
      </w:r>
      <w:r w:rsidRPr="00CF7D2B">
        <w:t xml:space="preserve"> </w:t>
      </w:r>
      <w:r w:rsidRPr="00CF7D2B">
        <w:rPr>
          <w:rtl/>
        </w:rPr>
        <w:t>סעי</w:t>
      </w:r>
      <w:r>
        <w:rPr>
          <w:rFonts w:hint="cs"/>
          <w:rtl/>
        </w:rPr>
        <w:t>ף 9</w:t>
      </w:r>
      <w:r w:rsidRPr="00CF7D2B">
        <w:t xml:space="preserve"> </w:t>
      </w:r>
      <w:r w:rsidRPr="00CF7D2B">
        <w:rPr>
          <w:rtl/>
        </w:rPr>
        <w:t>לחוק שוויון</w:t>
      </w:r>
      <w:r w:rsidRPr="00CF7D2B">
        <w:t xml:space="preserve"> </w:t>
      </w:r>
      <w:r w:rsidRPr="00CF7D2B">
        <w:rPr>
          <w:rtl/>
        </w:rPr>
        <w:t>זכויות לאנשים עם מוגבלות, התשנ"ח</w:t>
      </w:r>
      <w:r>
        <w:rPr>
          <w:rFonts w:hint="cs"/>
          <w:rtl/>
        </w:rPr>
        <w:t xml:space="preserve"> -</w:t>
      </w:r>
      <w:r w:rsidRPr="00CF7D2B">
        <w:rPr>
          <w:rtl/>
        </w:rPr>
        <w:t xml:space="preserve"> 1998, הוא פנה כאמור ואם קיבל הנחיות ליישום חובותיו</w:t>
      </w:r>
      <w:r>
        <w:rPr>
          <w:rFonts w:hint="cs"/>
          <w:rtl/>
        </w:rPr>
        <w:t>,</w:t>
      </w:r>
      <w:r w:rsidRPr="00CF7D2B">
        <w:rPr>
          <w:rtl/>
        </w:rPr>
        <w:t xml:space="preserve"> פעל ליישומן (במקרה שהמציע התחייב בעבר לבצע פנייה זו ונעשתה עמו התקשרות שלגביה נתן התחייבות זו).</w:t>
      </w:r>
    </w:p>
    <w:p w:rsidR="00FA3D21" w:rsidRPr="00CF7D2B" w:rsidRDefault="00FA3D21" w:rsidP="00FA3D21">
      <w:pPr>
        <w:pStyle w:val="HNormal"/>
        <w:spacing w:after="240" w:line="360" w:lineRule="auto"/>
        <w:rPr>
          <w:rtl/>
        </w:rPr>
      </w:pPr>
      <w:r w:rsidRPr="00CF7D2B">
        <w:rPr>
          <w:rtl/>
        </w:rPr>
        <w:lastRenderedPageBreak/>
        <w:t>המציע מתחייב להעביר העתק מהתצהיר</w:t>
      </w:r>
      <w:r>
        <w:rPr>
          <w:rFonts w:hint="cs"/>
          <w:rtl/>
        </w:rPr>
        <w:t xml:space="preserve">, </w:t>
      </w:r>
      <w:r w:rsidRPr="00CF7D2B">
        <w:rPr>
          <w:rtl/>
        </w:rPr>
        <w:t>שמסר לפי פסקה זו</w:t>
      </w:r>
      <w:r>
        <w:rPr>
          <w:rFonts w:hint="cs"/>
          <w:rtl/>
        </w:rPr>
        <w:t>,</w:t>
      </w:r>
      <w:r w:rsidRPr="00CF7D2B">
        <w:rPr>
          <w:rtl/>
        </w:rPr>
        <w:t xml:space="preserve"> למנהל הכללי של משרד העבודה, הרווחה והשירותים החברתיים, בתוך 30 ימים ממועד ההתקשרות.</w:t>
      </w:r>
    </w:p>
    <w:p w:rsidR="00FA3D21" w:rsidRDefault="00FA3D21" w:rsidP="00FA3D21">
      <w:pPr>
        <w:pStyle w:val="HNormal"/>
        <w:spacing w:after="600" w:line="360" w:lineRule="auto"/>
        <w:rPr>
          <w:rtl/>
          <w:lang w:eastAsia="en-US"/>
        </w:rPr>
      </w:pPr>
      <w:r w:rsidRPr="00E272CF">
        <w:rPr>
          <w:rtl/>
          <w:lang w:eastAsia="en-US"/>
        </w:rPr>
        <w:t>זה שמי, להלן</w:t>
      </w:r>
      <w:r>
        <w:rPr>
          <w:rtl/>
          <w:lang w:eastAsia="en-US"/>
        </w:rPr>
        <w:t xml:space="preserve"> חתימתי ותוכן תצהירי דלעיל אמת.</w:t>
      </w:r>
    </w:p>
    <w:p w:rsidR="00FA3D21" w:rsidRPr="00257970" w:rsidRDefault="00FA3D21" w:rsidP="00FA3D21">
      <w:pPr>
        <w:pStyle w:val="HNormal"/>
        <w:tabs>
          <w:tab w:val="left" w:leader="underscore" w:pos="4320"/>
          <w:tab w:val="left" w:pos="4752"/>
          <w:tab w:val="left" w:leader="underscore" w:pos="8309"/>
        </w:tabs>
        <w:spacing w:after="0"/>
        <w:rPr>
          <w:noProof w:val="0"/>
          <w:rtl/>
        </w:rPr>
      </w:pPr>
      <w:permStart w:id="1695362656" w:edGrp="everyone"/>
      <w:r w:rsidRPr="00257970">
        <w:rPr>
          <w:rFonts w:hint="cs"/>
          <w:noProof w:val="0"/>
          <w:rtl/>
        </w:rPr>
        <w:tab/>
      </w:r>
      <w:permEnd w:id="1695362656"/>
      <w:r w:rsidRPr="00257970">
        <w:rPr>
          <w:rFonts w:hint="cs"/>
          <w:noProof w:val="0"/>
          <w:rtl/>
        </w:rPr>
        <w:tab/>
      </w:r>
      <w:permStart w:id="1317564178" w:edGrp="everyone"/>
      <w:r w:rsidRPr="00257970">
        <w:rPr>
          <w:rFonts w:hint="cs"/>
          <w:noProof w:val="0"/>
          <w:rtl/>
        </w:rPr>
        <w:tab/>
      </w:r>
      <w:permEnd w:id="1317564178"/>
    </w:p>
    <w:p w:rsidR="00FA3D21" w:rsidRPr="00257970" w:rsidRDefault="00FA3D21" w:rsidP="00FA3D21">
      <w:pPr>
        <w:pStyle w:val="HNormal"/>
        <w:tabs>
          <w:tab w:val="center" w:pos="2160"/>
          <w:tab w:val="center" w:pos="6523"/>
        </w:tabs>
        <w:spacing w:after="480"/>
        <w:rPr>
          <w:noProof w:val="0"/>
          <w:rtl/>
        </w:rPr>
      </w:pPr>
      <w:r w:rsidRPr="00257970">
        <w:rPr>
          <w:noProof w:val="0"/>
          <w:rtl/>
        </w:rPr>
        <w:tab/>
        <w:t>שם המציע</w:t>
      </w:r>
      <w:r w:rsidRPr="00257970">
        <w:rPr>
          <w:noProof w:val="0"/>
          <w:rtl/>
        </w:rPr>
        <w:tab/>
        <w:t>מס. זהות / חברה / שותפות / עמותה</w:t>
      </w:r>
    </w:p>
    <w:p w:rsidR="00FA3D21" w:rsidRPr="00257970" w:rsidRDefault="00FA3D21" w:rsidP="00FA3D21">
      <w:pPr>
        <w:pStyle w:val="HNormal"/>
        <w:tabs>
          <w:tab w:val="left" w:leader="underscore" w:pos="1440"/>
          <w:tab w:val="left" w:pos="2016"/>
          <w:tab w:val="left" w:leader="underscore" w:pos="4896"/>
          <w:tab w:val="left" w:pos="5328"/>
          <w:tab w:val="left" w:leader="underscore" w:pos="8309"/>
        </w:tabs>
        <w:spacing w:after="0"/>
        <w:rPr>
          <w:noProof w:val="0"/>
          <w:rtl/>
        </w:rPr>
      </w:pPr>
      <w:permStart w:id="65209817" w:edGrp="everyone"/>
      <w:r w:rsidRPr="00257970">
        <w:rPr>
          <w:rFonts w:hint="cs"/>
          <w:noProof w:val="0"/>
          <w:rtl/>
        </w:rPr>
        <w:tab/>
      </w:r>
      <w:permEnd w:id="65209817"/>
      <w:r w:rsidRPr="00257970">
        <w:rPr>
          <w:rFonts w:hint="cs"/>
          <w:noProof w:val="0"/>
          <w:rtl/>
        </w:rPr>
        <w:tab/>
      </w:r>
      <w:permStart w:id="1991194867" w:edGrp="everyone"/>
      <w:r w:rsidRPr="00257970">
        <w:rPr>
          <w:rFonts w:hint="cs"/>
          <w:noProof w:val="0"/>
          <w:rtl/>
        </w:rPr>
        <w:tab/>
      </w:r>
      <w:permEnd w:id="1991194867"/>
      <w:r w:rsidRPr="00257970">
        <w:rPr>
          <w:rFonts w:hint="cs"/>
          <w:noProof w:val="0"/>
          <w:rtl/>
        </w:rPr>
        <w:tab/>
      </w:r>
      <w:r w:rsidRPr="00257970">
        <w:rPr>
          <w:rFonts w:hint="cs"/>
          <w:noProof w:val="0"/>
          <w:rtl/>
        </w:rPr>
        <w:tab/>
      </w:r>
    </w:p>
    <w:p w:rsidR="00FA3D21" w:rsidRPr="00257970" w:rsidRDefault="00FA3D21" w:rsidP="00FA3D21">
      <w:pPr>
        <w:pStyle w:val="HNormal"/>
        <w:tabs>
          <w:tab w:val="center" w:pos="720"/>
          <w:tab w:val="center" w:pos="3456"/>
          <w:tab w:val="center" w:pos="6818"/>
        </w:tabs>
        <w:spacing w:after="480"/>
        <w:rPr>
          <w:noProof w:val="0"/>
          <w:rtl/>
        </w:rPr>
      </w:pPr>
      <w:r w:rsidRPr="00257970">
        <w:rPr>
          <w:noProof w:val="0"/>
          <w:rtl/>
        </w:rPr>
        <w:tab/>
        <w:t>תאריך</w:t>
      </w:r>
      <w:r w:rsidRPr="00257970">
        <w:rPr>
          <w:noProof w:val="0"/>
          <w:rtl/>
        </w:rPr>
        <w:tab/>
        <w:t>שם מלא של החותם בשם המציע</w:t>
      </w:r>
      <w:r w:rsidRPr="00257970">
        <w:rPr>
          <w:noProof w:val="0"/>
          <w:rtl/>
        </w:rPr>
        <w:tab/>
        <w:t>חתימה וחותמת</w:t>
      </w:r>
    </w:p>
    <w:p w:rsidR="00FA3D21" w:rsidRPr="00257970" w:rsidRDefault="00FA3D21" w:rsidP="00FA3D21">
      <w:pPr>
        <w:pStyle w:val="HNormal"/>
        <w:spacing w:after="240" w:line="360" w:lineRule="auto"/>
        <w:jc w:val="center"/>
        <w:rPr>
          <w:b/>
          <w:bCs/>
          <w:u w:val="single"/>
          <w:rtl/>
        </w:rPr>
      </w:pPr>
      <w:r w:rsidRPr="00257970">
        <w:rPr>
          <w:rFonts w:hint="cs"/>
          <w:b/>
          <w:bCs/>
          <w:u w:val="single"/>
          <w:rtl/>
        </w:rPr>
        <w:t>אישור עורך דין</w:t>
      </w:r>
    </w:p>
    <w:p w:rsidR="00FA3D21" w:rsidRPr="00257970" w:rsidRDefault="00FA3D21" w:rsidP="00FA3D21">
      <w:pPr>
        <w:pStyle w:val="HNormal"/>
        <w:spacing w:after="480" w:line="360" w:lineRule="auto"/>
        <w:rPr>
          <w:noProof w:val="0"/>
          <w:rtl/>
        </w:rPr>
      </w:pPr>
      <w:r w:rsidRPr="00257970">
        <w:rPr>
          <w:noProof w:val="0"/>
          <w:rtl/>
        </w:rPr>
        <w:t xml:space="preserve">אני הח"מ, עו"ד </w:t>
      </w:r>
      <w:permStart w:id="538405211" w:edGrp="everyone"/>
      <w:r w:rsidRPr="00257970">
        <w:rPr>
          <w:noProof w:val="0"/>
          <w:rtl/>
        </w:rPr>
        <w:t>__________________</w:t>
      </w:r>
      <w:permEnd w:id="538405211"/>
      <w:r w:rsidRPr="00257970">
        <w:rPr>
          <w:noProof w:val="0"/>
          <w:rtl/>
        </w:rPr>
        <w:t xml:space="preserve">, מרחוב </w:t>
      </w:r>
      <w:permStart w:id="1485001168" w:edGrp="everyone"/>
      <w:r w:rsidRPr="00257970">
        <w:rPr>
          <w:noProof w:val="0"/>
          <w:rtl/>
        </w:rPr>
        <w:t>___________________________</w:t>
      </w:r>
      <w:permEnd w:id="1485001168"/>
      <w:r w:rsidRPr="00257970">
        <w:rPr>
          <w:noProof w:val="0"/>
          <w:rtl/>
        </w:rPr>
        <w:t xml:space="preserve">, בישוב </w:t>
      </w:r>
      <w:permStart w:id="1731679073" w:edGrp="everyone"/>
      <w:r w:rsidRPr="00257970">
        <w:rPr>
          <w:noProof w:val="0"/>
          <w:rtl/>
        </w:rPr>
        <w:t>__________________</w:t>
      </w:r>
      <w:permEnd w:id="1731679073"/>
      <w:r w:rsidRPr="00257970">
        <w:rPr>
          <w:noProof w:val="0"/>
          <w:rtl/>
        </w:rPr>
        <w:t xml:space="preserve">, מאשר בזאת, כי ביום </w:t>
      </w:r>
      <w:permStart w:id="1447852222" w:edGrp="everyone"/>
      <w:r w:rsidRPr="00257970">
        <w:rPr>
          <w:noProof w:val="0"/>
          <w:rtl/>
        </w:rPr>
        <w:t>______________</w:t>
      </w:r>
      <w:permEnd w:id="1447852222"/>
      <w:r w:rsidRPr="00257970">
        <w:rPr>
          <w:noProof w:val="0"/>
          <w:rtl/>
        </w:rPr>
        <w:t xml:space="preserve">, התייצב/ה בפני מר/גב' </w:t>
      </w:r>
      <w:permStart w:id="1406032310" w:edGrp="everyone"/>
      <w:r w:rsidRPr="00257970">
        <w:rPr>
          <w:noProof w:val="0"/>
          <w:rtl/>
        </w:rPr>
        <w:t>________________________</w:t>
      </w:r>
      <w:permEnd w:id="1406032310"/>
      <w:r w:rsidRPr="00257970">
        <w:rPr>
          <w:noProof w:val="0"/>
          <w:rtl/>
        </w:rPr>
        <w:t xml:space="preserve">, שהזדהה/תה לפי תעודת זהות מס. </w:t>
      </w:r>
      <w:permStart w:id="562516694" w:edGrp="everyone"/>
      <w:r w:rsidRPr="00257970">
        <w:rPr>
          <w:noProof w:val="0"/>
          <w:rtl/>
        </w:rPr>
        <w:t>_________________</w:t>
      </w:r>
      <w:permEnd w:id="562516694"/>
      <w:r w:rsidRPr="00257970">
        <w:rPr>
          <w:noProof w:val="0"/>
          <w:rtl/>
        </w:rPr>
        <w:t xml:space="preserve"> / המוכר/ת לי אישית, ולאחר שהזהרתיו/ה, כי עליו/ה להצהיר אמת וכי יהא/תהא צפוי/ה לעונשים הקבועים בחוק אם לא יעשה/תעשה כן, אישר/ה בפני את ת</w:t>
      </w:r>
      <w:r w:rsidRPr="00257970">
        <w:rPr>
          <w:rFonts w:hint="cs"/>
          <w:noProof w:val="0"/>
          <w:rtl/>
        </w:rPr>
        <w:t>צה</w:t>
      </w:r>
      <w:r w:rsidRPr="00257970">
        <w:rPr>
          <w:noProof w:val="0"/>
          <w:rtl/>
        </w:rPr>
        <w:t>ירו/ה וחתם/מה עליו.</w:t>
      </w:r>
    </w:p>
    <w:p w:rsidR="00FA3D21" w:rsidRPr="00257970" w:rsidRDefault="00FA3D21" w:rsidP="00FA3D21">
      <w:pPr>
        <w:pStyle w:val="HNormal"/>
        <w:tabs>
          <w:tab w:val="left" w:leader="underscore" w:pos="4320"/>
          <w:tab w:val="left" w:pos="4752"/>
          <w:tab w:val="left" w:leader="underscore" w:pos="8309"/>
        </w:tabs>
        <w:spacing w:after="0"/>
        <w:rPr>
          <w:noProof w:val="0"/>
          <w:rtl/>
        </w:rPr>
      </w:pPr>
      <w:permStart w:id="2082234874" w:edGrp="everyone"/>
      <w:r w:rsidRPr="00257970">
        <w:rPr>
          <w:noProof w:val="0"/>
          <w:rtl/>
        </w:rPr>
        <w:tab/>
      </w:r>
      <w:permEnd w:id="2082234874"/>
      <w:r w:rsidRPr="00257970">
        <w:rPr>
          <w:noProof w:val="0"/>
          <w:rtl/>
        </w:rPr>
        <w:tab/>
      </w:r>
      <w:permStart w:id="2026244742" w:edGrp="everyone"/>
      <w:r w:rsidRPr="00257970">
        <w:rPr>
          <w:noProof w:val="0"/>
          <w:rtl/>
        </w:rPr>
        <w:tab/>
      </w:r>
      <w:permEnd w:id="2026244742"/>
    </w:p>
    <w:p w:rsidR="00FA3D21" w:rsidRPr="00257970" w:rsidRDefault="00FA3D21" w:rsidP="00FA3D21">
      <w:pPr>
        <w:pStyle w:val="HNormal"/>
        <w:tabs>
          <w:tab w:val="center" w:pos="2160"/>
          <w:tab w:val="center" w:pos="6523"/>
        </w:tabs>
        <w:spacing w:after="480"/>
        <w:rPr>
          <w:noProof w:val="0"/>
          <w:rtl/>
        </w:rPr>
      </w:pPr>
      <w:r w:rsidRPr="00257970">
        <w:rPr>
          <w:noProof w:val="0"/>
          <w:rtl/>
        </w:rPr>
        <w:tab/>
        <w:t>שמו של עורך-הדין</w:t>
      </w:r>
      <w:r w:rsidRPr="00257970">
        <w:rPr>
          <w:noProof w:val="0"/>
          <w:rtl/>
        </w:rPr>
        <w:tab/>
        <w:t>מס.</w:t>
      </w:r>
      <w:r w:rsidRPr="00257970">
        <w:rPr>
          <w:rFonts w:hint="cs"/>
          <w:noProof w:val="0"/>
          <w:rtl/>
        </w:rPr>
        <w:t>*-</w:t>
      </w:r>
      <w:r w:rsidRPr="00257970">
        <w:rPr>
          <w:noProof w:val="0"/>
          <w:rtl/>
        </w:rPr>
        <w:t xml:space="preserve"> רשיון לעריכת-דין</w:t>
      </w:r>
    </w:p>
    <w:p w:rsidR="00FA3D21" w:rsidRPr="00257970" w:rsidRDefault="00FA3D21" w:rsidP="00FA3D21">
      <w:pPr>
        <w:pStyle w:val="HNormal"/>
        <w:tabs>
          <w:tab w:val="left" w:leader="underscore" w:pos="1440"/>
          <w:tab w:val="left" w:pos="2016"/>
          <w:tab w:val="left" w:leader="underscore" w:pos="4896"/>
          <w:tab w:val="left" w:pos="5328"/>
          <w:tab w:val="left" w:leader="underscore" w:pos="8309"/>
        </w:tabs>
        <w:spacing w:after="0"/>
        <w:rPr>
          <w:noProof w:val="0"/>
          <w:rtl/>
        </w:rPr>
      </w:pPr>
      <w:permStart w:id="835001136" w:edGrp="everyone"/>
      <w:r w:rsidRPr="00257970">
        <w:rPr>
          <w:noProof w:val="0"/>
          <w:rtl/>
        </w:rPr>
        <w:tab/>
      </w:r>
      <w:permEnd w:id="835001136"/>
      <w:r w:rsidRPr="00257970">
        <w:rPr>
          <w:noProof w:val="0"/>
          <w:rtl/>
        </w:rPr>
        <w:tab/>
      </w:r>
      <w:r w:rsidRPr="00257970">
        <w:rPr>
          <w:noProof w:val="0"/>
          <w:rtl/>
        </w:rPr>
        <w:tab/>
      </w:r>
      <w:r w:rsidRPr="00257970">
        <w:rPr>
          <w:noProof w:val="0"/>
          <w:rtl/>
        </w:rPr>
        <w:tab/>
      </w:r>
      <w:r w:rsidRPr="00257970">
        <w:rPr>
          <w:noProof w:val="0"/>
          <w:rtl/>
        </w:rPr>
        <w:tab/>
      </w:r>
    </w:p>
    <w:p w:rsidR="00FA3D21" w:rsidRPr="00257970" w:rsidRDefault="00FA3D21" w:rsidP="00FA3D21">
      <w:pPr>
        <w:pStyle w:val="HNormal"/>
        <w:tabs>
          <w:tab w:val="center" w:pos="720"/>
          <w:tab w:val="center" w:pos="3456"/>
          <w:tab w:val="center" w:pos="6818"/>
        </w:tabs>
        <w:spacing w:after="480"/>
        <w:rPr>
          <w:noProof w:val="0"/>
          <w:rtl/>
        </w:rPr>
      </w:pPr>
      <w:r w:rsidRPr="00257970">
        <w:rPr>
          <w:noProof w:val="0"/>
          <w:rtl/>
        </w:rPr>
        <w:tab/>
        <w:t>תאריך</w:t>
      </w:r>
      <w:r w:rsidRPr="00257970">
        <w:rPr>
          <w:noProof w:val="0"/>
          <w:rtl/>
        </w:rPr>
        <w:tab/>
        <w:t>חתימה של עורך-הדין</w:t>
      </w:r>
      <w:r w:rsidRPr="00257970">
        <w:rPr>
          <w:noProof w:val="0"/>
          <w:rtl/>
        </w:rPr>
        <w:tab/>
        <w:t>חותמת של עורך-הדין</w:t>
      </w:r>
    </w:p>
    <w:p w:rsidR="00FA3D21" w:rsidRPr="00882BCB" w:rsidRDefault="00FA3D21" w:rsidP="00FA3D21">
      <w:pPr>
        <w:pStyle w:val="HNormal"/>
        <w:spacing w:after="480" w:line="360" w:lineRule="auto"/>
        <w:rPr>
          <w:noProof w:val="0"/>
          <w:rtl/>
        </w:rPr>
      </w:pPr>
      <w:r w:rsidRPr="00882BCB">
        <w:rPr>
          <w:noProof w:val="0"/>
          <w:rtl/>
        </w:rPr>
        <w:br w:type="page"/>
      </w:r>
    </w:p>
    <w:p w:rsidR="009A7572" w:rsidRDefault="009A7572" w:rsidP="00877468">
      <w:pPr>
        <w:pStyle w:val="10"/>
        <w:numPr>
          <w:ilvl w:val="0"/>
          <w:numId w:val="0"/>
        </w:numPr>
        <w:ind w:left="1710"/>
        <w:rPr>
          <w:rtl/>
        </w:rPr>
      </w:pPr>
      <w:bookmarkStart w:id="12" w:name="_Ref34747193"/>
      <w:bookmarkStart w:id="13" w:name="_Toc134606589"/>
      <w:bookmarkStart w:id="14" w:name="_Toc134706997"/>
      <w:bookmarkStart w:id="15" w:name="_Toc138062161"/>
      <w:bookmarkStart w:id="16" w:name="_Toc134606593"/>
      <w:bookmarkStart w:id="17" w:name="_Toc134707001"/>
      <w:bookmarkStart w:id="18" w:name="_Toc138062165"/>
      <w:bookmarkStart w:id="19" w:name="_Toc25056792"/>
      <w:r>
        <w:rPr>
          <w:rtl/>
        </w:rPr>
        <w:lastRenderedPageBreak/>
        <w:t xml:space="preserve">נספח </w:t>
      </w:r>
      <w:r w:rsidR="00877468">
        <w:rPr>
          <w:rFonts w:hint="cs"/>
          <w:rtl/>
        </w:rPr>
        <w:t>ו'</w:t>
      </w:r>
      <w:r>
        <w:rPr>
          <w:rtl/>
        </w:rPr>
        <w:t xml:space="preserve"> </w:t>
      </w:r>
      <w:r>
        <w:rPr>
          <w:rFonts w:hint="cs"/>
          <w:rtl/>
        </w:rPr>
        <w:t xml:space="preserve">- </w:t>
      </w:r>
      <w:bookmarkStart w:id="20" w:name="_Hlk139872650"/>
      <w:r>
        <w:rPr>
          <w:rtl/>
        </w:rPr>
        <w:t>אישור רו"ח</w:t>
      </w:r>
      <w:r>
        <w:rPr>
          <w:rFonts w:hint="cs"/>
          <w:rtl/>
        </w:rPr>
        <w:t xml:space="preserve"> אודות היעדר</w:t>
      </w:r>
      <w:r w:rsidR="00877468">
        <w:rPr>
          <w:rFonts w:hint="cs"/>
          <w:rtl/>
        </w:rPr>
        <w:t xml:space="preserve"> </w:t>
      </w:r>
      <w:r>
        <w:rPr>
          <w:rFonts w:hint="cs"/>
          <w:rtl/>
        </w:rPr>
        <w:t>הערת עסק חי</w:t>
      </w:r>
      <w:bookmarkEnd w:id="12"/>
      <w:bookmarkEnd w:id="13"/>
      <w:bookmarkEnd w:id="14"/>
      <w:bookmarkEnd w:id="15"/>
    </w:p>
    <w:bookmarkEnd w:id="20"/>
    <w:p w:rsidR="009A7572" w:rsidRDefault="009A7572" w:rsidP="009A7572">
      <w:pPr>
        <w:jc w:val="right"/>
        <w:rPr>
          <w:rFonts w:ascii="Arial" w:hAnsi="Arial"/>
          <w:szCs w:val="22"/>
        </w:rPr>
      </w:pPr>
      <w:r>
        <w:rPr>
          <w:rFonts w:ascii="Arial" w:hAnsi="Arial"/>
          <w:szCs w:val="22"/>
          <w:rtl/>
        </w:rPr>
        <w:t xml:space="preserve">תאריך: </w:t>
      </w:r>
      <w:permStart w:id="1297121190" w:edGrp="everyone"/>
      <w:r>
        <w:rPr>
          <w:rFonts w:ascii="Arial" w:hAnsi="Arial"/>
          <w:szCs w:val="22"/>
          <w:rtl/>
        </w:rPr>
        <w:t>_______________</w:t>
      </w:r>
      <w:permEnd w:id="1297121190"/>
    </w:p>
    <w:p w:rsidR="009A7572" w:rsidRPr="0009188D" w:rsidRDefault="009A7572" w:rsidP="009A7572">
      <w:pPr>
        <w:rPr>
          <w:rFonts w:cstheme="minorHAnsi"/>
          <w:noProof/>
        </w:rPr>
      </w:pPr>
      <w:r w:rsidRPr="0009188D">
        <w:rPr>
          <w:rFonts w:cstheme="minorHAnsi"/>
          <w:noProof/>
          <w:rtl/>
        </w:rPr>
        <w:t>לכבוד</w:t>
      </w:r>
    </w:p>
    <w:p w:rsidR="009A7572" w:rsidRPr="0009188D" w:rsidRDefault="009A7572" w:rsidP="009A7572">
      <w:pPr>
        <w:rPr>
          <w:rFonts w:cstheme="minorHAnsi"/>
          <w:noProof/>
          <w:rtl/>
        </w:rPr>
      </w:pPr>
    </w:p>
    <w:p w:rsidR="009A7572" w:rsidRPr="0009188D" w:rsidRDefault="009A7572" w:rsidP="009A7572">
      <w:pPr>
        <w:rPr>
          <w:rFonts w:cstheme="minorHAnsi"/>
          <w:noProof/>
          <w:rtl/>
        </w:rPr>
      </w:pPr>
      <w:permStart w:id="612714494" w:edGrp="everyone"/>
      <w:r w:rsidRPr="0009188D">
        <w:rPr>
          <w:rFonts w:cstheme="minorHAnsi"/>
          <w:noProof/>
          <w:rtl/>
        </w:rPr>
        <w:t xml:space="preserve">______________ </w:t>
      </w:r>
      <w:permEnd w:id="612714494"/>
      <w:r w:rsidRPr="0009188D">
        <w:rPr>
          <w:rFonts w:cstheme="minorHAnsi"/>
          <w:noProof/>
          <w:rtl/>
        </w:rPr>
        <w:t>[שם המציע]</w:t>
      </w:r>
    </w:p>
    <w:p w:rsidR="009A7572" w:rsidRPr="0009188D" w:rsidRDefault="009A7572" w:rsidP="009A7572">
      <w:pPr>
        <w:rPr>
          <w:rFonts w:eastAsia="PMingLiU" w:cstheme="minorHAnsi"/>
          <w:rtl/>
        </w:rPr>
      </w:pPr>
    </w:p>
    <w:p w:rsidR="009A7572" w:rsidRPr="0009188D" w:rsidRDefault="009A7572" w:rsidP="009A7572">
      <w:pPr>
        <w:ind w:left="26"/>
        <w:jc w:val="center"/>
        <w:rPr>
          <w:rFonts w:cstheme="minorHAnsi"/>
          <w:rtl/>
        </w:rPr>
      </w:pPr>
      <w:r w:rsidRPr="0009188D">
        <w:rPr>
          <w:rFonts w:cstheme="minorHAnsi"/>
          <w:rtl/>
        </w:rPr>
        <w:t xml:space="preserve">הנדון: </w:t>
      </w:r>
      <w:r w:rsidRPr="0009188D">
        <w:rPr>
          <w:rFonts w:cstheme="minorHAnsi"/>
          <w:b/>
          <w:bCs/>
          <w:u w:val="single"/>
          <w:rtl/>
        </w:rPr>
        <w:t xml:space="preserve">אישור רואה </w:t>
      </w:r>
      <w:r w:rsidRPr="0009188D">
        <w:rPr>
          <w:rFonts w:cstheme="minorHAnsi"/>
          <w:b/>
          <w:bCs/>
          <w:noProof/>
          <w:u w:val="single"/>
          <w:rtl/>
        </w:rPr>
        <w:t>חשבון על</w:t>
      </w:r>
      <w:r w:rsidRPr="0009188D">
        <w:rPr>
          <w:rFonts w:cstheme="minorHAnsi"/>
          <w:b/>
          <w:bCs/>
          <w:u w:val="single"/>
          <w:rtl/>
        </w:rPr>
        <w:t xml:space="preserve"> היעדר הערת "עסק חי"</w:t>
      </w:r>
      <w:r w:rsidRPr="0009188D">
        <w:rPr>
          <w:rFonts w:cstheme="minorHAnsi"/>
          <w:b/>
          <w:bCs/>
          <w:noProof/>
          <w:u w:val="single"/>
          <w:rtl/>
        </w:rPr>
        <w:t xml:space="preserve"> בדוחות הכספיים </w:t>
      </w:r>
    </w:p>
    <w:p w:rsidR="009A7572" w:rsidRPr="0009188D" w:rsidRDefault="009A7572" w:rsidP="009A7572">
      <w:pPr>
        <w:ind w:left="26"/>
        <w:jc w:val="center"/>
        <w:rPr>
          <w:rFonts w:cstheme="minorHAnsi"/>
          <w:rtl/>
        </w:rPr>
      </w:pPr>
    </w:p>
    <w:p w:rsidR="009A7572" w:rsidRPr="0009188D" w:rsidRDefault="009A7572" w:rsidP="009A7572">
      <w:pPr>
        <w:rPr>
          <w:rFonts w:cstheme="minorHAnsi"/>
          <w:rtl/>
        </w:rPr>
      </w:pPr>
      <w:r w:rsidRPr="0009188D">
        <w:rPr>
          <w:rFonts w:cstheme="minorHAnsi"/>
          <w:rtl/>
        </w:rPr>
        <w:t xml:space="preserve">לבקשתכם וכרואי החשבון של </w:t>
      </w:r>
      <w:permStart w:id="378288932" w:edGrp="everyone"/>
      <w:r w:rsidRPr="0009188D">
        <w:rPr>
          <w:rFonts w:cstheme="minorHAnsi"/>
          <w:rtl/>
        </w:rPr>
        <w:t xml:space="preserve">____________ </w:t>
      </w:r>
      <w:permEnd w:id="378288932"/>
      <w:r w:rsidRPr="0009188D">
        <w:rPr>
          <w:rFonts w:cstheme="minorHAnsi"/>
          <w:rtl/>
        </w:rPr>
        <w:t>(להלן: "המציע") הרינו לאשר כדלקמן:</w:t>
      </w:r>
    </w:p>
    <w:p w:rsidR="009A7572" w:rsidRPr="0009188D" w:rsidRDefault="009A7572" w:rsidP="009A7572">
      <w:pPr>
        <w:pStyle w:val="afb"/>
        <w:keepNext/>
        <w:keepLines/>
        <w:numPr>
          <w:ilvl w:val="0"/>
          <w:numId w:val="80"/>
        </w:numPr>
        <w:bidi/>
        <w:contextualSpacing w:val="0"/>
        <w:rPr>
          <w:rFonts w:cstheme="minorHAnsi"/>
          <w:noProof/>
        </w:rPr>
      </w:pPr>
      <w:r w:rsidRPr="0009188D">
        <w:rPr>
          <w:rFonts w:cstheme="minorHAnsi"/>
          <w:noProof/>
          <w:rtl/>
        </w:rPr>
        <w:t xml:space="preserve">הננו משמשים כרואי החשבון של המציע משנת </w:t>
      </w:r>
      <w:permStart w:id="1045377718" w:edGrp="everyone"/>
      <w:r w:rsidRPr="0009188D">
        <w:rPr>
          <w:rFonts w:cstheme="minorHAnsi"/>
          <w:noProof/>
          <w:rtl/>
        </w:rPr>
        <w:t>_________</w:t>
      </w:r>
      <w:permEnd w:id="1045377718"/>
      <w:r w:rsidRPr="0009188D">
        <w:rPr>
          <w:rFonts w:cstheme="minorHAnsi"/>
          <w:noProof/>
          <w:rtl/>
        </w:rPr>
        <w:t>.</w:t>
      </w:r>
    </w:p>
    <w:p w:rsidR="009A7572" w:rsidRPr="0009188D" w:rsidRDefault="009A7572" w:rsidP="009A7572">
      <w:pPr>
        <w:pStyle w:val="afb"/>
        <w:keepNext/>
        <w:keepLines/>
        <w:numPr>
          <w:ilvl w:val="0"/>
          <w:numId w:val="80"/>
        </w:numPr>
        <w:bidi/>
        <w:contextualSpacing w:val="0"/>
        <w:rPr>
          <w:rFonts w:eastAsia="PMingLiU" w:cstheme="minorHAnsi"/>
        </w:rPr>
      </w:pPr>
      <w:r w:rsidRPr="0009188D">
        <w:rPr>
          <w:rFonts w:cstheme="minorHAnsi"/>
          <w:u w:val="single"/>
          <w:rtl/>
        </w:rPr>
        <w:t xml:space="preserve">יש למחוק את המיותר מבין סעיפים </w:t>
      </w:r>
      <w:r w:rsidRPr="0009188D">
        <w:rPr>
          <w:rFonts w:cstheme="minorHAnsi"/>
          <w:u w:val="single"/>
          <w:rtl/>
        </w:rPr>
        <w:fldChar w:fldCharType="begin"/>
      </w:r>
      <w:r w:rsidRPr="0009188D">
        <w:rPr>
          <w:rFonts w:cstheme="minorHAnsi"/>
          <w:u w:val="single"/>
          <w:rtl/>
        </w:rPr>
        <w:instrText xml:space="preserve"> </w:instrText>
      </w:r>
      <w:r w:rsidRPr="0009188D">
        <w:rPr>
          <w:rFonts w:cstheme="minorHAnsi"/>
          <w:u w:val="single"/>
        </w:rPr>
        <w:instrText>REF</w:instrText>
      </w:r>
      <w:r w:rsidRPr="0009188D">
        <w:rPr>
          <w:rFonts w:cstheme="minorHAnsi"/>
          <w:u w:val="single"/>
          <w:rtl/>
        </w:rPr>
        <w:instrText xml:space="preserve"> _</w:instrText>
      </w:r>
      <w:r w:rsidRPr="0009188D">
        <w:rPr>
          <w:rFonts w:cstheme="minorHAnsi"/>
          <w:u w:val="single"/>
        </w:rPr>
        <w:instrText>Ref49421358 \r \h</w:instrText>
      </w:r>
      <w:r w:rsidRPr="0009188D">
        <w:rPr>
          <w:rFonts w:cstheme="minorHAnsi"/>
          <w:u w:val="single"/>
          <w:rtl/>
        </w:rPr>
        <w:instrText xml:space="preserve">  \* </w:instrText>
      </w:r>
      <w:r w:rsidRPr="0009188D">
        <w:rPr>
          <w:rFonts w:cstheme="minorHAnsi"/>
          <w:u w:val="single"/>
        </w:rPr>
        <w:instrText>MERGEFORMAT</w:instrText>
      </w:r>
      <w:r w:rsidRPr="0009188D">
        <w:rPr>
          <w:rFonts w:cstheme="minorHAnsi"/>
          <w:u w:val="single"/>
          <w:rtl/>
        </w:rPr>
        <w:instrText xml:space="preserve"> </w:instrText>
      </w:r>
      <w:r w:rsidRPr="0009188D">
        <w:rPr>
          <w:rFonts w:cstheme="minorHAnsi"/>
          <w:u w:val="single"/>
          <w:rtl/>
        </w:rPr>
      </w:r>
      <w:r w:rsidRPr="0009188D">
        <w:rPr>
          <w:rFonts w:cstheme="minorHAnsi"/>
          <w:u w:val="single"/>
          <w:rtl/>
        </w:rPr>
        <w:fldChar w:fldCharType="separate"/>
      </w:r>
      <w:r w:rsidR="000228BC">
        <w:rPr>
          <w:rFonts w:cstheme="minorHAnsi"/>
          <w:u w:val="single"/>
          <w:cs/>
        </w:rPr>
        <w:t>‎</w:t>
      </w:r>
      <w:r w:rsidR="000228BC">
        <w:rPr>
          <w:rFonts w:cstheme="minorHAnsi"/>
          <w:u w:val="single"/>
        </w:rPr>
        <w:t>2.1</w:t>
      </w:r>
      <w:r w:rsidRPr="0009188D">
        <w:rPr>
          <w:rFonts w:cstheme="minorHAnsi"/>
          <w:u w:val="single"/>
          <w:rtl/>
        </w:rPr>
        <w:fldChar w:fldCharType="end"/>
      </w:r>
      <w:r w:rsidRPr="0009188D">
        <w:rPr>
          <w:rFonts w:cstheme="minorHAnsi"/>
          <w:u w:val="single"/>
          <w:rtl/>
        </w:rPr>
        <w:t xml:space="preserve"> ו-</w:t>
      </w:r>
      <w:r w:rsidRPr="0009188D">
        <w:rPr>
          <w:rFonts w:cstheme="minorHAnsi"/>
          <w:u w:val="single"/>
          <w:rtl/>
        </w:rPr>
        <w:fldChar w:fldCharType="begin"/>
      </w:r>
      <w:r w:rsidRPr="0009188D">
        <w:rPr>
          <w:rFonts w:cstheme="minorHAnsi"/>
          <w:u w:val="single"/>
          <w:rtl/>
        </w:rPr>
        <w:instrText xml:space="preserve"> </w:instrText>
      </w:r>
      <w:r w:rsidRPr="0009188D">
        <w:rPr>
          <w:rFonts w:cstheme="minorHAnsi"/>
          <w:u w:val="single"/>
        </w:rPr>
        <w:instrText>REF</w:instrText>
      </w:r>
      <w:r w:rsidRPr="0009188D">
        <w:rPr>
          <w:rFonts w:cstheme="minorHAnsi"/>
          <w:u w:val="single"/>
          <w:rtl/>
        </w:rPr>
        <w:instrText xml:space="preserve"> _</w:instrText>
      </w:r>
      <w:r w:rsidRPr="0009188D">
        <w:rPr>
          <w:rFonts w:cstheme="minorHAnsi"/>
          <w:u w:val="single"/>
        </w:rPr>
        <w:instrText>Ref49421367 \r \h</w:instrText>
      </w:r>
      <w:r w:rsidRPr="0009188D">
        <w:rPr>
          <w:rFonts w:cstheme="minorHAnsi"/>
          <w:u w:val="single"/>
          <w:rtl/>
        </w:rPr>
        <w:instrText xml:space="preserve">  \* </w:instrText>
      </w:r>
      <w:r w:rsidRPr="0009188D">
        <w:rPr>
          <w:rFonts w:cstheme="minorHAnsi"/>
          <w:u w:val="single"/>
        </w:rPr>
        <w:instrText>MERGEFORMAT</w:instrText>
      </w:r>
      <w:r w:rsidRPr="0009188D">
        <w:rPr>
          <w:rFonts w:cstheme="minorHAnsi"/>
          <w:u w:val="single"/>
          <w:rtl/>
        </w:rPr>
        <w:instrText xml:space="preserve"> </w:instrText>
      </w:r>
      <w:r w:rsidRPr="0009188D">
        <w:rPr>
          <w:rFonts w:cstheme="minorHAnsi"/>
          <w:u w:val="single"/>
          <w:rtl/>
        </w:rPr>
      </w:r>
      <w:r w:rsidRPr="0009188D">
        <w:rPr>
          <w:rFonts w:cstheme="minorHAnsi"/>
          <w:u w:val="single"/>
          <w:rtl/>
        </w:rPr>
        <w:fldChar w:fldCharType="separate"/>
      </w:r>
      <w:r w:rsidR="000228BC">
        <w:rPr>
          <w:rFonts w:cstheme="minorHAnsi"/>
          <w:u w:val="single"/>
          <w:cs/>
        </w:rPr>
        <w:t>‎</w:t>
      </w:r>
      <w:r w:rsidR="000228BC">
        <w:rPr>
          <w:rFonts w:cstheme="minorHAnsi"/>
          <w:u w:val="single"/>
        </w:rPr>
        <w:t>2.2</w:t>
      </w:r>
      <w:r w:rsidRPr="0009188D">
        <w:rPr>
          <w:rFonts w:cstheme="minorHAnsi"/>
          <w:u w:val="single"/>
          <w:rtl/>
        </w:rPr>
        <w:fldChar w:fldCharType="end"/>
      </w:r>
      <w:r w:rsidRPr="0009188D">
        <w:rPr>
          <w:rFonts w:cstheme="minorHAnsi"/>
          <w:rtl/>
        </w:rPr>
        <w:t>:</w:t>
      </w:r>
    </w:p>
    <w:p w:rsidR="009A7572" w:rsidRPr="0009188D" w:rsidRDefault="009A7572" w:rsidP="009A7572">
      <w:pPr>
        <w:pStyle w:val="afb"/>
        <w:keepNext/>
        <w:keepLines/>
        <w:numPr>
          <w:ilvl w:val="1"/>
          <w:numId w:val="80"/>
        </w:numPr>
        <w:bidi/>
        <w:contextualSpacing w:val="0"/>
        <w:rPr>
          <w:rFonts w:cstheme="minorHAnsi"/>
          <w:noProof/>
        </w:rPr>
      </w:pPr>
      <w:bookmarkStart w:id="21" w:name="_Ref49421358"/>
      <w:r w:rsidRPr="0009188D">
        <w:rPr>
          <w:rFonts w:cstheme="minorHAnsi"/>
          <w:noProof/>
          <w:rtl/>
        </w:rPr>
        <w:t xml:space="preserve">הדוחות הכספיים המבוקרים / סקורים של המציע ליום </w:t>
      </w:r>
      <w:permStart w:id="28254596" w:edGrp="everyone"/>
      <w:r w:rsidRPr="0009188D">
        <w:rPr>
          <w:rFonts w:cstheme="minorHAnsi"/>
          <w:noProof/>
          <w:rtl/>
        </w:rPr>
        <w:t>______</w:t>
      </w:r>
      <w:permEnd w:id="28254596"/>
      <w:r w:rsidRPr="0009188D">
        <w:rPr>
          <w:rFonts w:cstheme="minorHAnsi"/>
          <w:noProof/>
          <w:rtl/>
        </w:rPr>
        <w:t xml:space="preserve">, </w:t>
      </w:r>
      <w:permStart w:id="1629900443" w:edGrp="everyone"/>
      <w:r w:rsidRPr="0009188D">
        <w:rPr>
          <w:rFonts w:cstheme="minorHAnsi"/>
          <w:noProof/>
          <w:rtl/>
        </w:rPr>
        <w:t xml:space="preserve">בוקרו / נסקרו </w:t>
      </w:r>
      <w:permEnd w:id="1629900443"/>
      <w:r w:rsidRPr="0009188D">
        <w:rPr>
          <w:rFonts w:cstheme="minorHAnsi"/>
          <w:noProof/>
          <w:rtl/>
        </w:rPr>
        <w:t>(בהתאמה) על ידי משרדנו</w:t>
      </w:r>
      <w:bookmarkEnd w:id="21"/>
      <w:r w:rsidRPr="0009188D">
        <w:rPr>
          <w:rFonts w:cstheme="minorHAnsi"/>
          <w:noProof/>
          <w:rtl/>
        </w:rPr>
        <w:t xml:space="preserve">. דוח רואי החשבון המבקרים נחתם ביום </w:t>
      </w:r>
      <w:permStart w:id="1312434153" w:edGrp="everyone"/>
      <w:r w:rsidRPr="0009188D">
        <w:rPr>
          <w:rFonts w:cstheme="minorHAnsi"/>
          <w:noProof/>
          <w:rtl/>
        </w:rPr>
        <w:t>_______</w:t>
      </w:r>
      <w:permEnd w:id="1312434153"/>
      <w:r w:rsidRPr="0009188D">
        <w:rPr>
          <w:rFonts w:cstheme="minorHAnsi"/>
          <w:noProof/>
          <w:rtl/>
        </w:rPr>
        <w:t xml:space="preserve">. </w:t>
      </w:r>
    </w:p>
    <w:p w:rsidR="009A7572" w:rsidRPr="0009188D" w:rsidRDefault="009A7572" w:rsidP="009A7572">
      <w:pPr>
        <w:pStyle w:val="afb"/>
        <w:keepNext/>
        <w:keepLines/>
        <w:numPr>
          <w:ilvl w:val="1"/>
          <w:numId w:val="80"/>
        </w:numPr>
        <w:bidi/>
        <w:contextualSpacing w:val="0"/>
        <w:rPr>
          <w:rFonts w:cstheme="minorHAnsi"/>
          <w:noProof/>
        </w:rPr>
      </w:pPr>
      <w:bookmarkStart w:id="22" w:name="_Ref49421367"/>
      <w:r w:rsidRPr="0009188D">
        <w:rPr>
          <w:rFonts w:cstheme="minorHAnsi"/>
          <w:noProof/>
          <w:rtl/>
        </w:rPr>
        <w:t xml:space="preserve">הדוחות הכספיים המבוקרים / סקורים של המציע ליום </w:t>
      </w:r>
      <w:permStart w:id="1648123785" w:edGrp="everyone"/>
      <w:r w:rsidRPr="0009188D">
        <w:rPr>
          <w:rFonts w:cstheme="minorHAnsi"/>
          <w:noProof/>
          <w:rtl/>
        </w:rPr>
        <w:t>______</w:t>
      </w:r>
      <w:permEnd w:id="1648123785"/>
      <w:r w:rsidRPr="0009188D">
        <w:rPr>
          <w:rFonts w:cstheme="minorHAnsi"/>
          <w:noProof/>
          <w:rtl/>
        </w:rPr>
        <w:t xml:space="preserve">, </w:t>
      </w:r>
      <w:permStart w:id="1319596788" w:edGrp="everyone"/>
      <w:r w:rsidRPr="0009188D">
        <w:rPr>
          <w:rFonts w:cstheme="minorHAnsi"/>
          <w:noProof/>
          <w:rtl/>
        </w:rPr>
        <w:t xml:space="preserve">בוקרו / נסקרו </w:t>
      </w:r>
      <w:permEnd w:id="1319596788"/>
      <w:r w:rsidRPr="0009188D">
        <w:rPr>
          <w:rFonts w:cstheme="minorHAnsi"/>
          <w:noProof/>
          <w:rtl/>
        </w:rPr>
        <w:t xml:space="preserve">(בהתאמה) על ידי רואי חשבון אחרים. דוח רואי החשבון המבקרים האחרים נחתם ביום </w:t>
      </w:r>
      <w:permStart w:id="73542685" w:edGrp="everyone"/>
      <w:r w:rsidRPr="0009188D">
        <w:rPr>
          <w:rFonts w:cstheme="minorHAnsi"/>
          <w:noProof/>
          <w:rtl/>
        </w:rPr>
        <w:t>______</w:t>
      </w:r>
      <w:permEnd w:id="73542685"/>
      <w:r w:rsidRPr="0009188D">
        <w:rPr>
          <w:rFonts w:cstheme="minorHAnsi"/>
          <w:noProof/>
          <w:rtl/>
        </w:rPr>
        <w:t>.</w:t>
      </w:r>
      <w:bookmarkEnd w:id="22"/>
    </w:p>
    <w:p w:rsidR="009A7572" w:rsidRPr="00A80612" w:rsidRDefault="009A7572" w:rsidP="009A7572">
      <w:pPr>
        <w:pStyle w:val="afb"/>
        <w:keepNext/>
        <w:keepLines/>
        <w:numPr>
          <w:ilvl w:val="0"/>
          <w:numId w:val="80"/>
        </w:numPr>
        <w:bidi/>
        <w:contextualSpacing w:val="0"/>
        <w:rPr>
          <w:rFonts w:cstheme="minorHAnsi"/>
          <w:noProof/>
        </w:rPr>
      </w:pPr>
      <w:r w:rsidRPr="0009188D">
        <w:rPr>
          <w:rFonts w:cstheme="minorHAnsi"/>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rsidR="009A7572" w:rsidRPr="0009188D" w:rsidRDefault="009A7572" w:rsidP="009A7572">
      <w:pPr>
        <w:pStyle w:val="afb"/>
        <w:keepNext/>
        <w:keepLines/>
        <w:numPr>
          <w:ilvl w:val="0"/>
          <w:numId w:val="80"/>
        </w:numPr>
        <w:bidi/>
        <w:contextualSpacing w:val="0"/>
        <w:rPr>
          <w:rFonts w:cstheme="minorHAnsi"/>
          <w:noProof/>
        </w:rPr>
      </w:pPr>
    </w:p>
    <w:p w:rsidR="009A7572" w:rsidRPr="0009188D" w:rsidRDefault="009A7572" w:rsidP="009A7572">
      <w:pPr>
        <w:pStyle w:val="afb"/>
        <w:keepNext/>
        <w:keepLines/>
        <w:numPr>
          <w:ilvl w:val="0"/>
          <w:numId w:val="80"/>
        </w:numPr>
        <w:bidi/>
        <w:contextualSpacing w:val="0"/>
        <w:rPr>
          <w:rFonts w:eastAsia="PMingLiU" w:cstheme="minorHAnsi"/>
        </w:rPr>
      </w:pPr>
      <w:bookmarkStart w:id="23" w:name="_Ref67864909"/>
      <w:r w:rsidRPr="0009188D">
        <w:rPr>
          <w:rFonts w:cstheme="minorHAnsi"/>
          <w:rtl/>
        </w:rPr>
        <w:t>קיבלנו דיווח מהנהלת המציע לגבי תוצאות פעילויותיו מאז הדוחות הכספיים המבוקרים / הסקורים, וכן ערכנו דיון בנושא "עסק חי" עם הנהלת המציע.</w:t>
      </w:r>
      <w:bookmarkEnd w:id="23"/>
    </w:p>
    <w:p w:rsidR="009A7572" w:rsidRPr="0009188D" w:rsidRDefault="009A7572" w:rsidP="009A7572">
      <w:pPr>
        <w:pStyle w:val="afb"/>
        <w:keepNext/>
        <w:keepLines/>
        <w:numPr>
          <w:ilvl w:val="0"/>
          <w:numId w:val="80"/>
        </w:numPr>
        <w:bidi/>
        <w:contextualSpacing w:val="0"/>
        <w:rPr>
          <w:rFonts w:cstheme="minorHAnsi"/>
          <w:rtl/>
        </w:rPr>
      </w:pPr>
      <w:bookmarkStart w:id="24" w:name="_Ref67864932"/>
      <w:r w:rsidRPr="0009188D">
        <w:rPr>
          <w:rFonts w:cstheme="minorHAnsi"/>
          <w:rtl/>
        </w:rPr>
        <w:t xml:space="preserve">עד למועד חתימתנו על מכתב זה, לא בא לידיעתינו, בהתבסס על הבדיקות כמפורט בסעיף </w:t>
      </w:r>
      <w:r w:rsidRPr="0009188D">
        <w:rPr>
          <w:rFonts w:cstheme="minorHAnsi"/>
          <w:rtl/>
        </w:rPr>
        <w:fldChar w:fldCharType="begin"/>
      </w:r>
      <w:r w:rsidRPr="0009188D">
        <w:rPr>
          <w:rFonts w:cstheme="minorHAnsi"/>
          <w:rtl/>
        </w:rPr>
        <w:instrText xml:space="preserve"> </w:instrText>
      </w:r>
      <w:r w:rsidRPr="0009188D">
        <w:rPr>
          <w:rFonts w:cstheme="minorHAnsi"/>
        </w:rPr>
        <w:instrText>REF</w:instrText>
      </w:r>
      <w:r w:rsidRPr="0009188D">
        <w:rPr>
          <w:rFonts w:cstheme="minorHAnsi"/>
          <w:rtl/>
        </w:rPr>
        <w:instrText xml:space="preserve"> _</w:instrText>
      </w:r>
      <w:r w:rsidRPr="0009188D">
        <w:rPr>
          <w:rFonts w:cstheme="minorHAnsi"/>
        </w:rPr>
        <w:instrText>Ref67864909 \r \h</w:instrText>
      </w:r>
      <w:r w:rsidRPr="0009188D">
        <w:rPr>
          <w:rFonts w:cstheme="minorHAnsi"/>
          <w:rtl/>
        </w:rPr>
        <w:instrText xml:space="preserve">  \* </w:instrText>
      </w:r>
      <w:r w:rsidRPr="0009188D">
        <w:rPr>
          <w:rFonts w:cstheme="minorHAnsi"/>
        </w:rPr>
        <w:instrText>MERGEFORMAT</w:instrText>
      </w:r>
      <w:r w:rsidRPr="0009188D">
        <w:rPr>
          <w:rFonts w:cstheme="minorHAnsi"/>
          <w:rtl/>
        </w:rPr>
        <w:instrText xml:space="preserve"> </w:instrText>
      </w:r>
      <w:r w:rsidRPr="0009188D">
        <w:rPr>
          <w:rFonts w:cstheme="minorHAnsi"/>
          <w:rtl/>
        </w:rPr>
      </w:r>
      <w:r w:rsidRPr="0009188D">
        <w:rPr>
          <w:rFonts w:cstheme="minorHAnsi"/>
          <w:rtl/>
        </w:rPr>
        <w:fldChar w:fldCharType="separate"/>
      </w:r>
      <w:r w:rsidR="000228BC">
        <w:rPr>
          <w:rFonts w:cstheme="minorHAnsi"/>
          <w:cs/>
        </w:rPr>
        <w:t>‎</w:t>
      </w:r>
      <w:r w:rsidR="000228BC">
        <w:rPr>
          <w:rFonts w:cstheme="minorHAnsi"/>
        </w:rPr>
        <w:t>5</w:t>
      </w:r>
      <w:r w:rsidRPr="0009188D">
        <w:rPr>
          <w:rFonts w:cstheme="minorHAnsi"/>
          <w:rtl/>
        </w:rPr>
        <w:fldChar w:fldCharType="end"/>
      </w:r>
      <w:r w:rsidRPr="0009188D">
        <w:rPr>
          <w:rFonts w:cstheme="minorHAnsi"/>
          <w:rtl/>
        </w:rPr>
        <w:t xml:space="preserve"> לעיל, מידע על שינוי מהותי לרעה במצבו העסקי של המציע, עד לכדי העלאת ספקות משמעותיים לגבי המשך קיומו של המציע "כעסק חי" (**).</w:t>
      </w:r>
      <w:bookmarkEnd w:id="24"/>
    </w:p>
    <w:p w:rsidR="009A7572" w:rsidRPr="0009188D" w:rsidRDefault="009A7572" w:rsidP="009A7572">
      <w:pPr>
        <w:tabs>
          <w:tab w:val="right" w:pos="665"/>
        </w:tabs>
        <w:ind w:left="255" w:hanging="255"/>
        <w:rPr>
          <w:rFonts w:cstheme="minorHAnsi"/>
          <w:rtl/>
        </w:rPr>
      </w:pPr>
      <w:r w:rsidRPr="0009188D">
        <w:rPr>
          <w:rFonts w:cstheme="minorHAnsi"/>
          <w:rtl/>
        </w:rPr>
        <w:t>(*) לעניין אישור זה, "</w:t>
      </w:r>
      <w:r w:rsidRPr="0009188D">
        <w:rPr>
          <w:rFonts w:cstheme="minorHAnsi"/>
          <w:b/>
          <w:bCs/>
          <w:rtl/>
        </w:rPr>
        <w:t>עסק חי</w:t>
      </w:r>
      <w:r w:rsidRPr="0009188D">
        <w:rPr>
          <w:rFonts w:cstheme="minorHAnsi"/>
          <w:rtl/>
        </w:rPr>
        <w:t>" – כהגדרתו בהתאם לתקן ביקורת (ישראל) 570 בדבר העסק החי של לשכת רואי חשבון בישראל.</w:t>
      </w:r>
    </w:p>
    <w:p w:rsidR="009A7572" w:rsidRPr="0009188D" w:rsidRDefault="009A7572" w:rsidP="009A7572">
      <w:pPr>
        <w:tabs>
          <w:tab w:val="right" w:pos="665"/>
        </w:tabs>
        <w:ind w:left="324" w:hanging="369"/>
        <w:rPr>
          <w:rFonts w:cstheme="minorHAnsi"/>
          <w:rtl/>
        </w:rPr>
      </w:pPr>
      <w:r w:rsidRPr="0009188D">
        <w:rPr>
          <w:rFonts w:cstheme="minorHAnsi"/>
          <w:rtl/>
        </w:rPr>
        <w:t xml:space="preserve">(**) אם מאז מועד חתימת רואה החשבון על דוח רואה החשבון המבקרים חלפו פחות מ- 3 חודשים, כי אז אין דרישה לסעיפים </w:t>
      </w:r>
      <w:r w:rsidRPr="0009188D">
        <w:rPr>
          <w:rFonts w:cstheme="minorHAnsi"/>
          <w:rtl/>
        </w:rPr>
        <w:fldChar w:fldCharType="begin"/>
      </w:r>
      <w:r w:rsidRPr="0009188D">
        <w:rPr>
          <w:rFonts w:cstheme="minorHAnsi"/>
          <w:rtl/>
        </w:rPr>
        <w:instrText xml:space="preserve"> </w:instrText>
      </w:r>
      <w:r w:rsidRPr="0009188D">
        <w:rPr>
          <w:rFonts w:cstheme="minorHAnsi"/>
        </w:rPr>
        <w:instrText>REF</w:instrText>
      </w:r>
      <w:r w:rsidRPr="0009188D">
        <w:rPr>
          <w:rFonts w:cstheme="minorHAnsi"/>
          <w:rtl/>
        </w:rPr>
        <w:instrText xml:space="preserve"> _</w:instrText>
      </w:r>
      <w:r w:rsidRPr="0009188D">
        <w:rPr>
          <w:rFonts w:cstheme="minorHAnsi"/>
        </w:rPr>
        <w:instrText>Ref67864909 \r \h</w:instrText>
      </w:r>
      <w:r w:rsidRPr="0009188D">
        <w:rPr>
          <w:rFonts w:cstheme="minorHAnsi"/>
          <w:rtl/>
        </w:rPr>
        <w:instrText xml:space="preserve">  \* </w:instrText>
      </w:r>
      <w:r w:rsidRPr="0009188D">
        <w:rPr>
          <w:rFonts w:cstheme="minorHAnsi"/>
        </w:rPr>
        <w:instrText>MERGEFORMAT</w:instrText>
      </w:r>
      <w:r w:rsidRPr="0009188D">
        <w:rPr>
          <w:rFonts w:cstheme="minorHAnsi"/>
          <w:rtl/>
        </w:rPr>
        <w:instrText xml:space="preserve"> </w:instrText>
      </w:r>
      <w:r w:rsidRPr="0009188D">
        <w:rPr>
          <w:rFonts w:cstheme="minorHAnsi"/>
          <w:rtl/>
        </w:rPr>
      </w:r>
      <w:r w:rsidRPr="0009188D">
        <w:rPr>
          <w:rFonts w:cstheme="minorHAnsi"/>
          <w:rtl/>
        </w:rPr>
        <w:fldChar w:fldCharType="separate"/>
      </w:r>
      <w:r w:rsidR="000228BC">
        <w:rPr>
          <w:rFonts w:cstheme="minorHAnsi"/>
          <w:cs/>
        </w:rPr>
        <w:t>‎</w:t>
      </w:r>
      <w:r w:rsidR="000228BC">
        <w:rPr>
          <w:rFonts w:cstheme="minorHAnsi"/>
        </w:rPr>
        <w:t>5</w:t>
      </w:r>
      <w:r w:rsidRPr="0009188D">
        <w:rPr>
          <w:rFonts w:cstheme="minorHAnsi"/>
          <w:rtl/>
        </w:rPr>
        <w:fldChar w:fldCharType="end"/>
      </w:r>
      <w:r w:rsidRPr="0009188D">
        <w:rPr>
          <w:rFonts w:cstheme="minorHAnsi"/>
          <w:rtl/>
        </w:rPr>
        <w:t xml:space="preserve"> ו- </w:t>
      </w:r>
      <w:r w:rsidRPr="0009188D">
        <w:rPr>
          <w:rFonts w:cstheme="minorHAnsi"/>
          <w:rtl/>
        </w:rPr>
        <w:fldChar w:fldCharType="begin"/>
      </w:r>
      <w:r w:rsidRPr="0009188D">
        <w:rPr>
          <w:rFonts w:cstheme="minorHAnsi"/>
          <w:rtl/>
        </w:rPr>
        <w:instrText xml:space="preserve"> </w:instrText>
      </w:r>
      <w:r w:rsidRPr="0009188D">
        <w:rPr>
          <w:rFonts w:cstheme="minorHAnsi"/>
        </w:rPr>
        <w:instrText>REF</w:instrText>
      </w:r>
      <w:r w:rsidRPr="0009188D">
        <w:rPr>
          <w:rFonts w:cstheme="minorHAnsi"/>
          <w:rtl/>
        </w:rPr>
        <w:instrText xml:space="preserve"> _</w:instrText>
      </w:r>
      <w:r w:rsidRPr="0009188D">
        <w:rPr>
          <w:rFonts w:cstheme="minorHAnsi"/>
        </w:rPr>
        <w:instrText>Ref67864932 \r \h</w:instrText>
      </w:r>
      <w:r w:rsidRPr="0009188D">
        <w:rPr>
          <w:rFonts w:cstheme="minorHAnsi"/>
          <w:rtl/>
        </w:rPr>
        <w:instrText xml:space="preserve">  \* </w:instrText>
      </w:r>
      <w:r w:rsidRPr="0009188D">
        <w:rPr>
          <w:rFonts w:cstheme="minorHAnsi"/>
        </w:rPr>
        <w:instrText>MERGEFORMAT</w:instrText>
      </w:r>
      <w:r w:rsidRPr="0009188D">
        <w:rPr>
          <w:rFonts w:cstheme="minorHAnsi"/>
          <w:rtl/>
        </w:rPr>
        <w:instrText xml:space="preserve"> </w:instrText>
      </w:r>
      <w:r w:rsidRPr="0009188D">
        <w:rPr>
          <w:rFonts w:cstheme="minorHAnsi"/>
          <w:rtl/>
        </w:rPr>
      </w:r>
      <w:r w:rsidRPr="0009188D">
        <w:rPr>
          <w:rFonts w:cstheme="minorHAnsi"/>
          <w:rtl/>
        </w:rPr>
        <w:fldChar w:fldCharType="separate"/>
      </w:r>
      <w:r w:rsidR="000228BC">
        <w:rPr>
          <w:rFonts w:cstheme="minorHAnsi"/>
          <w:cs/>
        </w:rPr>
        <w:t>‎</w:t>
      </w:r>
      <w:r w:rsidR="000228BC">
        <w:rPr>
          <w:rFonts w:cstheme="minorHAnsi"/>
        </w:rPr>
        <w:t>6</w:t>
      </w:r>
      <w:r w:rsidRPr="0009188D">
        <w:rPr>
          <w:rFonts w:cstheme="minorHAnsi"/>
          <w:rtl/>
        </w:rPr>
        <w:fldChar w:fldCharType="end"/>
      </w:r>
      <w:r w:rsidRPr="0009188D">
        <w:rPr>
          <w:rFonts w:cstheme="minorHAnsi"/>
          <w:rtl/>
        </w:rPr>
        <w:t>.</w:t>
      </w:r>
    </w:p>
    <w:p w:rsidR="009A7572" w:rsidRPr="0009188D" w:rsidRDefault="009A7572" w:rsidP="009A7572">
      <w:pPr>
        <w:jc w:val="right"/>
        <w:rPr>
          <w:rFonts w:cstheme="minorHAnsi"/>
          <w:rtl/>
        </w:rPr>
      </w:pPr>
      <w:r w:rsidRPr="0009188D">
        <w:rPr>
          <w:rFonts w:cstheme="minorHAnsi"/>
          <w:i/>
          <w:rtl/>
        </w:rPr>
        <w:tab/>
        <w:t xml:space="preserve">                                                 </w:t>
      </w:r>
      <w:r w:rsidRPr="0009188D">
        <w:rPr>
          <w:rFonts w:cstheme="minorHAnsi"/>
          <w:rtl/>
        </w:rPr>
        <w:t>בכבוד רב,</w:t>
      </w:r>
    </w:p>
    <w:p w:rsidR="009A7572" w:rsidRPr="0009188D" w:rsidRDefault="009A7572" w:rsidP="009A7572">
      <w:pPr>
        <w:jc w:val="right"/>
        <w:rPr>
          <w:rFonts w:cstheme="minorHAnsi"/>
          <w:rtl/>
        </w:rPr>
      </w:pPr>
      <w:r w:rsidRPr="0009188D">
        <w:rPr>
          <w:rFonts w:cstheme="minorHAnsi"/>
          <w:rtl/>
        </w:rPr>
        <w:t xml:space="preserve">                                                                                                         </w:t>
      </w:r>
      <w:permStart w:id="1696285819" w:edGrp="everyone"/>
      <w:r w:rsidRPr="0009188D">
        <w:rPr>
          <w:rFonts w:cstheme="minorHAnsi"/>
          <w:rtl/>
        </w:rPr>
        <w:t>___________________</w:t>
      </w:r>
      <w:permEnd w:id="1696285819"/>
    </w:p>
    <w:p w:rsidR="009A7572" w:rsidRPr="0009188D" w:rsidRDefault="009A7572" w:rsidP="009A7572">
      <w:pPr>
        <w:tabs>
          <w:tab w:val="right" w:pos="9070"/>
        </w:tabs>
        <w:spacing w:after="120"/>
        <w:ind w:left="6691"/>
        <w:jc w:val="right"/>
        <w:rPr>
          <w:rFonts w:cstheme="minorHAnsi"/>
          <w:rtl/>
        </w:rPr>
      </w:pPr>
      <w:r w:rsidRPr="0009188D">
        <w:rPr>
          <w:rFonts w:cstheme="minorHAnsi"/>
          <w:rtl/>
        </w:rPr>
        <w:t xml:space="preserve">        רואי חשבון</w:t>
      </w:r>
    </w:p>
    <w:p w:rsidR="009A7572" w:rsidRPr="0009188D" w:rsidRDefault="009A7572" w:rsidP="009A7572">
      <w:pPr>
        <w:rPr>
          <w:rFonts w:cstheme="minorHAnsi"/>
          <w:rtl/>
        </w:rPr>
      </w:pPr>
    </w:p>
    <w:p w:rsidR="009A7572" w:rsidRPr="0009188D" w:rsidRDefault="009A7572" w:rsidP="009A7572">
      <w:pPr>
        <w:rPr>
          <w:rFonts w:cstheme="minorHAnsi"/>
          <w:rtl/>
        </w:rPr>
      </w:pPr>
      <w:r w:rsidRPr="0009188D">
        <w:rPr>
          <w:rFonts w:cstheme="minorHAnsi"/>
          <w:rtl/>
        </w:rPr>
        <w:t xml:space="preserve">הערות: </w:t>
      </w:r>
    </w:p>
    <w:p w:rsidR="009A7572" w:rsidRPr="0009188D" w:rsidRDefault="009A7572" w:rsidP="009A7572">
      <w:pPr>
        <w:keepNext/>
        <w:keepLines/>
        <w:numPr>
          <w:ilvl w:val="0"/>
          <w:numId w:val="81"/>
        </w:numPr>
        <w:spacing w:after="120"/>
        <w:ind w:left="748" w:hanging="357"/>
        <w:jc w:val="both"/>
        <w:rPr>
          <w:rFonts w:cstheme="minorHAnsi"/>
          <w:rtl/>
        </w:rPr>
      </w:pPr>
      <w:r w:rsidRPr="0009188D">
        <w:rPr>
          <w:rFonts w:cstheme="minorHAnsi"/>
          <w:rtl/>
        </w:rPr>
        <w:t>נוסח זה נקבע בתיאום עם הוועדה לקביעת נוסחי חוות דעת מיוחדים ואישורי רואי חשבון של לשכת רואי חשבון בישראל בדצמבר 2020.</w:t>
      </w:r>
    </w:p>
    <w:p w:rsidR="009A7572" w:rsidRPr="0009188D" w:rsidRDefault="009A7572" w:rsidP="009A7572">
      <w:pPr>
        <w:pStyle w:val="a4"/>
        <w:keepNext/>
        <w:keepLines/>
        <w:numPr>
          <w:ilvl w:val="0"/>
          <w:numId w:val="81"/>
        </w:numPr>
        <w:tabs>
          <w:tab w:val="clear" w:pos="4320"/>
          <w:tab w:val="left" w:pos="6945"/>
          <w:tab w:val="right" w:pos="8306"/>
        </w:tabs>
        <w:jc w:val="both"/>
        <w:rPr>
          <w:rFonts w:cstheme="minorHAnsi"/>
          <w:rtl/>
        </w:rPr>
      </w:pPr>
      <w:r w:rsidRPr="0009188D">
        <w:rPr>
          <w:rFonts w:cstheme="minorHAnsi"/>
          <w:rtl/>
        </w:rPr>
        <w:t xml:space="preserve">יודפס על נייר לוגו של משרד רואי החשבון. </w:t>
      </w:r>
    </w:p>
    <w:p w:rsidR="009A7572" w:rsidRPr="0009188D" w:rsidRDefault="009A7572" w:rsidP="009A7572">
      <w:pPr>
        <w:rPr>
          <w:rFonts w:cstheme="minorHAnsi"/>
          <w:rtl/>
        </w:rPr>
      </w:pPr>
    </w:p>
    <w:p w:rsidR="009A7572" w:rsidRPr="009A7572" w:rsidRDefault="009A7572" w:rsidP="009A7572">
      <w:pPr>
        <w:spacing w:line="259" w:lineRule="auto"/>
        <w:rPr>
          <w:rFonts w:ascii="David" w:eastAsiaTheme="majorEastAsia" w:hAnsi="David"/>
          <w:sz w:val="32"/>
          <w:szCs w:val="28"/>
          <w:u w:val="single"/>
          <w:rtl/>
        </w:rPr>
      </w:pPr>
      <w:bookmarkStart w:id="25" w:name="_Toc122521458"/>
      <w:r>
        <w:rPr>
          <w:rFonts w:ascii="David" w:hAnsi="David"/>
          <w:rtl/>
        </w:rPr>
        <w:br w:type="page"/>
      </w:r>
      <w:bookmarkEnd w:id="25"/>
    </w:p>
    <w:p w:rsidR="00C013A2" w:rsidRPr="00B135AA" w:rsidRDefault="00C013A2" w:rsidP="00877468">
      <w:pPr>
        <w:pStyle w:val="10"/>
        <w:numPr>
          <w:ilvl w:val="0"/>
          <w:numId w:val="0"/>
        </w:numPr>
        <w:ind w:left="1710"/>
        <w:rPr>
          <w:rFonts w:ascii="David" w:hAnsi="David"/>
          <w:rtl/>
        </w:rPr>
      </w:pPr>
      <w:r>
        <w:rPr>
          <w:rtl/>
        </w:rPr>
        <w:lastRenderedPageBreak/>
        <w:t xml:space="preserve">נספח </w:t>
      </w:r>
      <w:r w:rsidR="00877468">
        <w:rPr>
          <w:rFonts w:ascii="Times New Roman Bold" w:hAnsi="Times New Roman Bold" w:hint="cs"/>
          <w:rtl/>
        </w:rPr>
        <w:t>ז'</w:t>
      </w:r>
      <w:r w:rsidRPr="00374804">
        <w:rPr>
          <w:rFonts w:ascii="Times New Roman Bold" w:hAnsi="Times New Roman Bold" w:hint="cs"/>
          <w:rtl/>
        </w:rPr>
        <w:t xml:space="preserve"> </w:t>
      </w:r>
      <w:r>
        <w:rPr>
          <w:rFonts w:ascii="David" w:hAnsi="David" w:hint="cs"/>
          <w:rtl/>
        </w:rPr>
        <w:t xml:space="preserve">- </w:t>
      </w:r>
      <w:r w:rsidRPr="00B135AA">
        <w:rPr>
          <w:rFonts w:ascii="David" w:hAnsi="David"/>
          <w:rtl/>
        </w:rPr>
        <w:t>אישור רו"ח למציע שאינו חב בעריכת דוחות כספיים</w:t>
      </w:r>
      <w:bookmarkEnd w:id="16"/>
      <w:bookmarkEnd w:id="17"/>
      <w:bookmarkEnd w:id="18"/>
    </w:p>
    <w:p w:rsidR="00C013A2" w:rsidRPr="00B135AA" w:rsidRDefault="00C013A2" w:rsidP="00C013A2">
      <w:pPr>
        <w:jc w:val="center"/>
        <w:rPr>
          <w:rFonts w:ascii="David" w:hAnsi="David"/>
          <w:rtl/>
        </w:rPr>
      </w:pPr>
      <w:r w:rsidRPr="00B135AA">
        <w:rPr>
          <w:rFonts w:ascii="David" w:hAnsi="David"/>
          <w:rtl/>
        </w:rPr>
        <w:t>(עבור מציע שאינו חייב בעריכת דוחות כספיים שנתיים)</w:t>
      </w:r>
    </w:p>
    <w:p w:rsidR="00C013A2" w:rsidRPr="00B135AA" w:rsidRDefault="00C013A2" w:rsidP="00C013A2">
      <w:pPr>
        <w:ind w:left="26"/>
        <w:rPr>
          <w:rFonts w:ascii="David" w:hAnsi="David"/>
          <w:szCs w:val="22"/>
        </w:rPr>
      </w:pPr>
    </w:p>
    <w:p w:rsidR="00C013A2" w:rsidRPr="00B135AA" w:rsidRDefault="00C013A2" w:rsidP="00877468">
      <w:pPr>
        <w:spacing w:line="360" w:lineRule="auto"/>
        <w:rPr>
          <w:rFonts w:ascii="David" w:hAnsi="David"/>
          <w:rtl/>
        </w:rPr>
      </w:pPr>
      <w:r w:rsidRPr="00B135AA">
        <w:rPr>
          <w:rFonts w:ascii="David" w:hAnsi="David"/>
          <w:rtl/>
        </w:rPr>
        <w:t xml:space="preserve">לבקשתכם וכרואי החשבון של </w:t>
      </w:r>
      <w:permStart w:id="1105270629" w:edGrp="everyone"/>
      <w:r w:rsidRPr="00B135AA">
        <w:rPr>
          <w:rFonts w:ascii="David" w:hAnsi="David"/>
          <w:rtl/>
        </w:rPr>
        <w:t xml:space="preserve">____________ </w:t>
      </w:r>
      <w:permEnd w:id="1105270629"/>
      <w:r w:rsidRPr="00B135AA">
        <w:rPr>
          <w:rFonts w:ascii="David" w:hAnsi="David"/>
          <w:rtl/>
        </w:rPr>
        <w:t>(להלן: "המציע") הרינו לאשר כדלקמן:</w:t>
      </w:r>
    </w:p>
    <w:p w:rsidR="00C013A2" w:rsidRPr="00B135AA" w:rsidRDefault="00C013A2" w:rsidP="00877468">
      <w:pPr>
        <w:pStyle w:val="afb"/>
        <w:keepNext/>
        <w:keepLines/>
        <w:numPr>
          <w:ilvl w:val="0"/>
          <w:numId w:val="79"/>
        </w:numPr>
        <w:bidi/>
        <w:spacing w:line="360" w:lineRule="auto"/>
        <w:contextualSpacing w:val="0"/>
        <w:rPr>
          <w:rFonts w:ascii="David" w:hAnsi="David" w:cs="David"/>
          <w:noProof/>
        </w:rPr>
      </w:pPr>
      <w:r w:rsidRPr="00B135AA">
        <w:rPr>
          <w:rFonts w:ascii="David" w:hAnsi="David" w:cs="David"/>
          <w:noProof/>
          <w:rtl/>
        </w:rPr>
        <w:t xml:space="preserve">הננו משמשים כרואי החשבון של המציע משנת </w:t>
      </w:r>
      <w:permStart w:id="2073173440" w:edGrp="everyone"/>
      <w:r w:rsidRPr="00B135AA">
        <w:rPr>
          <w:rFonts w:ascii="David" w:hAnsi="David" w:cs="David"/>
          <w:noProof/>
          <w:rtl/>
        </w:rPr>
        <w:t>_________</w:t>
      </w:r>
      <w:permEnd w:id="2073173440"/>
      <w:r w:rsidRPr="00B135AA">
        <w:rPr>
          <w:rFonts w:ascii="David" w:hAnsi="David" w:cs="David"/>
          <w:noProof/>
          <w:rtl/>
        </w:rPr>
        <w:t>.</w:t>
      </w:r>
    </w:p>
    <w:p w:rsidR="00C013A2" w:rsidRPr="00B135AA" w:rsidRDefault="00C013A2" w:rsidP="00877468">
      <w:pPr>
        <w:pStyle w:val="afb"/>
        <w:keepNext/>
        <w:keepLines/>
        <w:numPr>
          <w:ilvl w:val="0"/>
          <w:numId w:val="79"/>
        </w:numPr>
        <w:bidi/>
        <w:spacing w:line="360" w:lineRule="auto"/>
        <w:contextualSpacing w:val="0"/>
        <w:rPr>
          <w:rFonts w:ascii="David" w:hAnsi="David" w:cs="David"/>
          <w:noProof/>
        </w:rPr>
      </w:pPr>
      <w:r w:rsidRPr="00B135AA">
        <w:rPr>
          <w:rFonts w:ascii="David" w:hAnsi="David" w:cs="David"/>
          <w:noProof/>
          <w:rtl/>
        </w:rPr>
        <w:t>ערכנו את ביקורתנו בהתאם לתקני ביקורת מקובלים בישראל</w:t>
      </w:r>
      <w:r w:rsidRPr="00B135AA">
        <w:rPr>
          <w:rFonts w:ascii="David" w:hAnsi="David" w:cs="David"/>
          <w:noProof/>
        </w:rPr>
        <w:t>.</w:t>
      </w:r>
      <w:r w:rsidRPr="00B135AA">
        <w:rPr>
          <w:rFonts w:ascii="David" w:hAnsi="David" w:cs="David"/>
          <w:noProof/>
          <w:rtl/>
        </w:rPr>
        <w:t xml:space="preserve"> על פי תקנים אלה נדרש מאיתנו לתכנן את הביקורת ולבצעה, במטרה להשיג מידה סבירה של ביטחון שאין בהצהרה הנ"ל הצגה מוטעית מהותית.</w:t>
      </w:r>
    </w:p>
    <w:p w:rsidR="00C013A2" w:rsidRPr="00B135AA" w:rsidRDefault="00C013A2" w:rsidP="00877468">
      <w:pPr>
        <w:pStyle w:val="afb"/>
        <w:keepNext/>
        <w:keepLines/>
        <w:numPr>
          <w:ilvl w:val="0"/>
          <w:numId w:val="79"/>
        </w:numPr>
        <w:bidi/>
        <w:spacing w:line="360" w:lineRule="auto"/>
        <w:contextualSpacing w:val="0"/>
        <w:rPr>
          <w:rFonts w:ascii="David" w:hAnsi="David" w:cs="David"/>
          <w:noProof/>
          <w:rtl/>
        </w:rPr>
      </w:pPr>
      <w:r w:rsidRPr="00B135AA">
        <w:rPr>
          <w:rFonts w:ascii="David" w:hAnsi="David" w:cs="David"/>
          <w:noProof/>
          <w:rtl/>
        </w:rPr>
        <w:t>הביקורת כוללת בדיקה מדגמית של ראיות התומכות במידע שבהצהרה. אנו סבורים שביקורתנו מספקת בסיס נאות לחוות דעתנו.</w:t>
      </w:r>
    </w:p>
    <w:p w:rsidR="00C013A2" w:rsidRPr="00B135AA" w:rsidRDefault="00C013A2" w:rsidP="00877468">
      <w:pPr>
        <w:pStyle w:val="afb"/>
        <w:keepNext/>
        <w:keepLines/>
        <w:numPr>
          <w:ilvl w:val="0"/>
          <w:numId w:val="79"/>
        </w:numPr>
        <w:bidi/>
        <w:spacing w:line="360" w:lineRule="auto"/>
        <w:contextualSpacing w:val="0"/>
        <w:rPr>
          <w:rFonts w:ascii="David" w:hAnsi="David" w:cs="David"/>
          <w:noProof/>
        </w:rPr>
      </w:pPr>
      <w:r w:rsidRPr="00B135AA">
        <w:rPr>
          <w:rFonts w:ascii="David" w:hAnsi="David" w:cs="David"/>
          <w:noProof/>
          <w:rtl/>
        </w:rPr>
        <w:t>למיטב ידיעתנו אין ספק בדבר המשך קיומה של החברה לטווח של יותר משנה. </w:t>
      </w:r>
    </w:p>
    <w:p w:rsidR="00C013A2" w:rsidRPr="00B135AA" w:rsidRDefault="00C013A2" w:rsidP="00877468">
      <w:pPr>
        <w:pStyle w:val="afb"/>
        <w:keepNext/>
        <w:keepLines/>
        <w:numPr>
          <w:ilvl w:val="0"/>
          <w:numId w:val="79"/>
        </w:numPr>
        <w:bidi/>
        <w:spacing w:line="360" w:lineRule="auto"/>
        <w:contextualSpacing w:val="0"/>
        <w:rPr>
          <w:rFonts w:ascii="David" w:hAnsi="David" w:cs="David"/>
          <w:noProof/>
        </w:rPr>
      </w:pPr>
      <w:r w:rsidRPr="00B135AA">
        <w:rPr>
          <w:rFonts w:ascii="David" w:hAnsi="David" w:cs="David"/>
          <w:noProof/>
          <w:rtl/>
        </w:rPr>
        <w:t>לדעתנו, הנתונים בהצהרה הנ"ל משקפים באופן נאות, מכל הבחינות המהותיות, את האמור בהצהרת המציע, בהתאם לרשומות עליהן התבסס.</w:t>
      </w:r>
    </w:p>
    <w:p w:rsidR="00C013A2" w:rsidRPr="00B135AA" w:rsidRDefault="00C013A2" w:rsidP="00C013A2">
      <w:pPr>
        <w:rPr>
          <w:rFonts w:ascii="David" w:hAnsi="David"/>
          <w:noProof/>
          <w:rtl/>
        </w:rPr>
      </w:pPr>
    </w:p>
    <w:p w:rsidR="00C013A2" w:rsidRPr="00B135AA" w:rsidRDefault="00C013A2" w:rsidP="00C013A2">
      <w:pPr>
        <w:jc w:val="right"/>
        <w:rPr>
          <w:rFonts w:ascii="David" w:hAnsi="David"/>
          <w:rtl/>
        </w:rPr>
      </w:pPr>
      <w:r w:rsidRPr="00B135AA">
        <w:rPr>
          <w:rFonts w:ascii="David" w:hAnsi="David"/>
          <w:rtl/>
        </w:rPr>
        <w:t xml:space="preserve">        בכבוד רב,</w:t>
      </w:r>
    </w:p>
    <w:p w:rsidR="00C013A2" w:rsidRPr="00B135AA" w:rsidRDefault="00C013A2" w:rsidP="00C013A2">
      <w:pPr>
        <w:jc w:val="right"/>
        <w:rPr>
          <w:rFonts w:ascii="David" w:hAnsi="David"/>
          <w:szCs w:val="22"/>
          <w:rtl/>
        </w:rPr>
      </w:pPr>
    </w:p>
    <w:p w:rsidR="00C013A2" w:rsidRPr="00B135AA" w:rsidRDefault="00C013A2" w:rsidP="00C013A2">
      <w:pPr>
        <w:jc w:val="right"/>
        <w:rPr>
          <w:rFonts w:ascii="David" w:hAnsi="David"/>
          <w:szCs w:val="22"/>
          <w:rtl/>
        </w:rPr>
      </w:pPr>
      <w:permStart w:id="1129274145" w:edGrp="everyone"/>
      <w:r w:rsidRPr="00B135AA">
        <w:rPr>
          <w:rFonts w:ascii="David" w:hAnsi="David"/>
          <w:szCs w:val="22"/>
          <w:rtl/>
        </w:rPr>
        <w:t>________________________</w:t>
      </w:r>
    </w:p>
    <w:permEnd w:id="1129274145"/>
    <w:p w:rsidR="00C013A2" w:rsidRPr="00B135AA" w:rsidRDefault="00C013A2" w:rsidP="00C013A2">
      <w:pPr>
        <w:ind w:left="6692"/>
        <w:rPr>
          <w:rFonts w:ascii="David" w:hAnsi="David"/>
          <w:szCs w:val="22"/>
          <w:rtl/>
        </w:rPr>
      </w:pPr>
    </w:p>
    <w:p w:rsidR="00C013A2" w:rsidRPr="00B135AA" w:rsidRDefault="00C013A2" w:rsidP="00C013A2">
      <w:pPr>
        <w:tabs>
          <w:tab w:val="right" w:pos="9070"/>
        </w:tabs>
        <w:ind w:left="6692"/>
        <w:rPr>
          <w:rFonts w:ascii="David" w:hAnsi="David"/>
          <w:szCs w:val="22"/>
          <w:rtl/>
        </w:rPr>
      </w:pPr>
      <w:r w:rsidRPr="00B135AA">
        <w:rPr>
          <w:rFonts w:ascii="David" w:hAnsi="David"/>
          <w:szCs w:val="22"/>
          <w:rtl/>
        </w:rPr>
        <w:t xml:space="preserve">      רואי חשבון</w:t>
      </w:r>
    </w:p>
    <w:p w:rsidR="00C013A2" w:rsidRPr="00B135AA" w:rsidRDefault="00C013A2" w:rsidP="00C013A2">
      <w:pPr>
        <w:rPr>
          <w:rFonts w:ascii="David" w:hAnsi="David"/>
          <w:szCs w:val="22"/>
          <w:rtl/>
        </w:rPr>
      </w:pPr>
    </w:p>
    <w:p w:rsidR="00C013A2" w:rsidRPr="00B135AA" w:rsidRDefault="00C013A2" w:rsidP="00C013A2">
      <w:pPr>
        <w:keepNext/>
        <w:keepLines/>
        <w:numPr>
          <w:ilvl w:val="0"/>
          <w:numId w:val="78"/>
        </w:numPr>
        <w:spacing w:after="120"/>
        <w:ind w:left="748" w:hanging="357"/>
        <w:jc w:val="both"/>
        <w:rPr>
          <w:rFonts w:ascii="David" w:hAnsi="David"/>
          <w:szCs w:val="22"/>
        </w:rPr>
      </w:pPr>
      <w:r w:rsidRPr="00B135AA">
        <w:rPr>
          <w:rFonts w:ascii="David" w:hAnsi="David"/>
          <w:szCs w:val="22"/>
          <w:rtl/>
        </w:rPr>
        <w:t xml:space="preserve">יודפס על נייר לוגו של משרד רואי החשבון. </w:t>
      </w:r>
    </w:p>
    <w:p w:rsidR="00C013A2" w:rsidRPr="00B135AA" w:rsidRDefault="00C013A2" w:rsidP="00C013A2">
      <w:pPr>
        <w:keepNext/>
        <w:keepLines/>
        <w:numPr>
          <w:ilvl w:val="0"/>
          <w:numId w:val="78"/>
        </w:numPr>
        <w:spacing w:after="120"/>
        <w:ind w:left="748" w:hanging="357"/>
        <w:jc w:val="both"/>
        <w:rPr>
          <w:rFonts w:ascii="David" w:hAnsi="David"/>
          <w:szCs w:val="22"/>
        </w:rPr>
      </w:pPr>
      <w:r w:rsidRPr="00B135AA">
        <w:rPr>
          <w:rFonts w:ascii="David" w:hAnsi="David"/>
          <w:szCs w:val="22"/>
          <w:rtl/>
        </w:rPr>
        <w:t>יש לצרף אישור מנכ"ל.</w:t>
      </w:r>
    </w:p>
    <w:p w:rsidR="00C013A2" w:rsidRPr="00C013A2" w:rsidRDefault="00C013A2" w:rsidP="003C3DA0">
      <w:pPr>
        <w:pStyle w:val="20"/>
        <w:keepNext/>
        <w:spacing w:after="360"/>
        <w:ind w:right="0"/>
        <w:jc w:val="center"/>
        <w:rPr>
          <w:rFonts w:ascii="Times New Roman Bold" w:hAnsi="Times New Roman Bold"/>
          <w:rtl/>
        </w:rPr>
      </w:pPr>
    </w:p>
    <w:p w:rsidR="00C013A2" w:rsidRDefault="00C013A2" w:rsidP="003C3DA0">
      <w:pPr>
        <w:pStyle w:val="20"/>
        <w:keepNext/>
        <w:spacing w:after="360"/>
        <w:ind w:right="0"/>
        <w:jc w:val="center"/>
        <w:rPr>
          <w:rFonts w:ascii="Times New Roman Bold" w:hAnsi="Times New Roman Bold"/>
        </w:rPr>
      </w:pPr>
    </w:p>
    <w:p w:rsidR="00C013A2" w:rsidRDefault="00C013A2" w:rsidP="00C013A2">
      <w:pPr>
        <w:pStyle w:val="HNormal"/>
      </w:pPr>
    </w:p>
    <w:p w:rsidR="00C013A2" w:rsidRDefault="00C013A2" w:rsidP="00C013A2">
      <w:pPr>
        <w:pStyle w:val="HNormal"/>
      </w:pPr>
    </w:p>
    <w:p w:rsidR="00C013A2" w:rsidRDefault="00C013A2" w:rsidP="00C013A2">
      <w:pPr>
        <w:pStyle w:val="HNormal"/>
      </w:pPr>
    </w:p>
    <w:p w:rsidR="00C013A2" w:rsidRDefault="00C013A2" w:rsidP="00C013A2">
      <w:pPr>
        <w:pStyle w:val="HNormal"/>
      </w:pPr>
    </w:p>
    <w:p w:rsidR="00C013A2" w:rsidRDefault="00C013A2" w:rsidP="00C013A2">
      <w:pPr>
        <w:pStyle w:val="HNormal"/>
      </w:pPr>
    </w:p>
    <w:p w:rsidR="00C013A2" w:rsidRPr="00C013A2" w:rsidRDefault="00C013A2" w:rsidP="00C013A2">
      <w:pPr>
        <w:pStyle w:val="HNormal"/>
        <w:rPr>
          <w:rtl/>
        </w:rPr>
      </w:pPr>
    </w:p>
    <w:p w:rsidR="00813FC0" w:rsidRPr="00426368" w:rsidRDefault="00813FC0" w:rsidP="00877468">
      <w:pPr>
        <w:pStyle w:val="20"/>
        <w:keepNext/>
        <w:spacing w:after="360"/>
        <w:ind w:right="0"/>
        <w:jc w:val="center"/>
        <w:rPr>
          <w:rFonts w:ascii="Times New Roman Bold" w:hAnsi="Times New Roman Bold"/>
          <w:rtl/>
        </w:rPr>
      </w:pPr>
      <w:r w:rsidRPr="00426368">
        <w:rPr>
          <w:rFonts w:ascii="Times New Roman Bold" w:hAnsi="Times New Roman Bold" w:hint="cs"/>
          <w:rtl/>
        </w:rPr>
        <w:lastRenderedPageBreak/>
        <w:t xml:space="preserve">נספח </w:t>
      </w:r>
      <w:r w:rsidR="00877468">
        <w:rPr>
          <w:rFonts w:ascii="Times New Roman Bold" w:hAnsi="Times New Roman Bold" w:hint="cs"/>
          <w:rtl/>
        </w:rPr>
        <w:t>ח'</w:t>
      </w:r>
      <w:r w:rsidR="00800389" w:rsidRPr="00426368">
        <w:rPr>
          <w:rFonts w:ascii="Times New Roman Bold" w:hAnsi="Times New Roman Bold" w:hint="cs"/>
          <w:rtl/>
        </w:rPr>
        <w:t xml:space="preserve"> </w:t>
      </w:r>
      <w:r w:rsidRPr="00426368">
        <w:rPr>
          <w:rFonts w:ascii="Times New Roman Bold" w:hAnsi="Times New Roman Bold" w:hint="cs"/>
          <w:rtl/>
        </w:rPr>
        <w:t>- הצהרה בדבר היעדר ניגוד עניינים בהצעה או בביצוע</w:t>
      </w:r>
      <w:bookmarkEnd w:id="19"/>
    </w:p>
    <w:p w:rsidR="00813FC0" w:rsidRPr="00915F8A" w:rsidRDefault="00813FC0" w:rsidP="002771E3">
      <w:pPr>
        <w:pStyle w:val="Hnormal1"/>
        <w:spacing w:after="360" w:line="360" w:lineRule="auto"/>
        <w:rPr>
          <w:noProof w:val="0"/>
          <w:rtl/>
        </w:rPr>
      </w:pPr>
      <w:r w:rsidRPr="008C3287">
        <w:rPr>
          <w:rFonts w:hint="cs"/>
          <w:noProof w:val="0"/>
          <w:rtl/>
        </w:rPr>
        <w:t xml:space="preserve">אני, </w:t>
      </w:r>
      <w:permStart w:id="345008041" w:edGrp="everyone"/>
      <w:r w:rsidRPr="008C3287">
        <w:rPr>
          <w:rFonts w:hint="cs"/>
          <w:noProof w:val="0"/>
          <w:rtl/>
        </w:rPr>
        <w:t>_________</w:t>
      </w:r>
      <w:r w:rsidR="00742C8F" w:rsidRPr="008C3287">
        <w:rPr>
          <w:rFonts w:hint="cs"/>
          <w:noProof w:val="0"/>
          <w:rtl/>
        </w:rPr>
        <w:t>______________</w:t>
      </w:r>
      <w:r w:rsidR="00A12B88" w:rsidRPr="008C3287">
        <w:rPr>
          <w:rFonts w:hint="cs"/>
          <w:noProof w:val="0"/>
          <w:rtl/>
        </w:rPr>
        <w:t>_____</w:t>
      </w:r>
      <w:r w:rsidRPr="008C3287">
        <w:rPr>
          <w:rFonts w:hint="cs"/>
          <w:noProof w:val="0"/>
          <w:rtl/>
        </w:rPr>
        <w:t>_____</w:t>
      </w:r>
      <w:permEnd w:id="345008041"/>
      <w:r w:rsidRPr="008C3287">
        <w:rPr>
          <w:rFonts w:hint="cs"/>
          <w:noProof w:val="0"/>
          <w:rtl/>
        </w:rPr>
        <w:t xml:space="preserve">, </w:t>
      </w:r>
      <w:r w:rsidR="00742C8F" w:rsidRPr="008C3287">
        <w:rPr>
          <w:rFonts w:hint="cs"/>
          <w:noProof w:val="0"/>
          <w:rtl/>
        </w:rPr>
        <w:t xml:space="preserve">מספר זהות </w:t>
      </w:r>
      <w:permStart w:id="539494293" w:edGrp="everyone"/>
      <w:r w:rsidR="00742C8F" w:rsidRPr="008C3287">
        <w:rPr>
          <w:rFonts w:hint="cs"/>
          <w:noProof w:val="0"/>
          <w:rtl/>
        </w:rPr>
        <w:t>_____________</w:t>
      </w:r>
      <w:permEnd w:id="539494293"/>
      <w:r w:rsidR="00742C8F" w:rsidRPr="008C3287">
        <w:rPr>
          <w:rFonts w:hint="cs"/>
          <w:noProof w:val="0"/>
          <w:rtl/>
        </w:rPr>
        <w:t>, ה</w:t>
      </w:r>
      <w:r w:rsidRPr="008C3287">
        <w:rPr>
          <w:rFonts w:hint="cs"/>
          <w:noProof w:val="0"/>
          <w:rtl/>
        </w:rPr>
        <w:t xml:space="preserve">חתום/מה מטה, נותן/נת תצהיר זה בשם </w:t>
      </w:r>
      <w:permStart w:id="167724089" w:edGrp="everyone"/>
      <w:r w:rsidRPr="008C3287">
        <w:rPr>
          <w:rFonts w:hint="cs"/>
          <w:noProof w:val="0"/>
          <w:rtl/>
        </w:rPr>
        <w:t>_____</w:t>
      </w:r>
      <w:r w:rsidR="00915F8A" w:rsidRPr="008C3287">
        <w:rPr>
          <w:rFonts w:hint="cs"/>
          <w:noProof w:val="0"/>
          <w:rtl/>
        </w:rPr>
        <w:t>_</w:t>
      </w:r>
      <w:r w:rsidRPr="008C3287">
        <w:rPr>
          <w:rFonts w:hint="cs"/>
          <w:noProof w:val="0"/>
          <w:rtl/>
        </w:rPr>
        <w:t>_</w:t>
      </w:r>
      <w:r w:rsidR="00742C8F" w:rsidRPr="008C3287">
        <w:rPr>
          <w:rFonts w:hint="cs"/>
          <w:noProof w:val="0"/>
          <w:rtl/>
        </w:rPr>
        <w:t>______</w:t>
      </w:r>
      <w:r w:rsidRPr="008C3287">
        <w:rPr>
          <w:rFonts w:hint="cs"/>
          <w:noProof w:val="0"/>
          <w:rtl/>
        </w:rPr>
        <w:t>_</w:t>
      </w:r>
      <w:r w:rsidR="00A12B88" w:rsidRPr="008C3287">
        <w:rPr>
          <w:rFonts w:hint="cs"/>
          <w:noProof w:val="0"/>
          <w:rtl/>
        </w:rPr>
        <w:t>__________</w:t>
      </w:r>
      <w:r w:rsidRPr="008C3287">
        <w:rPr>
          <w:rFonts w:hint="cs"/>
          <w:noProof w:val="0"/>
          <w:rtl/>
        </w:rPr>
        <w:t>________</w:t>
      </w:r>
      <w:permEnd w:id="167724089"/>
      <w:r w:rsidRPr="008C3287">
        <w:rPr>
          <w:rFonts w:hint="cs"/>
          <w:noProof w:val="0"/>
          <w:rtl/>
        </w:rPr>
        <w:t xml:space="preserve">, שהוא המציע </w:t>
      </w:r>
      <w:r w:rsidRPr="008C3287">
        <w:rPr>
          <w:noProof w:val="0"/>
          <w:rtl/>
        </w:rPr>
        <w:t>(להלן - "</w:t>
      </w:r>
      <w:r w:rsidRPr="008C3287">
        <w:rPr>
          <w:rFonts w:hint="cs"/>
          <w:b/>
          <w:bCs/>
          <w:noProof w:val="0"/>
          <w:rtl/>
        </w:rPr>
        <w:t>המציע</w:t>
      </w:r>
      <w:r w:rsidRPr="008C3287">
        <w:rPr>
          <w:rFonts w:hint="cs"/>
          <w:noProof w:val="0"/>
          <w:rtl/>
        </w:rPr>
        <w:t>"</w:t>
      </w:r>
      <w:r w:rsidRPr="008C3287">
        <w:rPr>
          <w:noProof w:val="0"/>
          <w:rtl/>
        </w:rPr>
        <w:t>)</w:t>
      </w:r>
      <w:r w:rsidRPr="008C3287">
        <w:rPr>
          <w:rFonts w:hint="cs"/>
          <w:noProof w:val="0"/>
          <w:rtl/>
        </w:rPr>
        <w:t>,</w:t>
      </w:r>
      <w:r w:rsidRPr="008C3287">
        <w:rPr>
          <w:noProof w:val="0"/>
          <w:rtl/>
        </w:rPr>
        <w:t xml:space="preserve"> </w:t>
      </w:r>
      <w:r w:rsidRPr="008C3287">
        <w:rPr>
          <w:rFonts w:hint="cs"/>
          <w:noProof w:val="0"/>
          <w:rtl/>
        </w:rPr>
        <w:t>המבקש להתקשר עם משרד התיירות (להלן - "</w:t>
      </w:r>
      <w:r w:rsidRPr="008C3287">
        <w:rPr>
          <w:rFonts w:hint="cs"/>
          <w:b/>
          <w:bCs/>
          <w:noProof w:val="0"/>
          <w:rtl/>
        </w:rPr>
        <w:t>המשרד</w:t>
      </w:r>
      <w:r w:rsidRPr="008C3287">
        <w:rPr>
          <w:rFonts w:hint="cs"/>
          <w:noProof w:val="0"/>
          <w:rtl/>
        </w:rPr>
        <w:t xml:space="preserve">") לפי מכרז </w:t>
      </w:r>
      <w:r w:rsidRPr="00841B0F">
        <w:rPr>
          <w:rFonts w:hint="cs"/>
          <w:noProof w:val="0"/>
          <w:rtl/>
        </w:rPr>
        <w:t xml:space="preserve">מס. </w:t>
      </w:r>
      <w:r w:rsidR="008C3287" w:rsidRPr="00402654">
        <w:rPr>
          <w:noProof w:val="0"/>
          <w:rtl/>
        </w:rPr>
        <w:t>16</w:t>
      </w:r>
      <w:r w:rsidRPr="00402654">
        <w:rPr>
          <w:noProof w:val="0"/>
          <w:rtl/>
        </w:rPr>
        <w:t>/</w:t>
      </w:r>
      <w:r w:rsidR="00BA7EF1" w:rsidRPr="00402654">
        <w:rPr>
          <w:noProof w:val="0"/>
          <w:rtl/>
        </w:rPr>
        <w:t>2023</w:t>
      </w:r>
      <w:r w:rsidR="002771E3" w:rsidRPr="00841B0F">
        <w:rPr>
          <w:rFonts w:hint="cs"/>
          <w:noProof w:val="0"/>
          <w:rtl/>
        </w:rPr>
        <w:t>-</w:t>
      </w:r>
      <w:r w:rsidR="002771E3">
        <w:rPr>
          <w:rFonts w:hint="cs"/>
          <w:noProof w:val="0"/>
          <w:rtl/>
        </w:rPr>
        <w:t xml:space="preserve"> </w:t>
      </w:r>
      <w:r w:rsidR="002771E3" w:rsidRPr="002771E3">
        <w:rPr>
          <w:rFonts w:hint="eastAsia"/>
          <w:snapToGrid w:val="0"/>
          <w:rtl/>
        </w:rPr>
        <w:t>עיצוב</w:t>
      </w:r>
      <w:r w:rsidR="002771E3" w:rsidRPr="002771E3">
        <w:rPr>
          <w:snapToGrid w:val="0"/>
          <w:rtl/>
        </w:rPr>
        <w:t xml:space="preserve">, </w:t>
      </w:r>
      <w:r w:rsidR="002771E3" w:rsidRPr="002771E3">
        <w:rPr>
          <w:rFonts w:hint="eastAsia"/>
          <w:snapToGrid w:val="0"/>
          <w:rtl/>
        </w:rPr>
        <w:t>הקמה</w:t>
      </w:r>
      <w:r w:rsidR="002771E3" w:rsidRPr="002771E3">
        <w:rPr>
          <w:snapToGrid w:val="0"/>
          <w:rtl/>
        </w:rPr>
        <w:t xml:space="preserve">, </w:t>
      </w:r>
      <w:r w:rsidR="002771E3" w:rsidRPr="002771E3">
        <w:rPr>
          <w:rFonts w:hint="eastAsia"/>
          <w:snapToGrid w:val="0"/>
          <w:rtl/>
        </w:rPr>
        <w:t>אחזקה</w:t>
      </w:r>
      <w:r w:rsidR="002771E3" w:rsidRPr="002771E3">
        <w:rPr>
          <w:snapToGrid w:val="0"/>
          <w:rtl/>
        </w:rPr>
        <w:t xml:space="preserve"> </w:t>
      </w:r>
      <w:r w:rsidR="002771E3" w:rsidRPr="002771E3">
        <w:rPr>
          <w:rFonts w:hint="eastAsia"/>
          <w:snapToGrid w:val="0"/>
          <w:rtl/>
        </w:rPr>
        <w:t>ופירוק</w:t>
      </w:r>
      <w:r w:rsidR="002771E3" w:rsidRPr="002771E3">
        <w:rPr>
          <w:snapToGrid w:val="0"/>
          <w:rtl/>
        </w:rPr>
        <w:t xml:space="preserve"> </w:t>
      </w:r>
      <w:r w:rsidR="002771E3" w:rsidRPr="002771E3">
        <w:rPr>
          <w:rFonts w:hint="eastAsia"/>
          <w:snapToGrid w:val="0"/>
          <w:rtl/>
        </w:rPr>
        <w:t>ביתן</w:t>
      </w:r>
      <w:r w:rsidR="002771E3" w:rsidRPr="002771E3">
        <w:rPr>
          <w:snapToGrid w:val="0"/>
          <w:rtl/>
        </w:rPr>
        <w:t xml:space="preserve"> </w:t>
      </w:r>
      <w:r w:rsidR="002771E3" w:rsidRPr="002771E3">
        <w:rPr>
          <w:rFonts w:hint="eastAsia"/>
          <w:snapToGrid w:val="0"/>
          <w:rtl/>
        </w:rPr>
        <w:t>משרד</w:t>
      </w:r>
      <w:r w:rsidR="002771E3" w:rsidRPr="002771E3">
        <w:rPr>
          <w:snapToGrid w:val="0"/>
          <w:rtl/>
        </w:rPr>
        <w:t xml:space="preserve"> </w:t>
      </w:r>
      <w:r w:rsidR="002771E3" w:rsidRPr="002771E3">
        <w:rPr>
          <w:rFonts w:hint="eastAsia"/>
          <w:snapToGrid w:val="0"/>
          <w:rtl/>
        </w:rPr>
        <w:t>התיירות</w:t>
      </w:r>
      <w:r w:rsidR="002771E3" w:rsidRPr="002771E3">
        <w:rPr>
          <w:snapToGrid w:val="0"/>
          <w:rtl/>
        </w:rPr>
        <w:t xml:space="preserve"> </w:t>
      </w:r>
      <w:r w:rsidR="002771E3" w:rsidRPr="002771E3">
        <w:rPr>
          <w:rFonts w:hint="eastAsia"/>
          <w:snapToGrid w:val="0"/>
          <w:rtl/>
        </w:rPr>
        <w:t>ביריד</w:t>
      </w:r>
      <w:r w:rsidR="002771E3" w:rsidRPr="002771E3">
        <w:rPr>
          <w:snapToGrid w:val="0"/>
          <w:rtl/>
        </w:rPr>
        <w:t xml:space="preserve"> </w:t>
      </w:r>
      <w:r w:rsidR="002771E3" w:rsidRPr="002771E3">
        <w:rPr>
          <w:rFonts w:hint="eastAsia"/>
          <w:snapToGrid w:val="0"/>
          <w:rtl/>
        </w:rPr>
        <w:t>התיירות</w:t>
      </w:r>
      <w:r w:rsidR="002771E3" w:rsidRPr="002771E3">
        <w:rPr>
          <w:snapToGrid w:val="0"/>
          <w:rtl/>
        </w:rPr>
        <w:t xml:space="preserve"> </w:t>
      </w:r>
      <w:r w:rsidR="002771E3" w:rsidRPr="002771E3">
        <w:rPr>
          <w:rFonts w:hint="cs"/>
          <w:snapToGrid w:val="0"/>
          <w:rtl/>
        </w:rPr>
        <w:t xml:space="preserve"> הבינלאומי </w:t>
      </w:r>
      <w:r w:rsidR="002771E3" w:rsidRPr="002771E3">
        <w:rPr>
          <w:snapToGrid w:val="0"/>
          <w:rtl/>
        </w:rPr>
        <w:t xml:space="preserve">השנתי </w:t>
      </w:r>
      <w:r w:rsidR="002771E3" w:rsidRPr="002771E3">
        <w:rPr>
          <w:snapToGrid w:val="0"/>
        </w:rPr>
        <w:t>IMTM</w:t>
      </w:r>
      <w:r w:rsidR="002771E3" w:rsidRPr="002771E3">
        <w:t xml:space="preserve"> </w:t>
      </w:r>
      <w:r w:rsidR="002771E3" w:rsidRPr="002771E3">
        <w:rPr>
          <w:rFonts w:eastAsia="PMingLiU" w:hint="cs"/>
          <w:rtl/>
        </w:rPr>
        <w:t xml:space="preserve"> </w:t>
      </w:r>
      <w:r w:rsidR="002771E3">
        <w:rPr>
          <w:rFonts w:eastAsia="PMingLiU" w:hint="cs"/>
          <w:rtl/>
        </w:rPr>
        <w:t>(ל</w:t>
      </w:r>
      <w:r w:rsidRPr="008C3287">
        <w:rPr>
          <w:rFonts w:hint="cs"/>
          <w:noProof w:val="0"/>
          <w:rtl/>
        </w:rPr>
        <w:t>הלן - "המכרז").</w:t>
      </w:r>
    </w:p>
    <w:p w:rsidR="00A12B88" w:rsidRPr="00467D68" w:rsidRDefault="00A12B88" w:rsidP="00742C8F">
      <w:pPr>
        <w:pStyle w:val="Hnormal1"/>
        <w:tabs>
          <w:tab w:val="left" w:pos="1152"/>
        </w:tabs>
        <w:spacing w:line="360" w:lineRule="auto"/>
        <w:ind w:left="1152" w:hanging="1152"/>
        <w:rPr>
          <w:noProof w:val="0"/>
          <w:rtl/>
        </w:rPr>
      </w:pPr>
      <w:r w:rsidRPr="00467D68">
        <w:rPr>
          <w:b/>
          <w:bCs/>
          <w:noProof w:val="0"/>
          <w:rtl/>
        </w:rPr>
        <w:t>הואיל</w:t>
      </w:r>
      <w:r w:rsidRPr="00467D68">
        <w:rPr>
          <w:noProof w:val="0"/>
          <w:rtl/>
        </w:rPr>
        <w:tab/>
      </w:r>
      <w:r>
        <w:rPr>
          <w:rFonts w:hint="cs"/>
          <w:noProof w:val="0"/>
          <w:rtl/>
        </w:rPr>
        <w:t xml:space="preserve">ומשרד התיירות בשם מדינת ישראל </w:t>
      </w:r>
      <w:r w:rsidRPr="00467D68">
        <w:rPr>
          <w:noProof w:val="0"/>
          <w:rtl/>
        </w:rPr>
        <w:t>מקבל את השירותים</w:t>
      </w:r>
      <w:r w:rsidRPr="00467D68">
        <w:rPr>
          <w:rFonts w:hint="cs"/>
          <w:noProof w:val="0"/>
          <w:rtl/>
        </w:rPr>
        <w:t xml:space="preserve"> </w:t>
      </w:r>
      <w:r w:rsidRPr="00467D68">
        <w:rPr>
          <w:noProof w:val="0"/>
        </w:rPr>
        <w:t>/</w:t>
      </w:r>
      <w:r w:rsidRPr="00467D68">
        <w:rPr>
          <w:rFonts w:hint="cs"/>
          <w:noProof w:val="0"/>
          <w:rtl/>
        </w:rPr>
        <w:t xml:space="preserve"> </w:t>
      </w:r>
      <w:r w:rsidRPr="00467D68">
        <w:rPr>
          <w:noProof w:val="0"/>
          <w:rtl/>
        </w:rPr>
        <w:t>הטובין כהגדרתם להלן;</w:t>
      </w:r>
    </w:p>
    <w:p w:rsidR="00A12B88" w:rsidRPr="00467D68" w:rsidRDefault="00A12B88" w:rsidP="00742C8F">
      <w:pPr>
        <w:pStyle w:val="Hnormal1"/>
        <w:tabs>
          <w:tab w:val="left" w:pos="1152"/>
        </w:tabs>
        <w:spacing w:line="360" w:lineRule="auto"/>
        <w:ind w:left="1152" w:hanging="1152"/>
        <w:rPr>
          <w:noProof w:val="0"/>
          <w:rtl/>
        </w:rPr>
      </w:pPr>
      <w:r w:rsidRPr="00467D68">
        <w:rPr>
          <w:b/>
          <w:bCs/>
          <w:noProof w:val="0"/>
          <w:rtl/>
        </w:rPr>
        <w:t>והואיל</w:t>
      </w:r>
      <w:r w:rsidRPr="00467D68">
        <w:rPr>
          <w:noProof w:val="0"/>
          <w:rtl/>
        </w:rPr>
        <w:tab/>
        <w:t>והנני מועסק בקשר למתן השירותים</w:t>
      </w:r>
      <w:r w:rsidRPr="00467D68">
        <w:rPr>
          <w:rFonts w:hint="cs"/>
          <w:noProof w:val="0"/>
          <w:rtl/>
        </w:rPr>
        <w:t xml:space="preserve"> </w:t>
      </w:r>
      <w:r w:rsidRPr="00467D68">
        <w:rPr>
          <w:noProof w:val="0"/>
        </w:rPr>
        <w:t xml:space="preserve"> /</w:t>
      </w:r>
      <w:r w:rsidRPr="00467D68">
        <w:rPr>
          <w:noProof w:val="0"/>
          <w:rtl/>
        </w:rPr>
        <w:t>הספקת הטובין;</w:t>
      </w:r>
    </w:p>
    <w:p w:rsidR="00A12B88" w:rsidRPr="00467D68" w:rsidRDefault="00A12B88" w:rsidP="00742C8F">
      <w:pPr>
        <w:pStyle w:val="Hnormal1"/>
        <w:tabs>
          <w:tab w:val="left" w:pos="1152"/>
        </w:tabs>
        <w:spacing w:after="120" w:line="360" w:lineRule="auto"/>
        <w:ind w:left="1152" w:hanging="1152"/>
        <w:rPr>
          <w:noProof w:val="0"/>
          <w:rtl/>
        </w:rPr>
      </w:pPr>
      <w:r w:rsidRPr="00467D68">
        <w:rPr>
          <w:b/>
          <w:bCs/>
          <w:noProof w:val="0"/>
          <w:rtl/>
        </w:rPr>
        <w:t>והואיל</w:t>
      </w:r>
      <w:r w:rsidRPr="00467D68">
        <w:rPr>
          <w:noProof w:val="0"/>
          <w:rtl/>
        </w:rPr>
        <w:tab/>
        <w:t>והנני עשוי להימצא במצב של ניגוד עניינים במסגרת מתן השירותים</w:t>
      </w:r>
      <w:r w:rsidRPr="00467D68">
        <w:rPr>
          <w:rFonts w:hint="cs"/>
          <w:noProof w:val="0"/>
          <w:rtl/>
        </w:rPr>
        <w:t xml:space="preserve"> </w:t>
      </w:r>
      <w:r w:rsidRPr="00467D68">
        <w:rPr>
          <w:noProof w:val="0"/>
        </w:rPr>
        <w:t xml:space="preserve"> /</w:t>
      </w:r>
      <w:r w:rsidRPr="00467D68">
        <w:rPr>
          <w:noProof w:val="0"/>
          <w:rtl/>
        </w:rPr>
        <w:t>הספקת הטובין ולאחריו;</w:t>
      </w:r>
    </w:p>
    <w:p w:rsidR="00A12B88" w:rsidRPr="00467D68" w:rsidRDefault="00A12B88" w:rsidP="00742C8F">
      <w:pPr>
        <w:pStyle w:val="HNormal"/>
        <w:tabs>
          <w:tab w:val="left" w:leader="underscore" w:pos="8309"/>
        </w:tabs>
        <w:spacing w:line="360" w:lineRule="auto"/>
        <w:rPr>
          <w:noProof w:val="0"/>
          <w:color w:val="000000"/>
          <w:rtl/>
          <w:lang w:eastAsia="en-US"/>
        </w:rPr>
      </w:pPr>
      <w:r w:rsidRPr="00467D68">
        <w:rPr>
          <w:noProof w:val="0"/>
          <w:color w:val="000000"/>
          <w:rtl/>
          <w:lang w:eastAsia="en-US"/>
        </w:rPr>
        <w:t xml:space="preserve">לפיכך הנני מתחייב כלפי </w:t>
      </w:r>
      <w:r>
        <w:rPr>
          <w:rFonts w:hint="cs"/>
          <w:noProof w:val="0"/>
          <w:color w:val="000000"/>
          <w:rtl/>
          <w:lang w:eastAsia="en-US"/>
        </w:rPr>
        <w:t>משרד התיירות</w:t>
      </w:r>
      <w:r w:rsidRPr="00467D68">
        <w:rPr>
          <w:noProof w:val="0"/>
          <w:color w:val="000000"/>
          <w:rtl/>
          <w:lang w:eastAsia="en-US"/>
        </w:rPr>
        <w:t xml:space="preserve"> כדלקמן:</w:t>
      </w:r>
    </w:p>
    <w:p w:rsidR="00A12B88" w:rsidRPr="00467D68" w:rsidRDefault="00A12B88" w:rsidP="00C541A3">
      <w:pPr>
        <w:pStyle w:val="HNormal"/>
        <w:numPr>
          <w:ilvl w:val="0"/>
          <w:numId w:val="38"/>
        </w:numPr>
        <w:spacing w:after="0" w:line="360" w:lineRule="auto"/>
        <w:rPr>
          <w:b/>
          <w:bCs/>
          <w:u w:val="single"/>
          <w:rtl/>
          <w:lang w:eastAsia="en-US"/>
        </w:rPr>
      </w:pPr>
      <w:r w:rsidRPr="00467D68">
        <w:rPr>
          <w:b/>
          <w:bCs/>
          <w:u w:val="single"/>
          <w:rtl/>
          <w:lang w:eastAsia="en-US"/>
        </w:rPr>
        <w:t>הגדרות</w:t>
      </w:r>
    </w:p>
    <w:p w:rsidR="00A12B88" w:rsidRPr="00467D68" w:rsidRDefault="00A12B88" w:rsidP="00742C8F">
      <w:pPr>
        <w:pStyle w:val="HNormal"/>
        <w:tabs>
          <w:tab w:val="left" w:leader="underscore" w:pos="8309"/>
        </w:tabs>
        <w:spacing w:line="360" w:lineRule="auto"/>
        <w:ind w:left="576"/>
        <w:rPr>
          <w:noProof w:val="0"/>
          <w:color w:val="000000"/>
          <w:rtl/>
          <w:lang w:eastAsia="en-US"/>
        </w:rPr>
      </w:pPr>
      <w:r w:rsidRPr="00467D68">
        <w:rPr>
          <w:noProof w:val="0"/>
          <w:color w:val="000000"/>
          <w:rtl/>
          <w:lang w:eastAsia="en-US"/>
        </w:rPr>
        <w:t>בהתחייבות זו תהיה למונחים הבאים המשמעות</w:t>
      </w:r>
      <w:r w:rsidRPr="00467D68">
        <w:rPr>
          <w:rFonts w:hint="cs"/>
          <w:noProof w:val="0"/>
          <w:color w:val="000000"/>
          <w:rtl/>
          <w:lang w:eastAsia="en-US"/>
        </w:rPr>
        <w:t>,</w:t>
      </w:r>
      <w:r w:rsidRPr="00467D68">
        <w:rPr>
          <w:noProof w:val="0"/>
          <w:color w:val="000000"/>
          <w:rtl/>
          <w:lang w:eastAsia="en-US"/>
        </w:rPr>
        <w:t xml:space="preserve"> המופיעה לצידם:</w:t>
      </w:r>
    </w:p>
    <w:p w:rsidR="00A12B88" w:rsidRPr="00467D68" w:rsidRDefault="00A12B88" w:rsidP="00742C8F">
      <w:pPr>
        <w:pStyle w:val="HNormal"/>
        <w:tabs>
          <w:tab w:val="left" w:leader="underscore" w:pos="8309"/>
        </w:tabs>
        <w:spacing w:line="360" w:lineRule="auto"/>
        <w:ind w:left="576"/>
        <w:rPr>
          <w:noProof w:val="0"/>
          <w:color w:val="000000"/>
          <w:rtl/>
          <w:lang w:eastAsia="en-US"/>
        </w:rPr>
      </w:pPr>
      <w:r w:rsidRPr="00467D68">
        <w:rPr>
          <w:noProof w:val="0"/>
          <w:color w:val="000000"/>
          <w:rtl/>
          <w:lang w:eastAsia="en-US"/>
        </w:rPr>
        <w:t>"</w:t>
      </w:r>
      <w:r w:rsidRPr="00467D68">
        <w:rPr>
          <w:b/>
          <w:bCs/>
          <w:noProof w:val="0"/>
          <w:color w:val="000000"/>
          <w:rtl/>
          <w:lang w:eastAsia="en-US"/>
        </w:rPr>
        <w:t>השירותים</w:t>
      </w:r>
      <w:r w:rsidRPr="00467D68">
        <w:rPr>
          <w:rFonts w:hint="cs"/>
          <w:b/>
          <w:bCs/>
          <w:noProof w:val="0"/>
          <w:color w:val="000000"/>
          <w:rtl/>
          <w:lang w:eastAsia="en-US"/>
        </w:rPr>
        <w:t xml:space="preserve"> </w:t>
      </w:r>
      <w:r w:rsidRPr="00467D68">
        <w:rPr>
          <w:b/>
          <w:bCs/>
          <w:noProof w:val="0"/>
          <w:color w:val="000000"/>
          <w:lang w:eastAsia="en-US"/>
        </w:rPr>
        <w:t>/</w:t>
      </w:r>
      <w:r w:rsidRPr="00467D68">
        <w:rPr>
          <w:rFonts w:hint="cs"/>
          <w:b/>
          <w:bCs/>
          <w:noProof w:val="0"/>
          <w:color w:val="000000"/>
          <w:rtl/>
          <w:lang w:eastAsia="en-US"/>
        </w:rPr>
        <w:t xml:space="preserve"> הטובין</w:t>
      </w:r>
      <w:r w:rsidRPr="00467D68">
        <w:rPr>
          <w:noProof w:val="0"/>
          <w:color w:val="000000"/>
          <w:rtl/>
          <w:lang w:eastAsia="en-US"/>
        </w:rPr>
        <w:t>" -</w:t>
      </w:r>
      <w:r w:rsidRPr="00467D68">
        <w:rPr>
          <w:rFonts w:hint="cs"/>
          <w:noProof w:val="0"/>
          <w:color w:val="000000"/>
          <w:rtl/>
          <w:lang w:eastAsia="en-US"/>
        </w:rPr>
        <w:t xml:space="preserve"> </w:t>
      </w:r>
      <w:r w:rsidRPr="00467D68">
        <w:rPr>
          <w:rtl/>
          <w:lang w:eastAsia="en-US"/>
        </w:rPr>
        <w:t>אספק</w:t>
      </w:r>
      <w:r w:rsidRPr="00467D68">
        <w:rPr>
          <w:rFonts w:hint="cs"/>
          <w:rtl/>
          <w:lang w:eastAsia="en-US"/>
        </w:rPr>
        <w:t>ה של</w:t>
      </w:r>
      <w:r w:rsidRPr="00467D68">
        <w:rPr>
          <w:rtl/>
          <w:lang w:eastAsia="en-US"/>
        </w:rPr>
        <w:t xml:space="preserve"> </w:t>
      </w:r>
      <w:r w:rsidRPr="00467D68">
        <w:rPr>
          <w:rFonts w:hint="cs"/>
          <w:rtl/>
          <w:lang w:eastAsia="en-US"/>
        </w:rPr>
        <w:t>שירותי</w:t>
      </w:r>
      <w:r>
        <w:rPr>
          <w:rFonts w:hint="cs"/>
          <w:rtl/>
          <w:lang w:eastAsia="en-US"/>
        </w:rPr>
        <w:t>ם</w:t>
      </w:r>
      <w:r w:rsidRPr="00467D68">
        <w:rPr>
          <w:rtl/>
          <w:lang w:eastAsia="en-US"/>
        </w:rPr>
        <w:t xml:space="preserve"> </w:t>
      </w:r>
      <w:r w:rsidRPr="00915F8A">
        <w:rPr>
          <w:rFonts w:hint="cs"/>
          <w:rtl/>
        </w:rPr>
        <w:t>לעיצוב, להקמה, לאחזקה ולפירוק</w:t>
      </w:r>
      <w:r w:rsidRPr="00915F8A">
        <w:rPr>
          <w:rtl/>
        </w:rPr>
        <w:t xml:space="preserve"> </w:t>
      </w:r>
      <w:r w:rsidR="00742C8F">
        <w:rPr>
          <w:rFonts w:hint="cs"/>
          <w:rtl/>
        </w:rPr>
        <w:t xml:space="preserve">של </w:t>
      </w:r>
      <w:r w:rsidRPr="00915F8A">
        <w:rPr>
          <w:rFonts w:hint="eastAsia"/>
          <w:rtl/>
        </w:rPr>
        <w:t>ביתן</w:t>
      </w:r>
      <w:r w:rsidRPr="00915F8A">
        <w:rPr>
          <w:rtl/>
        </w:rPr>
        <w:t xml:space="preserve"> </w:t>
      </w:r>
      <w:r w:rsidRPr="00915F8A">
        <w:rPr>
          <w:rFonts w:hint="eastAsia"/>
          <w:rtl/>
        </w:rPr>
        <w:t>ביריד</w:t>
      </w:r>
      <w:r w:rsidRPr="00915F8A">
        <w:rPr>
          <w:rtl/>
        </w:rPr>
        <w:t xml:space="preserve"> </w:t>
      </w:r>
      <w:r w:rsidRPr="00915F8A">
        <w:rPr>
          <w:rFonts w:hint="eastAsia"/>
          <w:rtl/>
        </w:rPr>
        <w:t>התיירות</w:t>
      </w:r>
      <w:r w:rsidRPr="00915F8A">
        <w:rPr>
          <w:rtl/>
        </w:rPr>
        <w:t xml:space="preserve"> </w:t>
      </w:r>
      <w:r w:rsidRPr="00915F8A">
        <w:rPr>
          <w:rFonts w:hint="eastAsia"/>
          <w:rtl/>
        </w:rPr>
        <w:t>השנתי</w:t>
      </w:r>
      <w:r w:rsidRPr="00915F8A">
        <w:rPr>
          <w:rFonts w:hint="cs"/>
          <w:rtl/>
        </w:rPr>
        <w:t xml:space="preserve"> </w:t>
      </w:r>
      <w:r w:rsidRPr="00915F8A">
        <w:t>IMTM</w:t>
      </w:r>
      <w:r w:rsidRPr="00915F8A">
        <w:rPr>
          <w:rFonts w:hint="cs"/>
          <w:rtl/>
        </w:rPr>
        <w:t xml:space="preserve"> עבור </w:t>
      </w:r>
      <w:r w:rsidRPr="00915F8A">
        <w:rPr>
          <w:rFonts w:hint="eastAsia"/>
          <w:rtl/>
        </w:rPr>
        <w:t>משרד</w:t>
      </w:r>
      <w:r w:rsidRPr="00915F8A">
        <w:rPr>
          <w:rtl/>
        </w:rPr>
        <w:t xml:space="preserve"> </w:t>
      </w:r>
      <w:r w:rsidRPr="00915F8A">
        <w:rPr>
          <w:rFonts w:hint="eastAsia"/>
          <w:rtl/>
        </w:rPr>
        <w:t>התיירות</w:t>
      </w:r>
      <w:r w:rsidRPr="00467D68">
        <w:rPr>
          <w:rFonts w:hint="cs"/>
          <w:rtl/>
          <w:lang w:eastAsia="en-US"/>
        </w:rPr>
        <w:t>.</w:t>
      </w:r>
    </w:p>
    <w:p w:rsidR="00A12B88" w:rsidRPr="00816F82" w:rsidRDefault="00A12B88" w:rsidP="00742C8F">
      <w:pPr>
        <w:pStyle w:val="HNormal"/>
        <w:tabs>
          <w:tab w:val="left" w:leader="underscore" w:pos="8309"/>
        </w:tabs>
        <w:spacing w:line="360" w:lineRule="auto"/>
        <w:ind w:left="576"/>
        <w:rPr>
          <w:noProof w:val="0"/>
          <w:color w:val="000000"/>
          <w:rtl/>
          <w:lang w:eastAsia="en-US"/>
        </w:rPr>
      </w:pPr>
      <w:r w:rsidRPr="00467D68">
        <w:rPr>
          <w:noProof w:val="0"/>
          <w:color w:val="000000"/>
          <w:rtl/>
          <w:lang w:eastAsia="en-US"/>
        </w:rPr>
        <w:t>"</w:t>
      </w:r>
      <w:r w:rsidRPr="00467D68">
        <w:rPr>
          <w:b/>
          <w:bCs/>
          <w:noProof w:val="0"/>
          <w:color w:val="000000"/>
          <w:rtl/>
          <w:lang w:eastAsia="en-US"/>
        </w:rPr>
        <w:t>עובד</w:t>
      </w:r>
      <w:r w:rsidRPr="00467D68">
        <w:rPr>
          <w:noProof w:val="0"/>
          <w:color w:val="000000"/>
          <w:rtl/>
          <w:lang w:eastAsia="en-US"/>
        </w:rPr>
        <w:t>" -</w:t>
      </w:r>
      <w:r w:rsidRPr="00467D68">
        <w:rPr>
          <w:rFonts w:hint="cs"/>
          <w:noProof w:val="0"/>
          <w:color w:val="000000"/>
          <w:rtl/>
          <w:lang w:eastAsia="en-US"/>
        </w:rPr>
        <w:t xml:space="preserve"> </w:t>
      </w:r>
      <w:r w:rsidRPr="00467D68">
        <w:rPr>
          <w:noProof w:val="0"/>
          <w:color w:val="000000"/>
          <w:rtl/>
          <w:lang w:eastAsia="en-US"/>
        </w:rPr>
        <w:t xml:space="preserve">כל אחד מעובדי </w:t>
      </w:r>
      <w:r>
        <w:rPr>
          <w:rFonts w:hint="cs"/>
          <w:noProof w:val="0"/>
          <w:color w:val="000000"/>
          <w:rtl/>
          <w:lang w:eastAsia="en-US"/>
        </w:rPr>
        <w:t>המציע</w:t>
      </w:r>
      <w:r w:rsidRPr="00467D68">
        <w:rPr>
          <w:rFonts w:hint="cs"/>
          <w:noProof w:val="0"/>
          <w:color w:val="000000"/>
          <w:rtl/>
          <w:lang w:eastAsia="en-US"/>
        </w:rPr>
        <w:t>,</w:t>
      </w:r>
      <w:r w:rsidRPr="00467D68">
        <w:rPr>
          <w:noProof w:val="0"/>
          <w:color w:val="000000"/>
          <w:rtl/>
          <w:lang w:eastAsia="en-US"/>
        </w:rPr>
        <w:t xml:space="preserve"> אשר באמצעותו השירותים</w:t>
      </w:r>
      <w:r w:rsidRPr="00816F82">
        <w:rPr>
          <w:noProof w:val="0"/>
          <w:color w:val="000000"/>
          <w:rtl/>
          <w:lang w:eastAsia="en-US"/>
        </w:rPr>
        <w:t xml:space="preserve"> יינתנו למזמין.</w:t>
      </w:r>
    </w:p>
    <w:p w:rsidR="00A12B88" w:rsidRPr="00204C6D" w:rsidRDefault="00A12B88" w:rsidP="00742C8F">
      <w:pPr>
        <w:pStyle w:val="HNormal"/>
        <w:tabs>
          <w:tab w:val="left" w:leader="underscore" w:pos="8309"/>
        </w:tabs>
        <w:spacing w:line="360" w:lineRule="auto"/>
        <w:ind w:left="576"/>
        <w:rPr>
          <w:noProof w:val="0"/>
          <w:color w:val="000000"/>
          <w:rtl/>
          <w:lang w:eastAsia="en-US"/>
        </w:rPr>
      </w:pPr>
      <w:r w:rsidRPr="00204C6D">
        <w:rPr>
          <w:noProof w:val="0"/>
          <w:color w:val="000000"/>
          <w:rtl/>
          <w:lang w:eastAsia="en-US"/>
        </w:rPr>
        <w:t>"</w:t>
      </w:r>
      <w:r w:rsidRPr="00204C6D">
        <w:rPr>
          <w:b/>
          <w:bCs/>
          <w:noProof w:val="0"/>
          <w:color w:val="000000"/>
          <w:rtl/>
          <w:lang w:eastAsia="en-US"/>
        </w:rPr>
        <w:t>מידע</w:t>
      </w:r>
      <w:r w:rsidRPr="00204C6D">
        <w:rPr>
          <w:noProof w:val="0"/>
          <w:color w:val="000000"/>
          <w:rtl/>
          <w:lang w:eastAsia="en-US"/>
        </w:rPr>
        <w:t>"</w:t>
      </w:r>
      <w:r>
        <w:rPr>
          <w:noProof w:val="0"/>
          <w:color w:val="000000"/>
          <w:rtl/>
          <w:lang w:eastAsia="en-US"/>
        </w:rPr>
        <w:t xml:space="preserve"> -</w:t>
      </w:r>
      <w:r>
        <w:rPr>
          <w:rFonts w:hint="cs"/>
          <w:noProof w:val="0"/>
          <w:color w:val="000000"/>
          <w:rtl/>
          <w:lang w:eastAsia="en-US"/>
        </w:rPr>
        <w:t xml:space="preserve"> </w:t>
      </w:r>
      <w:r w:rsidRPr="00204C6D">
        <w:rPr>
          <w:noProof w:val="0"/>
          <w:color w:val="000000"/>
          <w:rtl/>
          <w:lang w:eastAsia="en-US"/>
        </w:rPr>
        <w:t>כל מידע (</w:t>
      </w:r>
      <w:r w:rsidRPr="00204C6D">
        <w:rPr>
          <w:noProof w:val="0"/>
          <w:color w:val="000000"/>
          <w:lang w:eastAsia="en-US"/>
        </w:rPr>
        <w:t>Information</w:t>
      </w:r>
      <w:r w:rsidRPr="00204C6D">
        <w:rPr>
          <w:noProof w:val="0"/>
          <w:color w:val="000000"/>
          <w:rtl/>
          <w:lang w:eastAsia="en-US"/>
        </w:rPr>
        <w:t>), ידע (</w:t>
      </w:r>
      <w:r w:rsidRPr="00204C6D">
        <w:rPr>
          <w:noProof w:val="0"/>
          <w:color w:val="000000"/>
          <w:lang w:eastAsia="en-US"/>
        </w:rPr>
        <w:t>Know-How</w:t>
      </w:r>
      <w:r w:rsidRPr="00204C6D">
        <w:rPr>
          <w:noProof w:val="0"/>
          <w:color w:val="000000"/>
          <w:rtl/>
          <w:lang w:eastAsia="en-US"/>
        </w:rPr>
        <w:t>), ידיעה, מסמך, תכתובת, תוכנית, נתון, מודל, חוות דעת, מסקנה וכל דבר אחר כיוצ"ב</w:t>
      </w:r>
      <w:r>
        <w:rPr>
          <w:rFonts w:hint="cs"/>
          <w:noProof w:val="0"/>
          <w:color w:val="000000"/>
          <w:rtl/>
          <w:lang w:eastAsia="en-US"/>
        </w:rPr>
        <w:t>,</w:t>
      </w:r>
      <w:r w:rsidRPr="00204C6D">
        <w:rPr>
          <w:noProof w:val="0"/>
          <w:color w:val="000000"/>
          <w:rtl/>
          <w:lang w:eastAsia="en-US"/>
        </w:rPr>
        <w:t xml:space="preserve"> הקשור או הנוגע למתן השירותים</w:t>
      </w:r>
      <w:r>
        <w:rPr>
          <w:rFonts w:hint="cs"/>
          <w:noProof w:val="0"/>
          <w:color w:val="000000"/>
          <w:rtl/>
          <w:lang w:eastAsia="en-US"/>
        </w:rPr>
        <w:t xml:space="preserve"> </w:t>
      </w:r>
      <w:r w:rsidRPr="00204C6D">
        <w:rPr>
          <w:noProof w:val="0"/>
          <w:color w:val="000000"/>
          <w:lang w:eastAsia="en-US"/>
        </w:rPr>
        <w:t>/</w:t>
      </w:r>
      <w:r>
        <w:rPr>
          <w:rFonts w:hint="cs"/>
          <w:noProof w:val="0"/>
          <w:color w:val="000000"/>
          <w:rtl/>
          <w:lang w:eastAsia="en-US"/>
        </w:rPr>
        <w:t xml:space="preserve"> </w:t>
      </w:r>
      <w:r w:rsidRPr="00204C6D">
        <w:rPr>
          <w:rFonts w:hint="cs"/>
          <w:noProof w:val="0"/>
          <w:color w:val="000000"/>
          <w:rtl/>
          <w:lang w:eastAsia="en-US"/>
        </w:rPr>
        <w:t>הספקת הטובין</w:t>
      </w:r>
      <w:r>
        <w:rPr>
          <w:rFonts w:hint="cs"/>
          <w:noProof w:val="0"/>
          <w:color w:val="000000"/>
          <w:rtl/>
          <w:lang w:eastAsia="en-US"/>
        </w:rPr>
        <w:t>,</w:t>
      </w:r>
      <w:r w:rsidRPr="00204C6D">
        <w:rPr>
          <w:noProof w:val="0"/>
          <w:color w:val="000000"/>
          <w:rtl/>
          <w:lang w:eastAsia="en-US"/>
        </w:rPr>
        <w:t xml:space="preserve"> בין בכתב ובין בע"פ</w:t>
      </w:r>
      <w:r>
        <w:rPr>
          <w:rFonts w:hint="cs"/>
          <w:noProof w:val="0"/>
          <w:color w:val="000000"/>
          <w:rtl/>
          <w:lang w:eastAsia="en-US"/>
        </w:rPr>
        <w:t>,</w:t>
      </w:r>
      <w:r w:rsidRPr="00204C6D">
        <w:rPr>
          <w:noProof w:val="0"/>
          <w:color w:val="000000"/>
          <w:rtl/>
          <w:lang w:eastAsia="en-US"/>
        </w:rPr>
        <w:t xml:space="preserve"> בכל צורה או דרך של שימור ידיעות בצורה חשמלית</w:t>
      </w:r>
      <w:r w:rsidRPr="00204C6D">
        <w:rPr>
          <w:rFonts w:hint="cs"/>
          <w:noProof w:val="0"/>
          <w:color w:val="000000"/>
          <w:rtl/>
          <w:lang w:eastAsia="en-US"/>
        </w:rPr>
        <w:t>,</w:t>
      </w:r>
      <w:r w:rsidRPr="00204C6D">
        <w:rPr>
          <w:noProof w:val="0"/>
          <w:color w:val="000000"/>
          <w:rtl/>
          <w:lang w:eastAsia="en-US"/>
        </w:rPr>
        <w:t xml:space="preserve"> אלקטרונית</w:t>
      </w:r>
      <w:r w:rsidRPr="00204C6D">
        <w:rPr>
          <w:rFonts w:hint="cs"/>
          <w:noProof w:val="0"/>
          <w:color w:val="000000"/>
          <w:rtl/>
          <w:lang w:eastAsia="en-US"/>
        </w:rPr>
        <w:t>,</w:t>
      </w:r>
      <w:r w:rsidRPr="00204C6D">
        <w:rPr>
          <w:noProof w:val="0"/>
          <w:color w:val="000000"/>
          <w:rtl/>
          <w:lang w:eastAsia="en-US"/>
        </w:rPr>
        <w:t xml:space="preserve"> אופטית</w:t>
      </w:r>
      <w:r w:rsidRPr="00204C6D">
        <w:rPr>
          <w:rFonts w:hint="cs"/>
          <w:noProof w:val="0"/>
          <w:color w:val="000000"/>
          <w:rtl/>
          <w:lang w:eastAsia="en-US"/>
        </w:rPr>
        <w:t>,</w:t>
      </w:r>
      <w:r w:rsidRPr="00204C6D">
        <w:rPr>
          <w:noProof w:val="0"/>
          <w:color w:val="000000"/>
          <w:rtl/>
          <w:lang w:eastAsia="en-US"/>
        </w:rPr>
        <w:t xml:space="preserve"> מגנטית</w:t>
      </w:r>
      <w:r w:rsidRPr="00204C6D">
        <w:rPr>
          <w:rFonts w:hint="cs"/>
          <w:noProof w:val="0"/>
          <w:color w:val="000000"/>
          <w:rtl/>
          <w:lang w:eastAsia="en-US"/>
        </w:rPr>
        <w:t xml:space="preserve"> </w:t>
      </w:r>
      <w:r w:rsidRPr="00204C6D">
        <w:rPr>
          <w:noProof w:val="0"/>
          <w:color w:val="000000"/>
          <w:rtl/>
          <w:lang w:eastAsia="en-US"/>
        </w:rPr>
        <w:t>או אחרת.</w:t>
      </w:r>
    </w:p>
    <w:p w:rsidR="00A12B88" w:rsidRPr="00204C6D" w:rsidRDefault="00A12B88" w:rsidP="00742C8F">
      <w:pPr>
        <w:pStyle w:val="HNormal"/>
        <w:tabs>
          <w:tab w:val="left" w:leader="underscore" w:pos="8309"/>
        </w:tabs>
        <w:spacing w:after="240" w:line="360" w:lineRule="auto"/>
        <w:ind w:left="576"/>
        <w:rPr>
          <w:noProof w:val="0"/>
          <w:color w:val="000000"/>
          <w:rtl/>
          <w:lang w:eastAsia="en-US"/>
        </w:rPr>
      </w:pPr>
      <w:r w:rsidRPr="00204C6D">
        <w:rPr>
          <w:noProof w:val="0"/>
          <w:color w:val="000000"/>
          <w:rtl/>
          <w:lang w:eastAsia="en-US"/>
        </w:rPr>
        <w:t>"</w:t>
      </w:r>
      <w:r w:rsidRPr="00204C6D">
        <w:rPr>
          <w:b/>
          <w:bCs/>
          <w:noProof w:val="0"/>
          <w:color w:val="000000"/>
          <w:rtl/>
          <w:lang w:eastAsia="en-US"/>
        </w:rPr>
        <w:t>סודות מקצועיים</w:t>
      </w:r>
      <w:r w:rsidRPr="00204C6D">
        <w:rPr>
          <w:noProof w:val="0"/>
          <w:color w:val="000000"/>
          <w:rtl/>
          <w:lang w:eastAsia="en-US"/>
        </w:rPr>
        <w:t>" - כל מידע</w:t>
      </w:r>
      <w:r>
        <w:rPr>
          <w:rFonts w:hint="cs"/>
          <w:noProof w:val="0"/>
          <w:color w:val="000000"/>
          <w:rtl/>
          <w:lang w:eastAsia="en-US"/>
        </w:rPr>
        <w:t>,</w:t>
      </w:r>
      <w:r w:rsidRPr="00204C6D">
        <w:rPr>
          <w:noProof w:val="0"/>
          <w:color w:val="000000"/>
          <w:rtl/>
          <w:lang w:eastAsia="en-US"/>
        </w:rPr>
        <w:t xml:space="preserve"> אשר יגיע לידי הקבלן או העובד בקשר למתן השירותים</w:t>
      </w:r>
      <w:r>
        <w:rPr>
          <w:rFonts w:hint="cs"/>
          <w:noProof w:val="0"/>
          <w:color w:val="000000"/>
          <w:rtl/>
          <w:lang w:eastAsia="en-US"/>
        </w:rPr>
        <w:t xml:space="preserve"> </w:t>
      </w:r>
      <w:r w:rsidRPr="00204C6D">
        <w:rPr>
          <w:noProof w:val="0"/>
          <w:color w:val="000000"/>
          <w:lang w:eastAsia="en-US"/>
        </w:rPr>
        <w:t>/</w:t>
      </w:r>
      <w:r>
        <w:rPr>
          <w:rFonts w:hint="cs"/>
          <w:noProof w:val="0"/>
          <w:color w:val="000000"/>
          <w:rtl/>
          <w:lang w:eastAsia="en-US"/>
        </w:rPr>
        <w:t xml:space="preserve"> </w:t>
      </w:r>
      <w:r w:rsidRPr="00204C6D">
        <w:rPr>
          <w:rFonts w:hint="cs"/>
          <w:noProof w:val="0"/>
          <w:color w:val="000000"/>
          <w:rtl/>
          <w:lang w:eastAsia="en-US"/>
        </w:rPr>
        <w:t>הספקת הטובין</w:t>
      </w:r>
      <w:r w:rsidRPr="00204C6D">
        <w:rPr>
          <w:noProof w:val="0"/>
          <w:color w:val="000000"/>
          <w:rtl/>
          <w:lang w:eastAsia="en-US"/>
        </w:rPr>
        <w:t>, בין אם נתקבל במהלך מתן השירותים</w:t>
      </w:r>
      <w:r>
        <w:rPr>
          <w:rFonts w:hint="cs"/>
          <w:noProof w:val="0"/>
          <w:color w:val="000000"/>
          <w:rtl/>
          <w:lang w:eastAsia="en-US"/>
        </w:rPr>
        <w:t xml:space="preserve"> </w:t>
      </w:r>
      <w:r w:rsidRPr="00204C6D">
        <w:rPr>
          <w:noProof w:val="0"/>
          <w:color w:val="000000"/>
          <w:lang w:eastAsia="en-US"/>
        </w:rPr>
        <w:t>/</w:t>
      </w:r>
      <w:r>
        <w:rPr>
          <w:rFonts w:hint="cs"/>
          <w:noProof w:val="0"/>
          <w:color w:val="000000"/>
          <w:rtl/>
          <w:lang w:eastAsia="en-US"/>
        </w:rPr>
        <w:t xml:space="preserve"> </w:t>
      </w:r>
      <w:r w:rsidRPr="00204C6D">
        <w:rPr>
          <w:rFonts w:hint="cs"/>
          <w:noProof w:val="0"/>
          <w:color w:val="000000"/>
          <w:rtl/>
          <w:lang w:eastAsia="en-US"/>
        </w:rPr>
        <w:t>הספקת הטובין</w:t>
      </w:r>
      <w:r w:rsidRPr="00204C6D">
        <w:rPr>
          <w:noProof w:val="0"/>
          <w:color w:val="000000"/>
          <w:rtl/>
          <w:lang w:eastAsia="en-US"/>
        </w:rPr>
        <w:t xml:space="preserve"> או לאחר מכן, לרבות ומבלי לפגוע בכלליות האמור לעיל: מידע</w:t>
      </w:r>
      <w:r>
        <w:rPr>
          <w:rFonts w:hint="cs"/>
          <w:noProof w:val="0"/>
          <w:color w:val="000000"/>
          <w:rtl/>
          <w:lang w:eastAsia="en-US"/>
        </w:rPr>
        <w:t>,</w:t>
      </w:r>
      <w:r w:rsidRPr="00204C6D">
        <w:rPr>
          <w:noProof w:val="0"/>
          <w:color w:val="000000"/>
          <w:rtl/>
          <w:lang w:eastAsia="en-US"/>
        </w:rPr>
        <w:t xml:space="preserve"> אשר ימסר ע"י המזמין</w:t>
      </w:r>
      <w:r w:rsidRPr="00204C6D">
        <w:rPr>
          <w:rFonts w:hint="cs"/>
          <w:noProof w:val="0"/>
          <w:color w:val="000000"/>
          <w:rtl/>
          <w:lang w:eastAsia="en-US"/>
        </w:rPr>
        <w:t>,</w:t>
      </w:r>
      <w:r>
        <w:rPr>
          <w:noProof w:val="0"/>
          <w:color w:val="000000"/>
          <w:rtl/>
          <w:lang w:eastAsia="en-US"/>
        </w:rPr>
        <w:t xml:space="preserve"> כל גורם אחר או מי מטעמו.</w:t>
      </w:r>
    </w:p>
    <w:p w:rsidR="00A12B88" w:rsidRPr="00204C6D" w:rsidRDefault="00A12B88" w:rsidP="00C541A3">
      <w:pPr>
        <w:pStyle w:val="HNormal"/>
        <w:numPr>
          <w:ilvl w:val="0"/>
          <w:numId w:val="38"/>
        </w:numPr>
        <w:spacing w:after="240" w:line="360" w:lineRule="auto"/>
        <w:rPr>
          <w:rtl/>
          <w:lang w:eastAsia="en-US"/>
        </w:rPr>
      </w:pPr>
      <w:r w:rsidRPr="00204C6D">
        <w:rPr>
          <w:rtl/>
          <w:lang w:eastAsia="en-US"/>
        </w:rPr>
        <w:t>הנני מצהיר ומתחייב</w:t>
      </w:r>
      <w:r>
        <w:rPr>
          <w:rFonts w:hint="cs"/>
          <w:rtl/>
          <w:lang w:eastAsia="en-US"/>
        </w:rPr>
        <w:t>,</w:t>
      </w:r>
      <w:r w:rsidRPr="00204C6D">
        <w:rPr>
          <w:rtl/>
          <w:lang w:eastAsia="en-US"/>
        </w:rPr>
        <w:t xml:space="preserve"> שאין ולא יהיה לי, במהלך תקופת מתן השירותים</w:t>
      </w:r>
      <w:r>
        <w:rPr>
          <w:rFonts w:hint="cs"/>
          <w:rtl/>
          <w:lang w:eastAsia="en-US"/>
        </w:rPr>
        <w:t xml:space="preserve"> </w:t>
      </w:r>
      <w:r w:rsidRPr="00204C6D">
        <w:rPr>
          <w:lang w:eastAsia="en-US"/>
        </w:rPr>
        <w:t>/</w:t>
      </w:r>
      <w:r>
        <w:rPr>
          <w:rFonts w:hint="cs"/>
          <w:rtl/>
          <w:lang w:eastAsia="en-US"/>
        </w:rPr>
        <w:t xml:space="preserve"> </w:t>
      </w:r>
      <w:r w:rsidRPr="00204C6D">
        <w:rPr>
          <w:rtl/>
          <w:lang w:eastAsia="en-US"/>
        </w:rPr>
        <w:t>הספקת הטובין, ובמהלך שלושה חודשים מתום תקופה זו, ניגוד עניינים מכל מין וסוג שהוא עם גורמים בעלי עניין בתחום נושא הפניה, למעט באם הוועדה הרלוונטית</w:t>
      </w:r>
      <w:r w:rsidR="00742C8F">
        <w:rPr>
          <w:rFonts w:hint="cs"/>
          <w:rtl/>
          <w:lang w:eastAsia="en-US"/>
        </w:rPr>
        <w:t xml:space="preserve"> במשרד</w:t>
      </w:r>
      <w:r w:rsidRPr="00204C6D">
        <w:rPr>
          <w:rtl/>
          <w:lang w:eastAsia="en-US"/>
        </w:rPr>
        <w:t xml:space="preserve"> אישרה בכתב, לאחר שהעובדות הוצגו בפניה, כי אין בעובדות אלו משום ניגוד עניינים או באם קיים ניגוד עניינים</w:t>
      </w:r>
      <w:r>
        <w:rPr>
          <w:rFonts w:hint="cs"/>
          <w:rtl/>
          <w:lang w:eastAsia="en-US"/>
        </w:rPr>
        <w:t>,</w:t>
      </w:r>
      <w:r w:rsidRPr="00204C6D">
        <w:rPr>
          <w:rtl/>
          <w:lang w:eastAsia="en-US"/>
        </w:rPr>
        <w:t xml:space="preserve"> מדובר בניגוד עניינים שולי</w:t>
      </w:r>
      <w:r>
        <w:rPr>
          <w:rFonts w:hint="cs"/>
          <w:rtl/>
          <w:lang w:eastAsia="en-US"/>
        </w:rPr>
        <w:t>,</w:t>
      </w:r>
      <w:r w:rsidRPr="00204C6D">
        <w:rPr>
          <w:rtl/>
          <w:lang w:eastAsia="en-US"/>
        </w:rPr>
        <w:t xml:space="preserve"> אשר אין ב</w:t>
      </w:r>
      <w:r>
        <w:rPr>
          <w:rtl/>
          <w:lang w:eastAsia="en-US"/>
        </w:rPr>
        <w:t xml:space="preserve">ו השפעה על השירותים </w:t>
      </w:r>
      <w:r>
        <w:rPr>
          <w:rFonts w:hint="cs"/>
          <w:rtl/>
          <w:lang w:eastAsia="en-US"/>
        </w:rPr>
        <w:t>מושא</w:t>
      </w:r>
      <w:r>
        <w:rPr>
          <w:rtl/>
          <w:lang w:eastAsia="en-US"/>
        </w:rPr>
        <w:t xml:space="preserve"> המכרז.</w:t>
      </w:r>
    </w:p>
    <w:p w:rsidR="00742C8F" w:rsidRPr="00742C8F" w:rsidRDefault="00742C8F" w:rsidP="00742C8F">
      <w:pPr>
        <w:pStyle w:val="HNormal"/>
        <w:tabs>
          <w:tab w:val="left" w:leader="underscore" w:pos="8309"/>
        </w:tabs>
        <w:spacing w:line="360" w:lineRule="auto"/>
        <w:rPr>
          <w:noProof w:val="0"/>
          <w:color w:val="000000"/>
          <w:rtl/>
          <w:lang w:eastAsia="en-US"/>
        </w:rPr>
      </w:pPr>
      <w:r w:rsidRPr="00742C8F">
        <w:rPr>
          <w:noProof w:val="0"/>
          <w:color w:val="000000"/>
          <w:rtl/>
          <w:lang w:eastAsia="en-US"/>
        </w:rPr>
        <w:br w:type="page"/>
      </w:r>
    </w:p>
    <w:p w:rsidR="00A12B88" w:rsidRPr="00FD26AF" w:rsidRDefault="00A12B88" w:rsidP="00C541A3">
      <w:pPr>
        <w:pStyle w:val="HNormal"/>
        <w:numPr>
          <w:ilvl w:val="0"/>
          <w:numId w:val="38"/>
        </w:numPr>
        <w:spacing w:after="240" w:line="360" w:lineRule="auto"/>
        <w:rPr>
          <w:rtl/>
          <w:lang w:eastAsia="en-US"/>
        </w:rPr>
      </w:pPr>
      <w:r w:rsidRPr="00FD26AF">
        <w:rPr>
          <w:rtl/>
          <w:lang w:eastAsia="en-US"/>
        </w:rPr>
        <w:lastRenderedPageBreak/>
        <w:t>הנני מצהיר ומתחייב</w:t>
      </w:r>
      <w:r>
        <w:rPr>
          <w:rFonts w:hint="cs"/>
          <w:rtl/>
          <w:lang w:eastAsia="en-US"/>
        </w:rPr>
        <w:t>,</w:t>
      </w:r>
      <w:r w:rsidRPr="00FD26AF">
        <w:rPr>
          <w:rtl/>
          <w:lang w:eastAsia="en-US"/>
        </w:rPr>
        <w:t xml:space="preserve"> שלא אייצג או אפעל מטעם כל גורם שהוא בתחום השירותים</w:t>
      </w:r>
      <w:r>
        <w:rPr>
          <w:rFonts w:hint="cs"/>
          <w:rtl/>
          <w:lang w:eastAsia="en-US"/>
        </w:rPr>
        <w:t xml:space="preserve"> </w:t>
      </w:r>
      <w:r w:rsidRPr="00FD26AF">
        <w:rPr>
          <w:lang w:eastAsia="en-US"/>
        </w:rPr>
        <w:t>/</w:t>
      </w:r>
      <w:r>
        <w:rPr>
          <w:rFonts w:hint="cs"/>
          <w:rtl/>
          <w:lang w:eastAsia="en-US"/>
        </w:rPr>
        <w:t xml:space="preserve"> </w:t>
      </w:r>
      <w:r w:rsidRPr="00FD26AF">
        <w:rPr>
          <w:rtl/>
          <w:lang w:eastAsia="en-US"/>
        </w:rPr>
        <w:t xml:space="preserve">הטובין </w:t>
      </w:r>
      <w:r>
        <w:rPr>
          <w:rFonts w:hint="cs"/>
          <w:rtl/>
          <w:lang w:eastAsia="en-US"/>
        </w:rPr>
        <w:t>מושא</w:t>
      </w:r>
      <w:r w:rsidRPr="00FD26AF">
        <w:rPr>
          <w:rtl/>
          <w:lang w:eastAsia="en-US"/>
        </w:rPr>
        <w:t xml:space="preserve"> מתן השירותים</w:t>
      </w:r>
      <w:r>
        <w:rPr>
          <w:rFonts w:hint="cs"/>
          <w:rtl/>
          <w:lang w:eastAsia="en-US"/>
        </w:rPr>
        <w:t xml:space="preserve"> </w:t>
      </w:r>
      <w:r w:rsidRPr="00FD26AF">
        <w:rPr>
          <w:lang w:eastAsia="en-US"/>
        </w:rPr>
        <w:t>/</w:t>
      </w:r>
      <w:r>
        <w:rPr>
          <w:rFonts w:hint="cs"/>
          <w:rtl/>
          <w:lang w:eastAsia="en-US"/>
        </w:rPr>
        <w:t xml:space="preserve"> </w:t>
      </w:r>
      <w:r w:rsidRPr="00FD26AF">
        <w:rPr>
          <w:rtl/>
          <w:lang w:eastAsia="en-US"/>
        </w:rPr>
        <w:t>הספקת הטובין, למעט מטעם המזמין, במהלך תקופת מתן השירותים</w:t>
      </w:r>
      <w:r>
        <w:rPr>
          <w:rFonts w:hint="cs"/>
          <w:rtl/>
          <w:lang w:eastAsia="en-US"/>
        </w:rPr>
        <w:t xml:space="preserve"> </w:t>
      </w:r>
      <w:r w:rsidRPr="00FD26AF">
        <w:rPr>
          <w:lang w:eastAsia="en-US"/>
        </w:rPr>
        <w:t>/</w:t>
      </w:r>
      <w:r>
        <w:rPr>
          <w:rFonts w:hint="cs"/>
          <w:rtl/>
          <w:lang w:eastAsia="en-US"/>
        </w:rPr>
        <w:t xml:space="preserve"> </w:t>
      </w:r>
      <w:r w:rsidRPr="00FD26AF">
        <w:rPr>
          <w:rtl/>
          <w:lang w:eastAsia="en-US"/>
        </w:rPr>
        <w:t>הספקת הטובין בין הצדדים ושלושה חודשים לאחריה, אלא אם כן התקבל לכך אישור מראש ובכתב של המזמין.</w:t>
      </w:r>
    </w:p>
    <w:p w:rsidR="00A12B88" w:rsidRPr="00FD26AF" w:rsidRDefault="00A12B88" w:rsidP="00C541A3">
      <w:pPr>
        <w:pStyle w:val="HNormal"/>
        <w:numPr>
          <w:ilvl w:val="0"/>
          <w:numId w:val="38"/>
        </w:numPr>
        <w:spacing w:after="240" w:line="360" w:lineRule="auto"/>
        <w:rPr>
          <w:rtl/>
          <w:lang w:eastAsia="en-US"/>
        </w:rPr>
      </w:pPr>
      <w:r w:rsidRPr="00FD26AF">
        <w:rPr>
          <w:rtl/>
          <w:lang w:eastAsia="en-US"/>
        </w:rPr>
        <w:t xml:space="preserve">הנני מתחייב להודיע </w:t>
      </w:r>
      <w:r w:rsidR="00742C8F">
        <w:rPr>
          <w:rFonts w:hint="cs"/>
          <w:rtl/>
          <w:lang w:eastAsia="en-US"/>
        </w:rPr>
        <w:t>למשרד</w:t>
      </w:r>
      <w:r w:rsidRPr="00FD26AF">
        <w:rPr>
          <w:rtl/>
          <w:lang w:eastAsia="en-US"/>
        </w:rPr>
        <w:t xml:space="preserve"> באופן מיידי על כל נתון או מצב</w:t>
      </w:r>
      <w:r>
        <w:rPr>
          <w:rFonts w:hint="cs"/>
          <w:rtl/>
          <w:lang w:eastAsia="en-US"/>
        </w:rPr>
        <w:t>,</w:t>
      </w:r>
      <w:r w:rsidRPr="00FD26AF">
        <w:rPr>
          <w:rtl/>
          <w:lang w:eastAsia="en-US"/>
        </w:rPr>
        <w:t xml:space="preserve"> שבשלם אני עלול להימצא במצב של ניגוד עניינים, מיד עם היוודע לי הנתון או המצב האמור</w:t>
      </w:r>
      <w:r>
        <w:rPr>
          <w:rtl/>
          <w:lang w:eastAsia="en-US"/>
        </w:rPr>
        <w:t>ים.</w:t>
      </w:r>
    </w:p>
    <w:p w:rsidR="00A12B88" w:rsidRPr="00FD26AF" w:rsidRDefault="00A12B88" w:rsidP="00C541A3">
      <w:pPr>
        <w:pStyle w:val="HNormal"/>
        <w:numPr>
          <w:ilvl w:val="0"/>
          <w:numId w:val="38"/>
        </w:numPr>
        <w:spacing w:after="240" w:line="360" w:lineRule="auto"/>
        <w:rPr>
          <w:rtl/>
          <w:lang w:eastAsia="en-US"/>
        </w:rPr>
      </w:pPr>
      <w:r w:rsidRPr="00FD26AF">
        <w:rPr>
          <w:rtl/>
          <w:lang w:eastAsia="en-US"/>
        </w:rPr>
        <w:t xml:space="preserve">הנני מצהיר ומתחייב לדווח מראש </w:t>
      </w:r>
      <w:r w:rsidR="00742C8F">
        <w:rPr>
          <w:rFonts w:hint="cs"/>
          <w:rtl/>
          <w:lang w:eastAsia="en-US"/>
        </w:rPr>
        <w:t>למשרד</w:t>
      </w:r>
      <w:r w:rsidRPr="00FD26AF">
        <w:rPr>
          <w:rtl/>
          <w:lang w:eastAsia="en-US"/>
        </w:rPr>
        <w:t xml:space="preserve"> על כל כוונה שלי להתקשר עם כל גורם</w:t>
      </w:r>
      <w:r>
        <w:rPr>
          <w:rFonts w:hint="cs"/>
          <w:rtl/>
          <w:lang w:eastAsia="en-US"/>
        </w:rPr>
        <w:t>,</w:t>
      </w:r>
      <w:r w:rsidRPr="00FD26AF">
        <w:rPr>
          <w:rtl/>
          <w:lang w:eastAsia="en-US"/>
        </w:rPr>
        <w:t xml:space="preserve"> כאמור בסעיפים</w:t>
      </w:r>
      <w:r>
        <w:rPr>
          <w:rFonts w:hint="cs"/>
          <w:rtl/>
          <w:lang w:eastAsia="en-US"/>
        </w:rPr>
        <w:t xml:space="preserve"> 2 ו-3 לעיל</w:t>
      </w:r>
      <w:r w:rsidRPr="00FD26AF">
        <w:rPr>
          <w:rtl/>
          <w:lang w:eastAsia="en-US"/>
        </w:rPr>
        <w:t xml:space="preserve">, בניגוד להתחייבויותיי בסעיפים אלו, ולפעול בהתאם להוראותיו בעניין. </w:t>
      </w:r>
      <w:r w:rsidR="00742C8F">
        <w:rPr>
          <w:rFonts w:hint="cs"/>
          <w:rtl/>
          <w:lang w:eastAsia="en-US"/>
        </w:rPr>
        <w:t>המשרד</w:t>
      </w:r>
      <w:r w:rsidRPr="00FD26AF">
        <w:rPr>
          <w:rtl/>
          <w:lang w:eastAsia="en-US"/>
        </w:rPr>
        <w:t xml:space="preserve"> רשאי לא לאשר לי התקשרות כאמור או לתת הוראות אחרות</w:t>
      </w:r>
      <w:r>
        <w:rPr>
          <w:rFonts w:hint="cs"/>
          <w:rtl/>
          <w:lang w:eastAsia="en-US"/>
        </w:rPr>
        <w:t>,</w:t>
      </w:r>
      <w:r w:rsidRPr="00FD26AF">
        <w:rPr>
          <w:rtl/>
          <w:lang w:eastAsia="en-US"/>
        </w:rPr>
        <w:t xml:space="preserve"> שיבטיחו העדר ניגוד עניינים, והנני מתחייב כי  אפעל בהתאם להוראות אלו, בהקשר זה.</w:t>
      </w:r>
    </w:p>
    <w:p w:rsidR="00813FC0" w:rsidRPr="00915F8A" w:rsidRDefault="00813FC0" w:rsidP="00742C8F">
      <w:pPr>
        <w:pStyle w:val="HNormal"/>
        <w:tabs>
          <w:tab w:val="left" w:leader="underscore" w:pos="8309"/>
        </w:tabs>
        <w:spacing w:after="480"/>
        <w:rPr>
          <w:rtl/>
        </w:rPr>
      </w:pPr>
      <w:r w:rsidRPr="00915F8A">
        <w:rPr>
          <w:rFonts w:hint="cs"/>
          <w:rtl/>
        </w:rPr>
        <w:t>וכראיה להצהרתי זאת על החתום:</w:t>
      </w:r>
    </w:p>
    <w:p w:rsidR="00813FC0" w:rsidRPr="00915F8A" w:rsidRDefault="00813FC0" w:rsidP="00813FC0">
      <w:pPr>
        <w:pStyle w:val="HNormal"/>
        <w:tabs>
          <w:tab w:val="left" w:leader="underscore" w:pos="8309"/>
        </w:tabs>
        <w:spacing w:after="240"/>
        <w:rPr>
          <w:rtl/>
        </w:rPr>
      </w:pPr>
      <w:r w:rsidRPr="00915F8A">
        <w:rPr>
          <w:rtl/>
        </w:rPr>
        <w:t xml:space="preserve">שם המציע: </w:t>
      </w:r>
      <w:permStart w:id="1672425927" w:edGrp="everyone"/>
      <w:r w:rsidRPr="00915F8A">
        <w:rPr>
          <w:rFonts w:hint="cs"/>
          <w:rtl/>
        </w:rPr>
        <w:tab/>
      </w:r>
      <w:permEnd w:id="1672425927"/>
    </w:p>
    <w:p w:rsidR="00813FC0" w:rsidRPr="00915F8A" w:rsidRDefault="00813FC0" w:rsidP="00813FC0">
      <w:pPr>
        <w:pStyle w:val="HNormal"/>
        <w:tabs>
          <w:tab w:val="left" w:leader="underscore" w:pos="8309"/>
        </w:tabs>
        <w:spacing w:after="240"/>
        <w:rPr>
          <w:rtl/>
        </w:rPr>
      </w:pPr>
      <w:r w:rsidRPr="00915F8A">
        <w:rPr>
          <w:rFonts w:hint="cs"/>
          <w:color w:val="000000"/>
          <w:rtl/>
          <w:lang w:eastAsia="en-US"/>
        </w:rPr>
        <w:t>מספר זהות / חברה / שותפות / עמותה</w:t>
      </w:r>
      <w:r w:rsidRPr="00915F8A">
        <w:rPr>
          <w:rFonts w:hint="cs"/>
          <w:rtl/>
        </w:rPr>
        <w:t xml:space="preserve">: </w:t>
      </w:r>
      <w:permStart w:id="1647446275" w:edGrp="everyone"/>
      <w:r w:rsidRPr="00915F8A">
        <w:rPr>
          <w:rFonts w:hint="cs"/>
          <w:rtl/>
        </w:rPr>
        <w:tab/>
      </w:r>
      <w:permEnd w:id="1647446275"/>
    </w:p>
    <w:p w:rsidR="00813FC0" w:rsidRPr="00915F8A" w:rsidRDefault="00813FC0" w:rsidP="00813FC0">
      <w:pPr>
        <w:pStyle w:val="HNormal"/>
        <w:tabs>
          <w:tab w:val="left" w:leader="underscore" w:pos="4320"/>
          <w:tab w:val="left" w:leader="underscore" w:pos="8309"/>
        </w:tabs>
        <w:spacing w:after="240"/>
        <w:rPr>
          <w:rtl/>
        </w:rPr>
      </w:pPr>
      <w:r w:rsidRPr="00915F8A">
        <w:rPr>
          <w:rFonts w:hint="cs"/>
          <w:rtl/>
        </w:rPr>
        <w:t>שם החותם</w:t>
      </w:r>
      <w:r w:rsidRPr="00915F8A">
        <w:rPr>
          <w:rtl/>
        </w:rPr>
        <w:t xml:space="preserve">: </w:t>
      </w:r>
      <w:permStart w:id="1015440602" w:edGrp="everyone"/>
      <w:r w:rsidRPr="00915F8A">
        <w:rPr>
          <w:rFonts w:hint="cs"/>
          <w:rtl/>
        </w:rPr>
        <w:tab/>
      </w:r>
      <w:permEnd w:id="1015440602"/>
      <w:r w:rsidRPr="00915F8A">
        <w:rPr>
          <w:rFonts w:hint="cs"/>
          <w:rtl/>
        </w:rPr>
        <w:t>, תפקיד</w:t>
      </w:r>
      <w:r w:rsidRPr="00915F8A">
        <w:rPr>
          <w:rtl/>
        </w:rPr>
        <w:t xml:space="preserve">: </w:t>
      </w:r>
      <w:permStart w:id="1837703439" w:edGrp="everyone"/>
      <w:r w:rsidRPr="00915F8A">
        <w:rPr>
          <w:rFonts w:hint="cs"/>
          <w:rtl/>
        </w:rPr>
        <w:tab/>
      </w:r>
    </w:p>
    <w:permEnd w:id="1837703439"/>
    <w:p w:rsidR="00813FC0" w:rsidRPr="00915F8A" w:rsidRDefault="00813FC0" w:rsidP="00813FC0">
      <w:pPr>
        <w:pStyle w:val="HNormal"/>
        <w:tabs>
          <w:tab w:val="left" w:leader="underscore" w:pos="3600"/>
          <w:tab w:val="left" w:leader="underscore" w:pos="8309"/>
        </w:tabs>
        <w:spacing w:after="480"/>
        <w:rPr>
          <w:rtl/>
        </w:rPr>
      </w:pPr>
      <w:r w:rsidRPr="00915F8A">
        <w:rPr>
          <w:rFonts w:hint="cs"/>
          <w:rtl/>
        </w:rPr>
        <w:t xml:space="preserve">תאריך: </w:t>
      </w:r>
      <w:permStart w:id="747986374" w:edGrp="everyone"/>
      <w:r w:rsidRPr="00915F8A">
        <w:rPr>
          <w:rFonts w:hint="cs"/>
          <w:rtl/>
        </w:rPr>
        <w:tab/>
      </w:r>
      <w:permEnd w:id="747986374"/>
      <w:r w:rsidRPr="00915F8A">
        <w:rPr>
          <w:rFonts w:hint="cs"/>
          <w:rtl/>
        </w:rPr>
        <w:t>, חתימה וחותמת:</w:t>
      </w:r>
      <w:r w:rsidRPr="00915F8A">
        <w:rPr>
          <w:rtl/>
        </w:rPr>
        <w:t xml:space="preserve"> </w:t>
      </w:r>
      <w:r w:rsidRPr="00915F8A">
        <w:rPr>
          <w:rFonts w:hint="cs"/>
          <w:rtl/>
        </w:rPr>
        <w:tab/>
      </w:r>
    </w:p>
    <w:p w:rsidR="00813FC0" w:rsidRPr="00426368" w:rsidRDefault="00813FC0" w:rsidP="00877468">
      <w:pPr>
        <w:pStyle w:val="20"/>
        <w:keepNext/>
        <w:spacing w:after="360"/>
        <w:ind w:right="0"/>
        <w:jc w:val="center"/>
        <w:rPr>
          <w:rFonts w:ascii="Times New Roman Bold" w:hAnsi="Times New Roman Bold"/>
          <w:rtl/>
        </w:rPr>
      </w:pPr>
      <w:r>
        <w:rPr>
          <w:rFonts w:ascii="Times New Roman Bold" w:hAnsi="Times New Roman Bold"/>
          <w:rtl/>
        </w:rPr>
        <w:br w:type="page"/>
      </w:r>
      <w:bookmarkStart w:id="26" w:name="_Toc25056793"/>
      <w:r w:rsidRPr="00426368">
        <w:rPr>
          <w:rFonts w:ascii="Times New Roman Bold" w:hAnsi="Times New Roman Bold" w:hint="cs"/>
          <w:rtl/>
        </w:rPr>
        <w:lastRenderedPageBreak/>
        <w:t xml:space="preserve">נספח </w:t>
      </w:r>
      <w:r w:rsidR="00877468">
        <w:rPr>
          <w:rFonts w:ascii="Times New Roman Bold" w:hAnsi="Times New Roman Bold" w:hint="cs"/>
          <w:rtl/>
        </w:rPr>
        <w:t>ט'</w:t>
      </w:r>
      <w:r w:rsidR="00800389" w:rsidRPr="00426368">
        <w:rPr>
          <w:rFonts w:ascii="Times New Roman Bold" w:hAnsi="Times New Roman Bold" w:hint="cs"/>
          <w:rtl/>
        </w:rPr>
        <w:t xml:space="preserve"> </w:t>
      </w:r>
      <w:r w:rsidRPr="00426368">
        <w:rPr>
          <w:rFonts w:ascii="Times New Roman Bold" w:hAnsi="Times New Roman Bold" w:hint="cs"/>
          <w:rtl/>
        </w:rPr>
        <w:t xml:space="preserve">- הצהרה בדבר </w:t>
      </w:r>
      <w:r>
        <w:rPr>
          <w:rFonts w:ascii="Times New Roman Bold" w:hAnsi="Times New Roman Bold" w:hint="cs"/>
          <w:rtl/>
        </w:rPr>
        <w:t>זכויות קנין</w:t>
      </w:r>
      <w:bookmarkEnd w:id="26"/>
    </w:p>
    <w:p w:rsidR="00742C8F" w:rsidRPr="00915F8A" w:rsidRDefault="00742C8F" w:rsidP="002771E3">
      <w:pPr>
        <w:pStyle w:val="Hnormal1"/>
        <w:spacing w:after="120" w:line="360" w:lineRule="auto"/>
        <w:rPr>
          <w:noProof w:val="0"/>
          <w:rtl/>
        </w:rPr>
      </w:pPr>
      <w:r w:rsidRPr="008C3287">
        <w:rPr>
          <w:rFonts w:hint="cs"/>
          <w:noProof w:val="0"/>
          <w:rtl/>
        </w:rPr>
        <w:t xml:space="preserve">אני, </w:t>
      </w:r>
      <w:permStart w:id="1397686837" w:edGrp="everyone"/>
      <w:r w:rsidRPr="008C3287">
        <w:rPr>
          <w:rFonts w:hint="cs"/>
          <w:noProof w:val="0"/>
          <w:rtl/>
        </w:rPr>
        <w:t xml:space="preserve">_________________________________, </w:t>
      </w:r>
      <w:permEnd w:id="1397686837"/>
      <w:r w:rsidRPr="008C3287">
        <w:rPr>
          <w:rFonts w:hint="cs"/>
          <w:noProof w:val="0"/>
          <w:rtl/>
        </w:rPr>
        <w:t xml:space="preserve">מספר זהות </w:t>
      </w:r>
      <w:permStart w:id="210325208" w:edGrp="everyone"/>
      <w:r w:rsidRPr="008C3287">
        <w:rPr>
          <w:rFonts w:hint="cs"/>
          <w:noProof w:val="0"/>
          <w:rtl/>
        </w:rPr>
        <w:t>_____________</w:t>
      </w:r>
      <w:permEnd w:id="210325208"/>
      <w:r w:rsidRPr="008C3287">
        <w:rPr>
          <w:rFonts w:hint="cs"/>
          <w:noProof w:val="0"/>
          <w:rtl/>
        </w:rPr>
        <w:t xml:space="preserve">, החתום/מה מטה, נותן/נת תצהיר זה בשם </w:t>
      </w:r>
      <w:permStart w:id="1982859363" w:edGrp="everyone"/>
      <w:r w:rsidRPr="008C3287">
        <w:rPr>
          <w:rFonts w:hint="cs"/>
          <w:noProof w:val="0"/>
          <w:rtl/>
        </w:rPr>
        <w:t>________________________________</w:t>
      </w:r>
      <w:permEnd w:id="1982859363"/>
      <w:r w:rsidRPr="008C3287">
        <w:rPr>
          <w:rFonts w:hint="cs"/>
          <w:noProof w:val="0"/>
          <w:rtl/>
        </w:rPr>
        <w:t xml:space="preserve">, שהוא המציע </w:t>
      </w:r>
      <w:r w:rsidRPr="008C3287">
        <w:rPr>
          <w:noProof w:val="0"/>
          <w:rtl/>
        </w:rPr>
        <w:t>(להלן - "</w:t>
      </w:r>
      <w:r w:rsidRPr="008C3287">
        <w:rPr>
          <w:rFonts w:hint="cs"/>
          <w:b/>
          <w:bCs/>
          <w:noProof w:val="0"/>
          <w:rtl/>
        </w:rPr>
        <w:t>המציע</w:t>
      </w:r>
      <w:r w:rsidRPr="008C3287">
        <w:rPr>
          <w:rFonts w:hint="cs"/>
          <w:noProof w:val="0"/>
          <w:rtl/>
        </w:rPr>
        <w:t>"</w:t>
      </w:r>
      <w:r w:rsidRPr="008C3287">
        <w:rPr>
          <w:noProof w:val="0"/>
          <w:rtl/>
        </w:rPr>
        <w:t>)</w:t>
      </w:r>
      <w:r w:rsidRPr="008C3287">
        <w:rPr>
          <w:rFonts w:hint="cs"/>
          <w:noProof w:val="0"/>
          <w:rtl/>
        </w:rPr>
        <w:t>,</w:t>
      </w:r>
      <w:r w:rsidRPr="008C3287">
        <w:rPr>
          <w:noProof w:val="0"/>
          <w:rtl/>
        </w:rPr>
        <w:t xml:space="preserve"> </w:t>
      </w:r>
      <w:r w:rsidRPr="008C3287">
        <w:rPr>
          <w:rFonts w:hint="cs"/>
          <w:noProof w:val="0"/>
          <w:rtl/>
        </w:rPr>
        <w:t>המבקש להתקשר עם משרד התיירות (להלן - "</w:t>
      </w:r>
      <w:r w:rsidRPr="008C3287">
        <w:rPr>
          <w:rFonts w:hint="cs"/>
          <w:b/>
          <w:bCs/>
          <w:noProof w:val="0"/>
          <w:rtl/>
        </w:rPr>
        <w:t>המשרד</w:t>
      </w:r>
      <w:r w:rsidRPr="008C3287">
        <w:rPr>
          <w:rFonts w:hint="cs"/>
          <w:noProof w:val="0"/>
          <w:rtl/>
        </w:rPr>
        <w:t xml:space="preserve">") לפי מכרז מס. </w:t>
      </w:r>
      <w:r w:rsidR="008C3287" w:rsidRPr="00402654">
        <w:rPr>
          <w:noProof w:val="0"/>
          <w:rtl/>
        </w:rPr>
        <w:t>16</w:t>
      </w:r>
      <w:r w:rsidRPr="00841B0F">
        <w:rPr>
          <w:noProof w:val="0"/>
          <w:rtl/>
        </w:rPr>
        <w:t>/</w:t>
      </w:r>
      <w:r w:rsidR="00BA7EF1" w:rsidRPr="00841B0F">
        <w:rPr>
          <w:rFonts w:hint="cs"/>
          <w:noProof w:val="0"/>
          <w:rtl/>
        </w:rPr>
        <w:t>2</w:t>
      </w:r>
      <w:r w:rsidR="00BA7EF1" w:rsidRPr="008C3287">
        <w:rPr>
          <w:rFonts w:hint="cs"/>
          <w:noProof w:val="0"/>
          <w:rtl/>
        </w:rPr>
        <w:t>023</w:t>
      </w:r>
      <w:r w:rsidR="002771E3">
        <w:rPr>
          <w:rFonts w:hint="cs"/>
          <w:noProof w:val="0"/>
          <w:rtl/>
        </w:rPr>
        <w:t>-</w:t>
      </w:r>
      <w:r w:rsidRPr="008C3287">
        <w:rPr>
          <w:rFonts w:hint="cs"/>
          <w:noProof w:val="0"/>
          <w:rtl/>
        </w:rPr>
        <w:t xml:space="preserve"> </w:t>
      </w:r>
      <w:r w:rsidR="002771E3" w:rsidRPr="002771E3">
        <w:rPr>
          <w:rFonts w:hint="eastAsia"/>
          <w:snapToGrid w:val="0"/>
          <w:rtl/>
        </w:rPr>
        <w:t>עיצוב</w:t>
      </w:r>
      <w:r w:rsidR="002771E3" w:rsidRPr="002771E3">
        <w:rPr>
          <w:snapToGrid w:val="0"/>
          <w:rtl/>
        </w:rPr>
        <w:t xml:space="preserve">, </w:t>
      </w:r>
      <w:r w:rsidR="002771E3" w:rsidRPr="002771E3">
        <w:rPr>
          <w:rFonts w:hint="eastAsia"/>
          <w:snapToGrid w:val="0"/>
          <w:rtl/>
        </w:rPr>
        <w:t>הקמה</w:t>
      </w:r>
      <w:r w:rsidR="002771E3" w:rsidRPr="002771E3">
        <w:rPr>
          <w:snapToGrid w:val="0"/>
          <w:rtl/>
        </w:rPr>
        <w:t xml:space="preserve">, </w:t>
      </w:r>
      <w:r w:rsidR="002771E3" w:rsidRPr="002771E3">
        <w:rPr>
          <w:rFonts w:hint="eastAsia"/>
          <w:snapToGrid w:val="0"/>
          <w:rtl/>
        </w:rPr>
        <w:t>אחזקה</w:t>
      </w:r>
      <w:r w:rsidR="002771E3" w:rsidRPr="002771E3">
        <w:rPr>
          <w:snapToGrid w:val="0"/>
          <w:rtl/>
        </w:rPr>
        <w:t xml:space="preserve"> </w:t>
      </w:r>
      <w:r w:rsidR="002771E3" w:rsidRPr="002771E3">
        <w:rPr>
          <w:rFonts w:hint="eastAsia"/>
          <w:snapToGrid w:val="0"/>
          <w:rtl/>
        </w:rPr>
        <w:t>ופירוק</w:t>
      </w:r>
      <w:r w:rsidR="002771E3" w:rsidRPr="002771E3">
        <w:rPr>
          <w:snapToGrid w:val="0"/>
          <w:rtl/>
        </w:rPr>
        <w:t xml:space="preserve"> </w:t>
      </w:r>
      <w:r w:rsidR="002771E3" w:rsidRPr="002771E3">
        <w:rPr>
          <w:rFonts w:hint="eastAsia"/>
          <w:snapToGrid w:val="0"/>
          <w:rtl/>
        </w:rPr>
        <w:t>ביתן</w:t>
      </w:r>
      <w:r w:rsidR="002771E3" w:rsidRPr="002771E3">
        <w:rPr>
          <w:snapToGrid w:val="0"/>
          <w:rtl/>
        </w:rPr>
        <w:t xml:space="preserve"> </w:t>
      </w:r>
      <w:r w:rsidR="002771E3" w:rsidRPr="002771E3">
        <w:rPr>
          <w:rFonts w:hint="eastAsia"/>
          <w:snapToGrid w:val="0"/>
          <w:rtl/>
        </w:rPr>
        <w:t>משרד</w:t>
      </w:r>
      <w:r w:rsidR="002771E3" w:rsidRPr="002771E3">
        <w:rPr>
          <w:snapToGrid w:val="0"/>
          <w:rtl/>
        </w:rPr>
        <w:t xml:space="preserve"> </w:t>
      </w:r>
      <w:r w:rsidR="002771E3" w:rsidRPr="002771E3">
        <w:rPr>
          <w:rFonts w:hint="eastAsia"/>
          <w:snapToGrid w:val="0"/>
          <w:rtl/>
        </w:rPr>
        <w:t>התיירות</w:t>
      </w:r>
      <w:r w:rsidR="002771E3" w:rsidRPr="002771E3">
        <w:rPr>
          <w:snapToGrid w:val="0"/>
          <w:rtl/>
        </w:rPr>
        <w:t xml:space="preserve"> </w:t>
      </w:r>
      <w:r w:rsidR="002771E3" w:rsidRPr="002771E3">
        <w:rPr>
          <w:rFonts w:hint="eastAsia"/>
          <w:snapToGrid w:val="0"/>
          <w:rtl/>
        </w:rPr>
        <w:t>ביריד</w:t>
      </w:r>
      <w:r w:rsidR="002771E3" w:rsidRPr="002771E3">
        <w:rPr>
          <w:snapToGrid w:val="0"/>
          <w:rtl/>
        </w:rPr>
        <w:t xml:space="preserve"> </w:t>
      </w:r>
      <w:r w:rsidR="002771E3" w:rsidRPr="002771E3">
        <w:rPr>
          <w:rFonts w:hint="eastAsia"/>
          <w:snapToGrid w:val="0"/>
          <w:rtl/>
        </w:rPr>
        <w:t>התיירות</w:t>
      </w:r>
      <w:r w:rsidR="002771E3" w:rsidRPr="002771E3">
        <w:rPr>
          <w:snapToGrid w:val="0"/>
          <w:rtl/>
        </w:rPr>
        <w:t xml:space="preserve"> </w:t>
      </w:r>
      <w:r w:rsidR="002771E3" w:rsidRPr="002771E3">
        <w:rPr>
          <w:rFonts w:hint="cs"/>
          <w:snapToGrid w:val="0"/>
          <w:rtl/>
        </w:rPr>
        <w:t xml:space="preserve"> הבינלאומי </w:t>
      </w:r>
      <w:r w:rsidR="002771E3" w:rsidRPr="002771E3">
        <w:rPr>
          <w:snapToGrid w:val="0"/>
          <w:rtl/>
        </w:rPr>
        <w:t xml:space="preserve">השנתי </w:t>
      </w:r>
      <w:r w:rsidR="002771E3" w:rsidRPr="002771E3">
        <w:rPr>
          <w:snapToGrid w:val="0"/>
        </w:rPr>
        <w:t>IMTM</w:t>
      </w:r>
      <w:r w:rsidR="002771E3" w:rsidRPr="002771E3">
        <w:t xml:space="preserve"> </w:t>
      </w:r>
      <w:r w:rsidR="002771E3" w:rsidRPr="002771E3">
        <w:rPr>
          <w:rFonts w:eastAsia="PMingLiU" w:hint="cs"/>
          <w:rtl/>
        </w:rPr>
        <w:t xml:space="preserve"> </w:t>
      </w:r>
      <w:r w:rsidRPr="008C3287">
        <w:rPr>
          <w:rFonts w:hint="cs"/>
          <w:noProof w:val="0"/>
          <w:rtl/>
        </w:rPr>
        <w:t>(להלן - "המכרז").</w:t>
      </w:r>
    </w:p>
    <w:p w:rsidR="00813FC0" w:rsidRPr="00915F8A" w:rsidRDefault="00813FC0" w:rsidP="00742C8F">
      <w:pPr>
        <w:pStyle w:val="HNormal"/>
        <w:tabs>
          <w:tab w:val="left" w:leader="underscore" w:pos="8309"/>
        </w:tabs>
        <w:spacing w:line="360" w:lineRule="auto"/>
        <w:rPr>
          <w:noProof w:val="0"/>
          <w:color w:val="000000"/>
          <w:rtl/>
          <w:lang w:eastAsia="en-US"/>
        </w:rPr>
      </w:pPr>
      <w:r w:rsidRPr="00915F8A">
        <w:rPr>
          <w:rFonts w:hint="cs"/>
          <w:noProof w:val="0"/>
          <w:color w:val="000000"/>
          <w:rtl/>
          <w:lang w:eastAsia="en-US"/>
        </w:rPr>
        <w:t xml:space="preserve">אני מצהיר/ה, כי הנני מוסמך/ת לתת </w:t>
      </w:r>
      <w:r w:rsidR="00742C8F">
        <w:rPr>
          <w:rFonts w:hint="cs"/>
          <w:noProof w:val="0"/>
          <w:color w:val="000000"/>
          <w:rtl/>
          <w:lang w:eastAsia="en-US"/>
        </w:rPr>
        <w:t>הצהרה</w:t>
      </w:r>
      <w:r w:rsidRPr="00915F8A">
        <w:rPr>
          <w:rFonts w:hint="cs"/>
          <w:noProof w:val="0"/>
          <w:color w:val="000000"/>
          <w:rtl/>
          <w:lang w:eastAsia="en-US"/>
        </w:rPr>
        <w:t xml:space="preserve"> זה בשם המציע.</w:t>
      </w:r>
    </w:p>
    <w:p w:rsidR="00813FC0" w:rsidRPr="00915F8A" w:rsidRDefault="00813FC0" w:rsidP="00742C8F">
      <w:pPr>
        <w:pStyle w:val="HNormal"/>
        <w:tabs>
          <w:tab w:val="left" w:leader="underscore" w:pos="8309"/>
        </w:tabs>
        <w:spacing w:line="360" w:lineRule="auto"/>
        <w:rPr>
          <w:noProof w:val="0"/>
          <w:color w:val="000000"/>
          <w:rtl/>
          <w:lang w:eastAsia="en-US"/>
        </w:rPr>
      </w:pPr>
      <w:r w:rsidRPr="00915F8A">
        <w:rPr>
          <w:rFonts w:hint="cs"/>
          <w:noProof w:val="0"/>
          <w:color w:val="000000"/>
          <w:rtl/>
          <w:lang w:eastAsia="en-US"/>
        </w:rPr>
        <w:t>אני מצהיר/ה, כי כל זכויות הקנין בתוצרים, שיפותחו ויוכנו במהלך אספקתם של השירותים לפי מכרז זה באופן יחודי עבור המשרד, יהיו בבעלותם הבלעדית של המשרד ושל מדינת ישראל וכי אין ולא יהיה באספקה של השירותים למשרד או השימוש בהם ע"י המשרד הפרה של זכויות רוחניות או קניניות של צד שלישי כלשהו.</w:t>
      </w:r>
    </w:p>
    <w:p w:rsidR="00813FC0" w:rsidRPr="00915F8A" w:rsidRDefault="00813FC0" w:rsidP="00742C8F">
      <w:pPr>
        <w:pStyle w:val="HNormal"/>
        <w:tabs>
          <w:tab w:val="left" w:leader="underscore" w:pos="8309"/>
        </w:tabs>
        <w:spacing w:line="360" w:lineRule="auto"/>
        <w:rPr>
          <w:noProof w:val="0"/>
          <w:color w:val="000000"/>
          <w:rtl/>
          <w:lang w:eastAsia="en-US"/>
        </w:rPr>
      </w:pPr>
      <w:r w:rsidRPr="00915F8A">
        <w:rPr>
          <w:rFonts w:hint="cs"/>
          <w:noProof w:val="0"/>
          <w:color w:val="000000"/>
          <w:rtl/>
          <w:lang w:eastAsia="en-US"/>
        </w:rPr>
        <w:t>אני מצהיר/ה, כי זכויות הקנין בחלק מן התוצרים או השירותים הבאים או בכולם שייכות לצד שלישי:</w:t>
      </w:r>
    </w:p>
    <w:p w:rsidR="00813FC0" w:rsidRPr="00915F8A" w:rsidRDefault="00813FC0" w:rsidP="00856FA6">
      <w:pPr>
        <w:pStyle w:val="HNormal"/>
        <w:numPr>
          <w:ilvl w:val="0"/>
          <w:numId w:val="15"/>
        </w:numPr>
        <w:tabs>
          <w:tab w:val="left" w:leader="underscore" w:pos="8309"/>
        </w:tabs>
        <w:spacing w:after="240"/>
        <w:rPr>
          <w:color w:val="000000"/>
          <w:rtl/>
          <w:lang w:eastAsia="en-US"/>
        </w:rPr>
      </w:pPr>
      <w:permStart w:id="1803703350" w:edGrp="everyone"/>
      <w:r w:rsidRPr="00915F8A">
        <w:rPr>
          <w:rFonts w:hint="cs"/>
          <w:color w:val="000000"/>
          <w:rtl/>
          <w:lang w:eastAsia="en-US"/>
        </w:rPr>
        <w:tab/>
      </w:r>
      <w:permEnd w:id="1803703350"/>
    </w:p>
    <w:p w:rsidR="00813FC0" w:rsidRPr="00915F8A" w:rsidRDefault="00813FC0" w:rsidP="00856FA6">
      <w:pPr>
        <w:pStyle w:val="HNormal"/>
        <w:numPr>
          <w:ilvl w:val="0"/>
          <w:numId w:val="15"/>
        </w:numPr>
        <w:tabs>
          <w:tab w:val="left" w:leader="underscore" w:pos="8309"/>
        </w:tabs>
        <w:spacing w:after="240"/>
        <w:rPr>
          <w:color w:val="000000"/>
          <w:lang w:eastAsia="en-US"/>
        </w:rPr>
      </w:pPr>
      <w:permStart w:id="1116088884" w:edGrp="everyone"/>
      <w:r w:rsidRPr="00915F8A">
        <w:rPr>
          <w:rFonts w:hint="cs"/>
          <w:color w:val="000000"/>
          <w:rtl/>
          <w:lang w:eastAsia="en-US"/>
        </w:rPr>
        <w:tab/>
      </w:r>
    </w:p>
    <w:p w:rsidR="00813FC0" w:rsidRPr="00915F8A" w:rsidRDefault="00813FC0" w:rsidP="00856FA6">
      <w:pPr>
        <w:pStyle w:val="HNormal"/>
        <w:numPr>
          <w:ilvl w:val="0"/>
          <w:numId w:val="15"/>
        </w:numPr>
        <w:tabs>
          <w:tab w:val="left" w:leader="underscore" w:pos="8309"/>
        </w:tabs>
        <w:spacing w:after="240"/>
        <w:rPr>
          <w:color w:val="000000"/>
          <w:lang w:eastAsia="en-US"/>
        </w:rPr>
      </w:pPr>
      <w:r w:rsidRPr="00915F8A">
        <w:rPr>
          <w:rFonts w:hint="cs"/>
          <w:color w:val="000000"/>
          <w:rtl/>
          <w:lang w:eastAsia="en-US"/>
        </w:rPr>
        <w:tab/>
      </w:r>
    </w:p>
    <w:p w:rsidR="00813FC0" w:rsidRPr="00915F8A" w:rsidRDefault="00813FC0" w:rsidP="00856FA6">
      <w:pPr>
        <w:pStyle w:val="HNormal"/>
        <w:numPr>
          <w:ilvl w:val="0"/>
          <w:numId w:val="15"/>
        </w:numPr>
        <w:tabs>
          <w:tab w:val="left" w:leader="underscore" w:pos="8309"/>
        </w:tabs>
        <w:spacing w:after="240"/>
        <w:rPr>
          <w:color w:val="000000"/>
          <w:lang w:eastAsia="en-US"/>
        </w:rPr>
      </w:pPr>
      <w:r w:rsidRPr="00915F8A">
        <w:rPr>
          <w:rFonts w:hint="cs"/>
          <w:color w:val="000000"/>
          <w:rtl/>
          <w:lang w:eastAsia="en-US"/>
        </w:rPr>
        <w:tab/>
      </w:r>
    </w:p>
    <w:permEnd w:id="1116088884"/>
    <w:p w:rsidR="00813FC0" w:rsidRPr="00915F8A" w:rsidRDefault="00813FC0" w:rsidP="00742C8F">
      <w:pPr>
        <w:pStyle w:val="HNormal"/>
        <w:spacing w:line="360" w:lineRule="auto"/>
        <w:rPr>
          <w:color w:val="000000"/>
          <w:rtl/>
          <w:lang w:eastAsia="en-US"/>
        </w:rPr>
      </w:pPr>
      <w:r w:rsidRPr="00915F8A">
        <w:rPr>
          <w:rFonts w:hint="cs"/>
          <w:color w:val="000000"/>
          <w:rtl/>
          <w:lang w:eastAsia="en-US"/>
        </w:rPr>
        <w:t>אישורים מאת הצד השלישי כאמור בדבר זכותי להציע למשרד תוצרים או שירותים אלו מצורפים בזאת.</w:t>
      </w:r>
    </w:p>
    <w:p w:rsidR="00813FC0" w:rsidRPr="00915F8A" w:rsidRDefault="00813FC0" w:rsidP="00742C8F">
      <w:pPr>
        <w:pStyle w:val="HNormal"/>
        <w:spacing w:after="360" w:line="360" w:lineRule="auto"/>
        <w:rPr>
          <w:color w:val="000000"/>
          <w:rtl/>
          <w:lang w:eastAsia="en-US"/>
        </w:rPr>
      </w:pPr>
      <w:r w:rsidRPr="00915F8A">
        <w:rPr>
          <w:rFonts w:hint="cs"/>
          <w:color w:val="000000"/>
          <w:rtl/>
          <w:lang w:eastAsia="en-US"/>
        </w:rPr>
        <w:t>אני מצהיר/ה, כי אשפה את המשרד בכל מקרה של תביעה של צד שלישי, הקשורה בזכויות שבתוצרים ובשירותים שיסופקו.</w:t>
      </w:r>
    </w:p>
    <w:p w:rsidR="00813FC0" w:rsidRPr="00915F8A" w:rsidRDefault="00813FC0" w:rsidP="00813FC0">
      <w:pPr>
        <w:pStyle w:val="HNormal"/>
        <w:tabs>
          <w:tab w:val="left" w:leader="underscore" w:pos="8309"/>
        </w:tabs>
        <w:spacing w:after="240"/>
        <w:rPr>
          <w:rtl/>
        </w:rPr>
      </w:pPr>
      <w:r w:rsidRPr="00915F8A">
        <w:rPr>
          <w:rFonts w:hint="cs"/>
          <w:rtl/>
        </w:rPr>
        <w:t xml:space="preserve">שם המציע: </w:t>
      </w:r>
      <w:permStart w:id="1475755554" w:edGrp="everyone"/>
      <w:r w:rsidRPr="00915F8A">
        <w:rPr>
          <w:rFonts w:hint="cs"/>
          <w:rtl/>
        </w:rPr>
        <w:tab/>
      </w:r>
      <w:permEnd w:id="1475755554"/>
    </w:p>
    <w:p w:rsidR="00813FC0" w:rsidRPr="00915F8A" w:rsidRDefault="00813FC0" w:rsidP="00813FC0">
      <w:pPr>
        <w:pStyle w:val="HNormal"/>
        <w:tabs>
          <w:tab w:val="left" w:leader="underscore" w:pos="8309"/>
        </w:tabs>
        <w:spacing w:after="240"/>
        <w:rPr>
          <w:rtl/>
        </w:rPr>
      </w:pPr>
      <w:permStart w:id="1372212364" w:edGrp="everyone"/>
      <w:r w:rsidRPr="00915F8A">
        <w:rPr>
          <w:rFonts w:hint="cs"/>
          <w:color w:val="000000"/>
          <w:rtl/>
          <w:lang w:eastAsia="en-US"/>
        </w:rPr>
        <w:t>מספר זהות / חברה / שותפות / עמותה</w:t>
      </w:r>
      <w:permEnd w:id="1372212364"/>
      <w:r w:rsidRPr="00915F8A">
        <w:rPr>
          <w:rFonts w:hint="cs"/>
          <w:rtl/>
        </w:rPr>
        <w:t xml:space="preserve">: </w:t>
      </w:r>
      <w:permStart w:id="1243152912" w:edGrp="everyone"/>
      <w:r w:rsidRPr="00915F8A">
        <w:rPr>
          <w:rFonts w:hint="cs"/>
          <w:rtl/>
        </w:rPr>
        <w:tab/>
      </w:r>
      <w:permEnd w:id="1243152912"/>
    </w:p>
    <w:p w:rsidR="00813FC0" w:rsidRPr="00915F8A" w:rsidRDefault="00813FC0" w:rsidP="00813FC0">
      <w:pPr>
        <w:pStyle w:val="HNormal"/>
        <w:tabs>
          <w:tab w:val="left" w:leader="underscore" w:pos="4320"/>
          <w:tab w:val="left" w:leader="underscore" w:pos="8309"/>
        </w:tabs>
        <w:spacing w:after="240"/>
        <w:rPr>
          <w:rtl/>
        </w:rPr>
      </w:pPr>
      <w:r w:rsidRPr="00915F8A">
        <w:rPr>
          <w:rFonts w:hint="cs"/>
          <w:rtl/>
        </w:rPr>
        <w:t xml:space="preserve">שם החותם: </w:t>
      </w:r>
      <w:permStart w:id="707750613" w:edGrp="everyone"/>
      <w:r w:rsidRPr="00915F8A">
        <w:rPr>
          <w:rFonts w:hint="cs"/>
          <w:rtl/>
        </w:rPr>
        <w:tab/>
      </w:r>
      <w:permEnd w:id="707750613"/>
      <w:r w:rsidRPr="00915F8A">
        <w:rPr>
          <w:rFonts w:hint="cs"/>
          <w:rtl/>
        </w:rPr>
        <w:t xml:space="preserve">, תפקיד: </w:t>
      </w:r>
      <w:permStart w:id="1080564074" w:edGrp="everyone"/>
      <w:r w:rsidRPr="00915F8A">
        <w:rPr>
          <w:rFonts w:hint="cs"/>
          <w:rtl/>
        </w:rPr>
        <w:tab/>
      </w:r>
      <w:permEnd w:id="1080564074"/>
    </w:p>
    <w:p w:rsidR="00813FC0" w:rsidRPr="00915F8A" w:rsidRDefault="00813FC0" w:rsidP="00813FC0">
      <w:pPr>
        <w:pStyle w:val="HNormal"/>
        <w:tabs>
          <w:tab w:val="left" w:leader="underscore" w:pos="3600"/>
          <w:tab w:val="left" w:leader="underscore" w:pos="8309"/>
        </w:tabs>
        <w:spacing w:after="480"/>
        <w:rPr>
          <w:rtl/>
        </w:rPr>
      </w:pPr>
      <w:r w:rsidRPr="00915F8A">
        <w:rPr>
          <w:rFonts w:hint="cs"/>
          <w:rtl/>
        </w:rPr>
        <w:t xml:space="preserve">תאריך: </w:t>
      </w:r>
      <w:permStart w:id="1193546991" w:edGrp="everyone"/>
      <w:r w:rsidRPr="00915F8A">
        <w:rPr>
          <w:rFonts w:hint="cs"/>
          <w:rtl/>
        </w:rPr>
        <w:tab/>
      </w:r>
      <w:permEnd w:id="1193546991"/>
      <w:r w:rsidRPr="00915F8A">
        <w:rPr>
          <w:rFonts w:hint="cs"/>
          <w:rtl/>
        </w:rPr>
        <w:t xml:space="preserve">, חתימה וחותמת: </w:t>
      </w:r>
      <w:r w:rsidRPr="00915F8A">
        <w:rPr>
          <w:rFonts w:hint="cs"/>
          <w:rtl/>
        </w:rPr>
        <w:tab/>
      </w:r>
    </w:p>
    <w:p w:rsidR="00AF46BC" w:rsidRPr="006E381F" w:rsidRDefault="00813FC0" w:rsidP="005758B0">
      <w:pPr>
        <w:pStyle w:val="20"/>
        <w:keepNext/>
        <w:spacing w:after="360"/>
        <w:ind w:right="0"/>
        <w:jc w:val="center"/>
        <w:rPr>
          <w:rtl/>
        </w:rPr>
      </w:pPr>
      <w:r>
        <w:rPr>
          <w:rFonts w:ascii="Times New Roman Bold" w:hAnsi="Times New Roman Bold"/>
          <w:rtl/>
        </w:rPr>
        <w:br w:type="page"/>
      </w:r>
    </w:p>
    <w:p w:rsidR="00813FC0" w:rsidRPr="00426368" w:rsidRDefault="00813FC0" w:rsidP="00877468">
      <w:pPr>
        <w:pStyle w:val="20"/>
        <w:keepNext/>
        <w:spacing w:after="360"/>
        <w:ind w:right="0"/>
        <w:jc w:val="center"/>
        <w:rPr>
          <w:rFonts w:ascii="Times New Roman Bold" w:hAnsi="Times New Roman Bold"/>
          <w:rtl/>
        </w:rPr>
      </w:pPr>
      <w:bookmarkStart w:id="27" w:name="_Toc25056794"/>
      <w:r w:rsidRPr="00426368">
        <w:rPr>
          <w:rFonts w:ascii="Times New Roman Bold" w:hAnsi="Times New Roman Bold" w:hint="cs"/>
          <w:rtl/>
        </w:rPr>
        <w:lastRenderedPageBreak/>
        <w:t xml:space="preserve">נספח </w:t>
      </w:r>
      <w:r w:rsidR="00877468">
        <w:rPr>
          <w:rFonts w:ascii="Times New Roman Bold" w:hAnsi="Times New Roman Bold" w:hint="cs"/>
          <w:rtl/>
        </w:rPr>
        <w:t>י'</w:t>
      </w:r>
      <w:r w:rsidR="00800389" w:rsidRPr="00426368">
        <w:rPr>
          <w:rFonts w:ascii="Times New Roman Bold" w:hAnsi="Times New Roman Bold" w:hint="cs"/>
          <w:rtl/>
        </w:rPr>
        <w:t xml:space="preserve"> </w:t>
      </w:r>
      <w:r w:rsidRPr="00426368">
        <w:rPr>
          <w:rFonts w:ascii="Times New Roman Bold" w:hAnsi="Times New Roman Bold" w:hint="cs"/>
          <w:rtl/>
        </w:rPr>
        <w:t xml:space="preserve">- </w:t>
      </w:r>
      <w:r w:rsidR="0030420D">
        <w:rPr>
          <w:rFonts w:ascii="Times New Roman Bold" w:hAnsi="Times New Roman Bold" w:hint="cs"/>
          <w:rtl/>
        </w:rPr>
        <w:t xml:space="preserve">הצהרה לשמירה על </w:t>
      </w:r>
      <w:r w:rsidRPr="00426368">
        <w:rPr>
          <w:rFonts w:ascii="Times New Roman Bold" w:hAnsi="Times New Roman Bold" w:hint="cs"/>
          <w:rtl/>
        </w:rPr>
        <w:t>סודיות</w:t>
      </w:r>
      <w:bookmarkEnd w:id="27"/>
    </w:p>
    <w:p w:rsidR="0030420D" w:rsidRPr="00F547AD" w:rsidRDefault="0030420D" w:rsidP="00E21DF8">
      <w:pPr>
        <w:pStyle w:val="Hnormal1"/>
        <w:spacing w:after="360" w:line="360" w:lineRule="auto"/>
        <w:jc w:val="center"/>
        <w:rPr>
          <w:noProof w:val="0"/>
          <w:rtl/>
        </w:rPr>
      </w:pPr>
      <w:r w:rsidRPr="00F547AD">
        <w:rPr>
          <w:noProof w:val="0"/>
          <w:rtl/>
        </w:rPr>
        <w:t>שנערכה ונחתמה ב</w:t>
      </w:r>
      <w:r>
        <w:rPr>
          <w:rFonts w:hint="cs"/>
          <w:noProof w:val="0"/>
          <w:rtl/>
        </w:rPr>
        <w:t xml:space="preserve"> </w:t>
      </w:r>
      <w:permStart w:id="1839031482" w:edGrp="everyone"/>
      <w:r w:rsidRPr="00F547AD">
        <w:rPr>
          <w:noProof w:val="0"/>
          <w:rtl/>
        </w:rPr>
        <w:t>_</w:t>
      </w:r>
      <w:r>
        <w:rPr>
          <w:rFonts w:hint="cs"/>
          <w:noProof w:val="0"/>
          <w:rtl/>
        </w:rPr>
        <w:t>_______</w:t>
      </w:r>
      <w:r>
        <w:rPr>
          <w:noProof w:val="0"/>
          <w:rtl/>
        </w:rPr>
        <w:t xml:space="preserve">_____ </w:t>
      </w:r>
      <w:permEnd w:id="1839031482"/>
      <w:r>
        <w:rPr>
          <w:noProof w:val="0"/>
          <w:rtl/>
        </w:rPr>
        <w:t xml:space="preserve">ביום </w:t>
      </w:r>
      <w:permStart w:id="1805151191" w:edGrp="everyone"/>
      <w:r>
        <w:rPr>
          <w:noProof w:val="0"/>
          <w:rtl/>
        </w:rPr>
        <w:t>____</w:t>
      </w:r>
      <w:permEnd w:id="1805151191"/>
      <w:r>
        <w:rPr>
          <w:rFonts w:hint="cs"/>
          <w:noProof w:val="0"/>
          <w:rtl/>
        </w:rPr>
        <w:t xml:space="preserve">, </w:t>
      </w:r>
      <w:r>
        <w:rPr>
          <w:noProof w:val="0"/>
          <w:rtl/>
        </w:rPr>
        <w:t xml:space="preserve">בחודש </w:t>
      </w:r>
      <w:permStart w:id="93547690" w:edGrp="everyone"/>
      <w:r>
        <w:rPr>
          <w:noProof w:val="0"/>
          <w:rtl/>
        </w:rPr>
        <w:t>___</w:t>
      </w:r>
      <w:r>
        <w:rPr>
          <w:rFonts w:hint="cs"/>
          <w:noProof w:val="0"/>
          <w:rtl/>
        </w:rPr>
        <w:t>_____</w:t>
      </w:r>
      <w:r>
        <w:rPr>
          <w:noProof w:val="0"/>
          <w:rtl/>
        </w:rPr>
        <w:t>__</w:t>
      </w:r>
      <w:permEnd w:id="93547690"/>
      <w:r>
        <w:rPr>
          <w:rFonts w:hint="cs"/>
          <w:noProof w:val="0"/>
          <w:rtl/>
        </w:rPr>
        <w:t>, ב</w:t>
      </w:r>
      <w:r w:rsidRPr="00F547AD">
        <w:rPr>
          <w:rFonts w:hint="cs"/>
          <w:noProof w:val="0"/>
          <w:rtl/>
        </w:rPr>
        <w:t>שנת</w:t>
      </w:r>
      <w:permStart w:id="129434386" w:edGrp="everyone"/>
      <w:r w:rsidRPr="00F547AD">
        <w:rPr>
          <w:rFonts w:hint="cs"/>
          <w:noProof w:val="0"/>
          <w:rtl/>
        </w:rPr>
        <w:t>_______</w:t>
      </w:r>
      <w:r>
        <w:rPr>
          <w:rFonts w:hint="cs"/>
          <w:noProof w:val="0"/>
          <w:rtl/>
        </w:rPr>
        <w:t>,</w:t>
      </w:r>
      <w:permEnd w:id="129434386"/>
    </w:p>
    <w:p w:rsidR="0030420D" w:rsidRPr="00F547AD" w:rsidRDefault="0030420D" w:rsidP="00E21DF8">
      <w:pPr>
        <w:pStyle w:val="HNormal"/>
        <w:tabs>
          <w:tab w:val="left" w:leader="underscore" w:pos="8309"/>
        </w:tabs>
        <w:spacing w:line="360" w:lineRule="auto"/>
        <w:rPr>
          <w:noProof w:val="0"/>
          <w:color w:val="000000"/>
          <w:rtl/>
          <w:lang w:eastAsia="en-US"/>
        </w:rPr>
      </w:pPr>
      <w:r w:rsidRPr="00F547AD">
        <w:rPr>
          <w:noProof w:val="0"/>
          <w:color w:val="000000"/>
          <w:rtl/>
          <w:lang w:eastAsia="en-US"/>
        </w:rPr>
        <w:t>על ידי</w:t>
      </w:r>
      <w:r w:rsidRPr="00F547AD">
        <w:rPr>
          <w:rFonts w:hint="cs"/>
          <w:noProof w:val="0"/>
          <w:color w:val="000000"/>
          <w:rtl/>
          <w:lang w:eastAsia="en-US"/>
        </w:rPr>
        <w:t xml:space="preserve"> </w:t>
      </w:r>
      <w:permStart w:id="85667692" w:edGrp="everyone"/>
      <w:r>
        <w:rPr>
          <w:rFonts w:hint="cs"/>
          <w:noProof w:val="0"/>
          <w:color w:val="000000"/>
          <w:rtl/>
          <w:lang w:eastAsia="en-US"/>
        </w:rPr>
        <w:tab/>
      </w:r>
      <w:permEnd w:id="85667692"/>
    </w:p>
    <w:p w:rsidR="0030420D" w:rsidRPr="00F547AD" w:rsidRDefault="0030420D" w:rsidP="00E21DF8">
      <w:pPr>
        <w:pStyle w:val="HNormal"/>
        <w:tabs>
          <w:tab w:val="left" w:leader="underscore" w:pos="8309"/>
        </w:tabs>
        <w:spacing w:line="360" w:lineRule="auto"/>
        <w:rPr>
          <w:noProof w:val="0"/>
          <w:color w:val="000000"/>
          <w:rtl/>
          <w:lang w:eastAsia="en-US"/>
        </w:rPr>
      </w:pPr>
      <w:r>
        <w:rPr>
          <w:noProof w:val="0"/>
          <w:color w:val="000000"/>
          <w:rtl/>
          <w:lang w:eastAsia="en-US"/>
        </w:rPr>
        <w:t>ת.ז.</w:t>
      </w:r>
      <w:r>
        <w:rPr>
          <w:rFonts w:hint="cs"/>
          <w:noProof w:val="0"/>
          <w:color w:val="000000"/>
          <w:rtl/>
          <w:lang w:eastAsia="en-US"/>
        </w:rPr>
        <w:t xml:space="preserve">: </w:t>
      </w:r>
      <w:permStart w:id="904923420" w:edGrp="everyone"/>
      <w:r>
        <w:rPr>
          <w:rFonts w:hint="cs"/>
          <w:noProof w:val="0"/>
          <w:color w:val="000000"/>
          <w:rtl/>
          <w:lang w:eastAsia="en-US"/>
        </w:rPr>
        <w:tab/>
      </w:r>
      <w:permEnd w:id="904923420"/>
    </w:p>
    <w:p w:rsidR="0030420D" w:rsidRPr="00F547AD" w:rsidRDefault="0030420D" w:rsidP="00E21DF8">
      <w:pPr>
        <w:pStyle w:val="HNormal"/>
        <w:tabs>
          <w:tab w:val="left" w:leader="underscore" w:pos="8309"/>
        </w:tabs>
        <w:spacing w:after="240" w:line="360" w:lineRule="auto"/>
        <w:rPr>
          <w:noProof w:val="0"/>
          <w:color w:val="000000"/>
          <w:rtl/>
          <w:lang w:eastAsia="en-US"/>
        </w:rPr>
      </w:pPr>
      <w:r>
        <w:rPr>
          <w:noProof w:val="0"/>
          <w:color w:val="000000"/>
          <w:rtl/>
          <w:lang w:eastAsia="en-US"/>
        </w:rPr>
        <w:t>מכתובת</w:t>
      </w:r>
      <w:r>
        <w:rPr>
          <w:rFonts w:hint="cs"/>
          <w:noProof w:val="0"/>
          <w:color w:val="000000"/>
          <w:rtl/>
          <w:lang w:eastAsia="en-US"/>
        </w:rPr>
        <w:t xml:space="preserve">: </w:t>
      </w:r>
      <w:permStart w:id="1204646607" w:edGrp="everyone"/>
      <w:r>
        <w:rPr>
          <w:rFonts w:hint="cs"/>
          <w:noProof w:val="0"/>
          <w:color w:val="000000"/>
          <w:rtl/>
          <w:lang w:eastAsia="en-US"/>
        </w:rPr>
        <w:tab/>
      </w:r>
      <w:permEnd w:id="1204646607"/>
    </w:p>
    <w:p w:rsidR="0030420D" w:rsidRPr="00F547AD" w:rsidRDefault="0030420D" w:rsidP="00E21DF8">
      <w:pPr>
        <w:pStyle w:val="Hnormal1"/>
        <w:tabs>
          <w:tab w:val="left" w:pos="1152"/>
        </w:tabs>
        <w:spacing w:after="120" w:line="360" w:lineRule="auto"/>
        <w:ind w:left="1152" w:hanging="1152"/>
        <w:rPr>
          <w:noProof w:val="0"/>
          <w:rtl/>
        </w:rPr>
      </w:pPr>
      <w:r w:rsidRPr="00F547AD">
        <w:rPr>
          <w:b/>
          <w:bCs/>
          <w:noProof w:val="0"/>
          <w:rtl/>
        </w:rPr>
        <w:t>הואיל</w:t>
      </w:r>
      <w:r w:rsidRPr="00F547AD">
        <w:rPr>
          <w:noProof w:val="0"/>
          <w:rtl/>
        </w:rPr>
        <w:tab/>
        <w:t>ו</w:t>
      </w:r>
      <w:r w:rsidR="00E21DF8">
        <w:rPr>
          <w:rFonts w:hint="cs"/>
          <w:noProof w:val="0"/>
          <w:rtl/>
        </w:rPr>
        <w:t>משרד התיירות (להלן: "</w:t>
      </w:r>
      <w:r w:rsidR="00E21DF8" w:rsidRPr="00E21DF8">
        <w:rPr>
          <w:rFonts w:hint="cs"/>
          <w:b/>
          <w:bCs/>
          <w:noProof w:val="0"/>
          <w:rtl/>
        </w:rPr>
        <w:t>המשרד</w:t>
      </w:r>
      <w:r w:rsidR="00E21DF8">
        <w:rPr>
          <w:rFonts w:hint="cs"/>
          <w:noProof w:val="0"/>
          <w:rtl/>
        </w:rPr>
        <w:t xml:space="preserve">") </w:t>
      </w:r>
      <w:r w:rsidRPr="00F547AD">
        <w:rPr>
          <w:noProof w:val="0"/>
          <w:rtl/>
        </w:rPr>
        <w:t>מקבל את השירותים</w:t>
      </w:r>
      <w:r w:rsidR="00E21DF8">
        <w:rPr>
          <w:rFonts w:hint="cs"/>
          <w:noProof w:val="0"/>
          <w:rtl/>
        </w:rPr>
        <w:t xml:space="preserve"> </w:t>
      </w:r>
      <w:r w:rsidRPr="00F547AD">
        <w:rPr>
          <w:noProof w:val="0"/>
        </w:rPr>
        <w:t>/</w:t>
      </w:r>
      <w:r w:rsidR="00E21DF8">
        <w:rPr>
          <w:rFonts w:hint="cs"/>
          <w:noProof w:val="0"/>
          <w:rtl/>
        </w:rPr>
        <w:t xml:space="preserve"> </w:t>
      </w:r>
      <w:r w:rsidRPr="00F547AD">
        <w:rPr>
          <w:rFonts w:hint="cs"/>
          <w:noProof w:val="0"/>
          <w:rtl/>
        </w:rPr>
        <w:t>הטובין</w:t>
      </w:r>
      <w:r w:rsidR="00E21DF8">
        <w:rPr>
          <w:rFonts w:hint="cs"/>
          <w:noProof w:val="0"/>
          <w:rtl/>
        </w:rPr>
        <w:t>,</w:t>
      </w:r>
      <w:r w:rsidRPr="00F547AD">
        <w:rPr>
          <w:noProof w:val="0"/>
          <w:rtl/>
        </w:rPr>
        <w:t xml:space="preserve"> כהגדרתם להלן;</w:t>
      </w:r>
    </w:p>
    <w:p w:rsidR="0030420D" w:rsidRPr="00F547AD" w:rsidRDefault="0030420D" w:rsidP="00E21DF8">
      <w:pPr>
        <w:pStyle w:val="Hnormal1"/>
        <w:tabs>
          <w:tab w:val="left" w:pos="1152"/>
        </w:tabs>
        <w:spacing w:after="120" w:line="360" w:lineRule="auto"/>
        <w:ind w:left="1152" w:hanging="1152"/>
        <w:rPr>
          <w:noProof w:val="0"/>
          <w:rtl/>
        </w:rPr>
      </w:pPr>
      <w:r w:rsidRPr="00F547AD">
        <w:rPr>
          <w:b/>
          <w:bCs/>
          <w:noProof w:val="0"/>
          <w:rtl/>
        </w:rPr>
        <w:t>והואיל</w:t>
      </w:r>
      <w:r>
        <w:rPr>
          <w:rFonts w:hint="cs"/>
          <w:noProof w:val="0"/>
          <w:rtl/>
        </w:rPr>
        <w:tab/>
      </w:r>
      <w:r w:rsidRPr="00F547AD">
        <w:rPr>
          <w:noProof w:val="0"/>
          <w:rtl/>
        </w:rPr>
        <w:t>והנני מועסק בקשר למתן השירותים</w:t>
      </w:r>
      <w:r w:rsidRPr="00F547AD">
        <w:rPr>
          <w:noProof w:val="0"/>
        </w:rPr>
        <w:t>/</w:t>
      </w:r>
      <w:r w:rsidRPr="00F547AD">
        <w:rPr>
          <w:rFonts w:hint="cs"/>
          <w:noProof w:val="0"/>
          <w:rtl/>
        </w:rPr>
        <w:t>הספקת הטובין</w:t>
      </w:r>
      <w:r w:rsidRPr="00F547AD">
        <w:rPr>
          <w:noProof w:val="0"/>
          <w:rtl/>
        </w:rPr>
        <w:t>;</w:t>
      </w:r>
    </w:p>
    <w:p w:rsidR="0030420D" w:rsidRPr="00F547AD" w:rsidRDefault="0030420D" w:rsidP="00E21DF8">
      <w:pPr>
        <w:pStyle w:val="Hnormal1"/>
        <w:tabs>
          <w:tab w:val="left" w:pos="1152"/>
        </w:tabs>
        <w:spacing w:after="120" w:line="360" w:lineRule="auto"/>
        <w:ind w:left="1152" w:hanging="1152"/>
        <w:rPr>
          <w:noProof w:val="0"/>
          <w:rtl/>
        </w:rPr>
      </w:pPr>
      <w:r w:rsidRPr="00F547AD">
        <w:rPr>
          <w:b/>
          <w:bCs/>
          <w:noProof w:val="0"/>
          <w:rtl/>
        </w:rPr>
        <w:t>והואיל</w:t>
      </w:r>
      <w:r>
        <w:rPr>
          <w:rFonts w:hint="cs"/>
          <w:noProof w:val="0"/>
          <w:rtl/>
        </w:rPr>
        <w:tab/>
      </w:r>
      <w:r w:rsidRPr="00F547AD">
        <w:rPr>
          <w:noProof w:val="0"/>
          <w:rtl/>
        </w:rPr>
        <w:t>והנני עשוי להיחשף לסודות מקצועיים</w:t>
      </w:r>
      <w:r>
        <w:rPr>
          <w:rFonts w:hint="cs"/>
          <w:noProof w:val="0"/>
          <w:rtl/>
        </w:rPr>
        <w:t>,</w:t>
      </w:r>
      <w:r w:rsidRPr="00F547AD">
        <w:rPr>
          <w:noProof w:val="0"/>
          <w:rtl/>
        </w:rPr>
        <w:t xml:space="preserve"> עליהם </w:t>
      </w:r>
      <w:r w:rsidR="00E21DF8">
        <w:rPr>
          <w:rFonts w:hint="cs"/>
          <w:noProof w:val="0"/>
          <w:rtl/>
        </w:rPr>
        <w:t xml:space="preserve">המשרד </w:t>
      </w:r>
      <w:r w:rsidRPr="00F547AD">
        <w:rPr>
          <w:noProof w:val="0"/>
          <w:rtl/>
        </w:rPr>
        <w:t>מעוניי</w:t>
      </w:r>
      <w:r w:rsidRPr="00F547AD">
        <w:rPr>
          <w:rFonts w:hint="cs"/>
          <w:noProof w:val="0"/>
          <w:rtl/>
        </w:rPr>
        <w:t xml:space="preserve">ן </w:t>
      </w:r>
      <w:r w:rsidRPr="00F547AD">
        <w:rPr>
          <w:noProof w:val="0"/>
          <w:rtl/>
        </w:rPr>
        <w:t>להגן;</w:t>
      </w:r>
    </w:p>
    <w:p w:rsidR="0030420D" w:rsidRDefault="0030420D" w:rsidP="00E21DF8">
      <w:pPr>
        <w:pStyle w:val="HNormal"/>
        <w:tabs>
          <w:tab w:val="left" w:leader="underscore" w:pos="8309"/>
        </w:tabs>
        <w:spacing w:after="240" w:line="360" w:lineRule="auto"/>
        <w:rPr>
          <w:noProof w:val="0"/>
          <w:color w:val="000000"/>
          <w:rtl/>
          <w:lang w:eastAsia="en-US"/>
        </w:rPr>
      </w:pPr>
      <w:r w:rsidRPr="00F547AD">
        <w:rPr>
          <w:noProof w:val="0"/>
          <w:color w:val="000000"/>
          <w:rtl/>
          <w:lang w:eastAsia="en-US"/>
        </w:rPr>
        <w:t xml:space="preserve">לפיכך הנני מתחייב כלפי </w:t>
      </w:r>
      <w:r w:rsidR="00E21DF8">
        <w:rPr>
          <w:rFonts w:hint="cs"/>
          <w:noProof w:val="0"/>
          <w:color w:val="000000"/>
          <w:rtl/>
          <w:lang w:eastAsia="en-US"/>
        </w:rPr>
        <w:t>המשרד</w:t>
      </w:r>
      <w:r w:rsidRPr="00F547AD">
        <w:rPr>
          <w:rFonts w:hint="cs"/>
          <w:noProof w:val="0"/>
          <w:color w:val="000000"/>
          <w:rtl/>
          <w:lang w:eastAsia="en-US"/>
        </w:rPr>
        <w:t xml:space="preserve"> </w:t>
      </w:r>
      <w:r w:rsidRPr="00F547AD">
        <w:rPr>
          <w:noProof w:val="0"/>
          <w:color w:val="000000"/>
          <w:rtl/>
          <w:lang w:eastAsia="en-US"/>
        </w:rPr>
        <w:t>כדלקמן:</w:t>
      </w:r>
    </w:p>
    <w:p w:rsidR="0030420D" w:rsidRPr="00467D68" w:rsidRDefault="0030420D" w:rsidP="00C541A3">
      <w:pPr>
        <w:pStyle w:val="HNormal"/>
        <w:numPr>
          <w:ilvl w:val="0"/>
          <w:numId w:val="41"/>
        </w:numPr>
        <w:spacing w:after="0" w:line="360" w:lineRule="auto"/>
        <w:rPr>
          <w:b/>
          <w:bCs/>
          <w:u w:val="single"/>
          <w:rtl/>
          <w:lang w:eastAsia="en-US"/>
        </w:rPr>
      </w:pPr>
      <w:r w:rsidRPr="00F547AD">
        <w:rPr>
          <w:b/>
          <w:bCs/>
          <w:u w:val="single"/>
          <w:rtl/>
          <w:lang w:eastAsia="en-US"/>
        </w:rPr>
        <w:t>הג</w:t>
      </w:r>
      <w:r w:rsidRPr="00467D68">
        <w:rPr>
          <w:b/>
          <w:bCs/>
          <w:u w:val="single"/>
          <w:rtl/>
          <w:lang w:eastAsia="en-US"/>
        </w:rPr>
        <w:t>דרות</w:t>
      </w:r>
    </w:p>
    <w:p w:rsidR="0030420D" w:rsidRPr="00467D68" w:rsidRDefault="0030420D" w:rsidP="00E21DF8">
      <w:pPr>
        <w:pStyle w:val="HNormal"/>
        <w:tabs>
          <w:tab w:val="left" w:leader="underscore" w:pos="8309"/>
        </w:tabs>
        <w:spacing w:line="360" w:lineRule="auto"/>
        <w:ind w:left="576"/>
        <w:rPr>
          <w:noProof w:val="0"/>
          <w:color w:val="000000"/>
          <w:rtl/>
          <w:lang w:eastAsia="en-US"/>
        </w:rPr>
      </w:pPr>
      <w:r w:rsidRPr="00467D68">
        <w:rPr>
          <w:noProof w:val="0"/>
          <w:color w:val="000000"/>
          <w:rtl/>
          <w:lang w:eastAsia="en-US"/>
        </w:rPr>
        <w:t>בהתחייבות זו</w:t>
      </w:r>
      <w:r w:rsidRPr="00467D68">
        <w:rPr>
          <w:rFonts w:hint="cs"/>
          <w:noProof w:val="0"/>
          <w:color w:val="000000"/>
          <w:rtl/>
          <w:lang w:eastAsia="en-US"/>
        </w:rPr>
        <w:t>,</w:t>
      </w:r>
      <w:r w:rsidRPr="00467D68">
        <w:rPr>
          <w:noProof w:val="0"/>
          <w:color w:val="000000"/>
          <w:rtl/>
          <w:lang w:eastAsia="en-US"/>
        </w:rPr>
        <w:t xml:space="preserve"> תהיה למונחים הבאים המשמעות</w:t>
      </w:r>
      <w:r w:rsidRPr="00467D68">
        <w:rPr>
          <w:rFonts w:hint="cs"/>
          <w:noProof w:val="0"/>
          <w:color w:val="000000"/>
          <w:rtl/>
          <w:lang w:eastAsia="en-US"/>
        </w:rPr>
        <w:t>,</w:t>
      </w:r>
      <w:r w:rsidRPr="00467D68">
        <w:rPr>
          <w:noProof w:val="0"/>
          <w:color w:val="000000"/>
          <w:rtl/>
          <w:lang w:eastAsia="en-US"/>
        </w:rPr>
        <w:t xml:space="preserve"> המופיעה לצידם:</w:t>
      </w:r>
    </w:p>
    <w:p w:rsidR="00E21DF8" w:rsidRDefault="0030420D" w:rsidP="00841B0F">
      <w:pPr>
        <w:pStyle w:val="HNormal"/>
        <w:tabs>
          <w:tab w:val="left" w:leader="underscore" w:pos="8309"/>
        </w:tabs>
        <w:spacing w:line="360" w:lineRule="auto"/>
        <w:ind w:left="576"/>
        <w:rPr>
          <w:rtl/>
        </w:rPr>
      </w:pPr>
      <w:r w:rsidRPr="00467D68">
        <w:rPr>
          <w:noProof w:val="0"/>
          <w:color w:val="000000"/>
          <w:rtl/>
          <w:lang w:eastAsia="en-US"/>
        </w:rPr>
        <w:t>"</w:t>
      </w:r>
      <w:r w:rsidRPr="00467D68">
        <w:rPr>
          <w:b/>
          <w:bCs/>
          <w:noProof w:val="0"/>
          <w:color w:val="000000"/>
          <w:rtl/>
          <w:lang w:eastAsia="en-US"/>
        </w:rPr>
        <w:t>השירותים</w:t>
      </w:r>
      <w:r w:rsidRPr="00467D68">
        <w:rPr>
          <w:rFonts w:hint="cs"/>
          <w:b/>
          <w:bCs/>
          <w:noProof w:val="0"/>
          <w:color w:val="000000"/>
          <w:rtl/>
          <w:lang w:eastAsia="en-US"/>
        </w:rPr>
        <w:t xml:space="preserve"> </w:t>
      </w:r>
      <w:r w:rsidRPr="00467D68">
        <w:rPr>
          <w:b/>
          <w:bCs/>
          <w:noProof w:val="0"/>
          <w:color w:val="000000"/>
          <w:lang w:eastAsia="en-US"/>
        </w:rPr>
        <w:t>/</w:t>
      </w:r>
      <w:r w:rsidRPr="00467D68">
        <w:rPr>
          <w:rFonts w:hint="cs"/>
          <w:b/>
          <w:bCs/>
          <w:noProof w:val="0"/>
          <w:color w:val="000000"/>
          <w:rtl/>
          <w:lang w:eastAsia="en-US"/>
        </w:rPr>
        <w:t xml:space="preserve"> הטובין</w:t>
      </w:r>
      <w:r w:rsidRPr="00467D68">
        <w:rPr>
          <w:noProof w:val="0"/>
          <w:color w:val="000000"/>
          <w:rtl/>
          <w:lang w:eastAsia="en-US"/>
        </w:rPr>
        <w:t>" -</w:t>
      </w:r>
      <w:r w:rsidRPr="00467D68">
        <w:rPr>
          <w:rFonts w:hint="cs"/>
          <w:noProof w:val="0"/>
          <w:color w:val="000000"/>
          <w:rtl/>
          <w:lang w:eastAsia="en-US"/>
        </w:rPr>
        <w:t xml:space="preserve"> </w:t>
      </w:r>
      <w:r w:rsidRPr="00467D68">
        <w:rPr>
          <w:rtl/>
          <w:lang w:eastAsia="en-US"/>
        </w:rPr>
        <w:t>אספק</w:t>
      </w:r>
      <w:r w:rsidRPr="00467D68">
        <w:rPr>
          <w:rFonts w:hint="cs"/>
          <w:rtl/>
          <w:lang w:eastAsia="en-US"/>
        </w:rPr>
        <w:t>ה של</w:t>
      </w:r>
      <w:r w:rsidRPr="00467D68">
        <w:rPr>
          <w:rtl/>
          <w:lang w:eastAsia="en-US"/>
        </w:rPr>
        <w:t xml:space="preserve"> </w:t>
      </w:r>
      <w:r w:rsidRPr="00467D68">
        <w:rPr>
          <w:rFonts w:hint="cs"/>
          <w:rtl/>
          <w:lang w:eastAsia="en-US"/>
        </w:rPr>
        <w:t>שירותי</w:t>
      </w:r>
      <w:r w:rsidR="002771E3">
        <w:rPr>
          <w:rFonts w:hint="cs"/>
          <w:rtl/>
          <w:lang w:eastAsia="en-US"/>
        </w:rPr>
        <w:t>ם</w:t>
      </w:r>
      <w:r w:rsidR="00E21DF8">
        <w:rPr>
          <w:rFonts w:hint="cs"/>
          <w:rtl/>
          <w:lang w:eastAsia="en-US"/>
        </w:rPr>
        <w:t xml:space="preserve"> </w:t>
      </w:r>
      <w:r w:rsidR="002771E3">
        <w:rPr>
          <w:rFonts w:hint="cs"/>
          <w:snapToGrid w:val="0"/>
          <w:rtl/>
        </w:rPr>
        <w:t>ל</w:t>
      </w:r>
      <w:r w:rsidR="002771E3" w:rsidRPr="002771E3">
        <w:rPr>
          <w:rFonts w:hint="eastAsia"/>
          <w:snapToGrid w:val="0"/>
          <w:rtl/>
        </w:rPr>
        <w:t>עיצוב</w:t>
      </w:r>
      <w:r w:rsidR="002771E3" w:rsidRPr="002771E3">
        <w:rPr>
          <w:snapToGrid w:val="0"/>
          <w:rtl/>
        </w:rPr>
        <w:t xml:space="preserve">, </w:t>
      </w:r>
      <w:r w:rsidR="002771E3" w:rsidRPr="002771E3">
        <w:rPr>
          <w:rFonts w:hint="eastAsia"/>
          <w:snapToGrid w:val="0"/>
          <w:rtl/>
        </w:rPr>
        <w:t>הקמה</w:t>
      </w:r>
      <w:r w:rsidR="002771E3" w:rsidRPr="002771E3">
        <w:rPr>
          <w:snapToGrid w:val="0"/>
          <w:rtl/>
        </w:rPr>
        <w:t xml:space="preserve">, </w:t>
      </w:r>
      <w:r w:rsidR="002771E3" w:rsidRPr="002771E3">
        <w:rPr>
          <w:rFonts w:hint="eastAsia"/>
          <w:snapToGrid w:val="0"/>
          <w:rtl/>
        </w:rPr>
        <w:t>אחזקה</w:t>
      </w:r>
      <w:r w:rsidR="002771E3" w:rsidRPr="002771E3">
        <w:rPr>
          <w:snapToGrid w:val="0"/>
          <w:rtl/>
        </w:rPr>
        <w:t xml:space="preserve"> </w:t>
      </w:r>
      <w:r w:rsidR="002771E3" w:rsidRPr="002771E3">
        <w:rPr>
          <w:rFonts w:hint="eastAsia"/>
          <w:snapToGrid w:val="0"/>
          <w:rtl/>
        </w:rPr>
        <w:t>ופירוק</w:t>
      </w:r>
      <w:r w:rsidR="002771E3" w:rsidRPr="002771E3">
        <w:rPr>
          <w:snapToGrid w:val="0"/>
          <w:rtl/>
        </w:rPr>
        <w:t xml:space="preserve"> </w:t>
      </w:r>
      <w:r w:rsidR="002771E3" w:rsidRPr="002771E3">
        <w:rPr>
          <w:rFonts w:hint="eastAsia"/>
          <w:snapToGrid w:val="0"/>
          <w:rtl/>
        </w:rPr>
        <w:t>ביתן</w:t>
      </w:r>
      <w:r w:rsidR="002771E3" w:rsidRPr="002771E3">
        <w:rPr>
          <w:snapToGrid w:val="0"/>
          <w:rtl/>
        </w:rPr>
        <w:t xml:space="preserve"> </w:t>
      </w:r>
      <w:r w:rsidR="002771E3" w:rsidRPr="002771E3">
        <w:rPr>
          <w:rFonts w:hint="eastAsia"/>
          <w:snapToGrid w:val="0"/>
          <w:rtl/>
        </w:rPr>
        <w:t>משרד</w:t>
      </w:r>
      <w:r w:rsidR="002771E3" w:rsidRPr="002771E3">
        <w:rPr>
          <w:snapToGrid w:val="0"/>
          <w:rtl/>
        </w:rPr>
        <w:t xml:space="preserve"> </w:t>
      </w:r>
      <w:r w:rsidR="002771E3" w:rsidRPr="002771E3">
        <w:rPr>
          <w:rFonts w:hint="eastAsia"/>
          <w:snapToGrid w:val="0"/>
          <w:rtl/>
        </w:rPr>
        <w:t>התיירות</w:t>
      </w:r>
      <w:r w:rsidR="002771E3" w:rsidRPr="002771E3">
        <w:rPr>
          <w:snapToGrid w:val="0"/>
          <w:rtl/>
        </w:rPr>
        <w:t xml:space="preserve"> </w:t>
      </w:r>
      <w:r w:rsidR="002771E3" w:rsidRPr="002771E3">
        <w:rPr>
          <w:rFonts w:hint="eastAsia"/>
          <w:snapToGrid w:val="0"/>
          <w:rtl/>
        </w:rPr>
        <w:t>ביריד</w:t>
      </w:r>
      <w:r w:rsidR="002771E3" w:rsidRPr="002771E3">
        <w:rPr>
          <w:snapToGrid w:val="0"/>
          <w:rtl/>
        </w:rPr>
        <w:t xml:space="preserve"> </w:t>
      </w:r>
      <w:r w:rsidR="002771E3" w:rsidRPr="002771E3">
        <w:rPr>
          <w:rFonts w:hint="eastAsia"/>
          <w:snapToGrid w:val="0"/>
          <w:rtl/>
        </w:rPr>
        <w:t>התיירות</w:t>
      </w:r>
      <w:r w:rsidR="002771E3" w:rsidRPr="002771E3">
        <w:rPr>
          <w:snapToGrid w:val="0"/>
          <w:rtl/>
        </w:rPr>
        <w:t xml:space="preserve"> </w:t>
      </w:r>
      <w:r w:rsidR="002771E3" w:rsidRPr="002771E3">
        <w:rPr>
          <w:rFonts w:hint="cs"/>
          <w:snapToGrid w:val="0"/>
          <w:rtl/>
        </w:rPr>
        <w:t xml:space="preserve"> הבינלאומי </w:t>
      </w:r>
      <w:r w:rsidR="002771E3" w:rsidRPr="002771E3">
        <w:rPr>
          <w:snapToGrid w:val="0"/>
          <w:rtl/>
        </w:rPr>
        <w:t>השנתי</w:t>
      </w:r>
      <w:r w:rsidR="002771E3" w:rsidRPr="002771E3">
        <w:rPr>
          <w:snapToGrid w:val="0"/>
        </w:rPr>
        <w:t>IMTM</w:t>
      </w:r>
      <w:r w:rsidR="002771E3" w:rsidRPr="002771E3">
        <w:t xml:space="preserve"> </w:t>
      </w:r>
      <w:r w:rsidR="002771E3" w:rsidRPr="002771E3">
        <w:rPr>
          <w:rFonts w:eastAsia="PMingLiU" w:hint="cs"/>
          <w:rtl/>
        </w:rPr>
        <w:t xml:space="preserve"> </w:t>
      </w:r>
      <w:r w:rsidR="00E21DF8">
        <w:rPr>
          <w:rFonts w:hint="cs"/>
          <w:rtl/>
        </w:rPr>
        <w:t xml:space="preserve">לפי מכרז, </w:t>
      </w:r>
      <w:r w:rsidR="00E21DF8" w:rsidRPr="009066B5">
        <w:rPr>
          <w:rFonts w:hint="cs"/>
          <w:rtl/>
        </w:rPr>
        <w:t xml:space="preserve">מס. </w:t>
      </w:r>
      <w:r w:rsidR="00841B0F" w:rsidRPr="00402654">
        <w:rPr>
          <w:rtl/>
        </w:rPr>
        <w:t>16</w:t>
      </w:r>
      <w:r w:rsidR="00E21DF8" w:rsidRPr="00402654">
        <w:rPr>
          <w:rtl/>
        </w:rPr>
        <w:t>/</w:t>
      </w:r>
      <w:r w:rsidR="00BA7EF1" w:rsidRPr="00841B0F">
        <w:rPr>
          <w:rFonts w:hint="cs"/>
          <w:rtl/>
        </w:rPr>
        <w:t>2023</w:t>
      </w:r>
      <w:r w:rsidR="00E21DF8" w:rsidRPr="009066B5">
        <w:rPr>
          <w:rFonts w:hint="cs"/>
          <w:rtl/>
        </w:rPr>
        <w:t xml:space="preserve"> (</w:t>
      </w:r>
      <w:r w:rsidR="00E21DF8">
        <w:rPr>
          <w:rFonts w:hint="cs"/>
          <w:rtl/>
        </w:rPr>
        <w:t>להלן: "</w:t>
      </w:r>
      <w:r w:rsidR="00E21DF8" w:rsidRPr="00E21DF8">
        <w:rPr>
          <w:rFonts w:hint="cs"/>
          <w:b/>
          <w:bCs/>
          <w:rtl/>
        </w:rPr>
        <w:t>המכרז</w:t>
      </w:r>
      <w:r w:rsidR="00E21DF8">
        <w:rPr>
          <w:rFonts w:hint="cs"/>
          <w:rtl/>
        </w:rPr>
        <w:t>").</w:t>
      </w:r>
    </w:p>
    <w:p w:rsidR="0030420D" w:rsidRPr="00467D68" w:rsidRDefault="0030420D" w:rsidP="00E21DF8">
      <w:pPr>
        <w:pStyle w:val="HNormal"/>
        <w:tabs>
          <w:tab w:val="left" w:leader="underscore" w:pos="8309"/>
        </w:tabs>
        <w:spacing w:line="360" w:lineRule="auto"/>
        <w:ind w:left="576"/>
        <w:rPr>
          <w:noProof w:val="0"/>
          <w:color w:val="000000"/>
          <w:rtl/>
          <w:lang w:eastAsia="en-US"/>
        </w:rPr>
      </w:pPr>
      <w:r w:rsidRPr="00467D68">
        <w:rPr>
          <w:noProof w:val="0"/>
          <w:color w:val="000000"/>
          <w:rtl/>
          <w:lang w:eastAsia="en-US"/>
        </w:rPr>
        <w:t>"</w:t>
      </w:r>
      <w:r w:rsidRPr="00467D68">
        <w:rPr>
          <w:b/>
          <w:bCs/>
          <w:noProof w:val="0"/>
          <w:color w:val="000000"/>
          <w:rtl/>
          <w:lang w:eastAsia="en-US"/>
        </w:rPr>
        <w:t>עובד</w:t>
      </w:r>
      <w:r w:rsidRPr="00467D68">
        <w:rPr>
          <w:noProof w:val="0"/>
          <w:color w:val="000000"/>
          <w:rtl/>
          <w:lang w:eastAsia="en-US"/>
        </w:rPr>
        <w:t>" -</w:t>
      </w:r>
      <w:r w:rsidRPr="00467D68">
        <w:rPr>
          <w:rFonts w:hint="cs"/>
          <w:noProof w:val="0"/>
          <w:color w:val="000000"/>
          <w:rtl/>
          <w:lang w:eastAsia="en-US"/>
        </w:rPr>
        <w:t xml:space="preserve"> </w:t>
      </w:r>
      <w:r w:rsidRPr="00467D68">
        <w:rPr>
          <w:noProof w:val="0"/>
          <w:color w:val="000000"/>
          <w:rtl/>
          <w:lang w:eastAsia="en-US"/>
        </w:rPr>
        <w:t>כל אחד מעובדי הקבלן</w:t>
      </w:r>
      <w:r w:rsidRPr="00467D68">
        <w:rPr>
          <w:rFonts w:hint="cs"/>
          <w:noProof w:val="0"/>
          <w:color w:val="000000"/>
          <w:rtl/>
          <w:lang w:eastAsia="en-US"/>
        </w:rPr>
        <w:t>,</w:t>
      </w:r>
      <w:r w:rsidRPr="00467D68">
        <w:rPr>
          <w:noProof w:val="0"/>
          <w:color w:val="000000"/>
          <w:rtl/>
          <w:lang w:eastAsia="en-US"/>
        </w:rPr>
        <w:t xml:space="preserve"> אשר באמצעותו השירותים יינתנו למזמין.</w:t>
      </w:r>
    </w:p>
    <w:p w:rsidR="0030420D" w:rsidRPr="00467D68" w:rsidRDefault="0030420D" w:rsidP="00E21DF8">
      <w:pPr>
        <w:pStyle w:val="HNormal"/>
        <w:tabs>
          <w:tab w:val="left" w:leader="underscore" w:pos="8309"/>
        </w:tabs>
        <w:spacing w:line="360" w:lineRule="auto"/>
        <w:ind w:left="576"/>
        <w:rPr>
          <w:noProof w:val="0"/>
          <w:color w:val="000000"/>
          <w:rtl/>
          <w:lang w:eastAsia="en-US"/>
        </w:rPr>
      </w:pPr>
      <w:r w:rsidRPr="00467D68">
        <w:rPr>
          <w:noProof w:val="0"/>
          <w:color w:val="000000"/>
          <w:rtl/>
          <w:lang w:eastAsia="en-US"/>
        </w:rPr>
        <w:t>"</w:t>
      </w:r>
      <w:r w:rsidRPr="00467D68">
        <w:rPr>
          <w:b/>
          <w:bCs/>
          <w:noProof w:val="0"/>
          <w:color w:val="000000"/>
          <w:rtl/>
          <w:lang w:eastAsia="en-US"/>
        </w:rPr>
        <w:t>מידע</w:t>
      </w:r>
      <w:r w:rsidRPr="00467D68">
        <w:rPr>
          <w:noProof w:val="0"/>
          <w:color w:val="000000"/>
          <w:rtl/>
          <w:lang w:eastAsia="en-US"/>
        </w:rPr>
        <w:t>" -</w:t>
      </w:r>
      <w:r w:rsidRPr="00467D68">
        <w:rPr>
          <w:rFonts w:hint="cs"/>
          <w:noProof w:val="0"/>
          <w:color w:val="000000"/>
          <w:rtl/>
          <w:lang w:eastAsia="en-US"/>
        </w:rPr>
        <w:t xml:space="preserve"> </w:t>
      </w:r>
      <w:r w:rsidRPr="00467D68">
        <w:rPr>
          <w:noProof w:val="0"/>
          <w:color w:val="000000"/>
          <w:rtl/>
          <w:lang w:eastAsia="en-US"/>
        </w:rPr>
        <w:t>כל מידע (</w:t>
      </w:r>
      <w:r w:rsidRPr="00467D68">
        <w:rPr>
          <w:noProof w:val="0"/>
          <w:color w:val="000000"/>
          <w:lang w:eastAsia="en-US"/>
        </w:rPr>
        <w:t>Information</w:t>
      </w:r>
      <w:r w:rsidRPr="00467D68">
        <w:rPr>
          <w:noProof w:val="0"/>
          <w:color w:val="000000"/>
          <w:rtl/>
          <w:lang w:eastAsia="en-US"/>
        </w:rPr>
        <w:t>), ידע (</w:t>
      </w:r>
      <w:r w:rsidRPr="00467D68">
        <w:rPr>
          <w:noProof w:val="0"/>
          <w:color w:val="000000"/>
          <w:lang w:eastAsia="en-US"/>
        </w:rPr>
        <w:t>Know-How</w:t>
      </w:r>
      <w:r w:rsidRPr="00467D68">
        <w:rPr>
          <w:noProof w:val="0"/>
          <w:color w:val="000000"/>
          <w:rtl/>
          <w:lang w:eastAsia="en-US"/>
        </w:rPr>
        <w:t>), ידיעה, מסמך, תכתובת, תוכנית, נתון, מודל, חוות דעת, מסקנה וכל דבר אחר כיוצ"ב</w:t>
      </w:r>
      <w:r w:rsidRPr="00467D68">
        <w:rPr>
          <w:rFonts w:hint="cs"/>
          <w:noProof w:val="0"/>
          <w:color w:val="000000"/>
          <w:rtl/>
          <w:lang w:eastAsia="en-US"/>
        </w:rPr>
        <w:t>,</w:t>
      </w:r>
      <w:r w:rsidRPr="00467D68">
        <w:rPr>
          <w:noProof w:val="0"/>
          <w:color w:val="000000"/>
          <w:rtl/>
          <w:lang w:eastAsia="en-US"/>
        </w:rPr>
        <w:t xml:space="preserve"> הקשור או הנוגע למתן השירותים</w:t>
      </w:r>
      <w:r w:rsidRPr="00467D68">
        <w:rPr>
          <w:rFonts w:hint="cs"/>
          <w:noProof w:val="0"/>
          <w:color w:val="000000"/>
          <w:rtl/>
          <w:lang w:eastAsia="en-US"/>
        </w:rPr>
        <w:t xml:space="preserve"> </w:t>
      </w:r>
      <w:r w:rsidRPr="00467D68">
        <w:rPr>
          <w:noProof w:val="0"/>
          <w:color w:val="000000"/>
          <w:lang w:eastAsia="en-US"/>
        </w:rPr>
        <w:t>/</w:t>
      </w:r>
      <w:r w:rsidRPr="00467D68">
        <w:rPr>
          <w:rFonts w:hint="cs"/>
          <w:noProof w:val="0"/>
          <w:color w:val="000000"/>
          <w:rtl/>
          <w:lang w:eastAsia="en-US"/>
        </w:rPr>
        <w:t xml:space="preserve"> הספקת הטובין,</w:t>
      </w:r>
      <w:r w:rsidRPr="00467D68">
        <w:rPr>
          <w:noProof w:val="0"/>
          <w:color w:val="000000"/>
          <w:rtl/>
          <w:lang w:eastAsia="en-US"/>
        </w:rPr>
        <w:t xml:space="preserve"> בין בכתב ובין בע"פ</w:t>
      </w:r>
      <w:r w:rsidRPr="00467D68">
        <w:rPr>
          <w:rFonts w:hint="cs"/>
          <w:noProof w:val="0"/>
          <w:color w:val="000000"/>
          <w:rtl/>
          <w:lang w:eastAsia="en-US"/>
        </w:rPr>
        <w:t>,</w:t>
      </w:r>
      <w:r w:rsidRPr="00467D68">
        <w:rPr>
          <w:noProof w:val="0"/>
          <w:color w:val="000000"/>
          <w:rtl/>
          <w:lang w:eastAsia="en-US"/>
        </w:rPr>
        <w:t xml:space="preserve"> בכל צורה או דרך של שימור ידיעות בצורה חשמלית</w:t>
      </w:r>
      <w:r w:rsidRPr="00467D68">
        <w:rPr>
          <w:rFonts w:hint="cs"/>
          <w:noProof w:val="0"/>
          <w:color w:val="000000"/>
          <w:rtl/>
          <w:lang w:eastAsia="en-US"/>
        </w:rPr>
        <w:t>,</w:t>
      </w:r>
      <w:r w:rsidRPr="00467D68">
        <w:rPr>
          <w:noProof w:val="0"/>
          <w:color w:val="000000"/>
          <w:rtl/>
          <w:lang w:eastAsia="en-US"/>
        </w:rPr>
        <w:t xml:space="preserve"> אלקטרונית</w:t>
      </w:r>
      <w:r w:rsidRPr="00467D68">
        <w:rPr>
          <w:rFonts w:hint="cs"/>
          <w:noProof w:val="0"/>
          <w:color w:val="000000"/>
          <w:rtl/>
          <w:lang w:eastAsia="en-US"/>
        </w:rPr>
        <w:t>,</w:t>
      </w:r>
      <w:r w:rsidRPr="00467D68">
        <w:rPr>
          <w:noProof w:val="0"/>
          <w:color w:val="000000"/>
          <w:rtl/>
          <w:lang w:eastAsia="en-US"/>
        </w:rPr>
        <w:t xml:space="preserve"> אופטית</w:t>
      </w:r>
      <w:r w:rsidRPr="00467D68">
        <w:rPr>
          <w:rFonts w:hint="cs"/>
          <w:noProof w:val="0"/>
          <w:color w:val="000000"/>
          <w:rtl/>
          <w:lang w:eastAsia="en-US"/>
        </w:rPr>
        <w:t>,</w:t>
      </w:r>
      <w:r w:rsidRPr="00467D68">
        <w:rPr>
          <w:noProof w:val="0"/>
          <w:color w:val="000000"/>
          <w:rtl/>
          <w:lang w:eastAsia="en-US"/>
        </w:rPr>
        <w:t xml:space="preserve"> מגנטית</w:t>
      </w:r>
      <w:r w:rsidRPr="00467D68">
        <w:rPr>
          <w:rFonts w:hint="cs"/>
          <w:noProof w:val="0"/>
          <w:color w:val="000000"/>
          <w:rtl/>
          <w:lang w:eastAsia="en-US"/>
        </w:rPr>
        <w:t xml:space="preserve"> </w:t>
      </w:r>
      <w:r w:rsidRPr="00467D68">
        <w:rPr>
          <w:noProof w:val="0"/>
          <w:color w:val="000000"/>
          <w:rtl/>
          <w:lang w:eastAsia="en-US"/>
        </w:rPr>
        <w:t>או אחרת.</w:t>
      </w:r>
    </w:p>
    <w:p w:rsidR="0030420D" w:rsidRPr="00467D68" w:rsidRDefault="0030420D" w:rsidP="00E21DF8">
      <w:pPr>
        <w:pStyle w:val="HNormal"/>
        <w:tabs>
          <w:tab w:val="left" w:leader="underscore" w:pos="8309"/>
        </w:tabs>
        <w:spacing w:after="240" w:line="360" w:lineRule="auto"/>
        <w:ind w:left="576"/>
        <w:rPr>
          <w:noProof w:val="0"/>
          <w:color w:val="000000"/>
          <w:rtl/>
          <w:lang w:eastAsia="en-US"/>
        </w:rPr>
      </w:pPr>
      <w:r w:rsidRPr="00467D68">
        <w:rPr>
          <w:noProof w:val="0"/>
          <w:color w:val="000000"/>
          <w:rtl/>
          <w:lang w:eastAsia="en-US"/>
        </w:rPr>
        <w:t>"</w:t>
      </w:r>
      <w:r w:rsidRPr="00467D68">
        <w:rPr>
          <w:b/>
          <w:bCs/>
          <w:noProof w:val="0"/>
          <w:color w:val="000000"/>
          <w:rtl/>
          <w:lang w:eastAsia="en-US"/>
        </w:rPr>
        <w:t>סודות מקצועיים</w:t>
      </w:r>
      <w:r w:rsidRPr="00467D68">
        <w:rPr>
          <w:noProof w:val="0"/>
          <w:color w:val="000000"/>
          <w:rtl/>
          <w:lang w:eastAsia="en-US"/>
        </w:rPr>
        <w:t>" - כל מידע</w:t>
      </w:r>
      <w:r w:rsidRPr="00467D68">
        <w:rPr>
          <w:rFonts w:hint="cs"/>
          <w:noProof w:val="0"/>
          <w:color w:val="000000"/>
          <w:rtl/>
          <w:lang w:eastAsia="en-US"/>
        </w:rPr>
        <w:t>,</w:t>
      </w:r>
      <w:r w:rsidRPr="00467D68">
        <w:rPr>
          <w:noProof w:val="0"/>
          <w:color w:val="000000"/>
          <w:rtl/>
          <w:lang w:eastAsia="en-US"/>
        </w:rPr>
        <w:t xml:space="preserve"> אשר יגיע לידי </w:t>
      </w:r>
      <w:r w:rsidR="00E21DF8">
        <w:rPr>
          <w:rFonts w:hint="cs"/>
          <w:noProof w:val="0"/>
          <w:color w:val="000000"/>
          <w:rtl/>
          <w:lang w:eastAsia="en-US"/>
        </w:rPr>
        <w:t>הספק</w:t>
      </w:r>
      <w:r w:rsidRPr="00467D68">
        <w:rPr>
          <w:noProof w:val="0"/>
          <w:color w:val="000000"/>
          <w:rtl/>
          <w:lang w:eastAsia="en-US"/>
        </w:rPr>
        <w:t xml:space="preserve"> או העובד בקשר למתן השירותים</w:t>
      </w:r>
      <w:r w:rsidRPr="00467D68">
        <w:rPr>
          <w:rFonts w:hint="cs"/>
          <w:noProof w:val="0"/>
          <w:color w:val="000000"/>
          <w:rtl/>
          <w:lang w:eastAsia="en-US"/>
        </w:rPr>
        <w:t xml:space="preserve"> </w:t>
      </w:r>
      <w:r w:rsidRPr="00467D68">
        <w:rPr>
          <w:noProof w:val="0"/>
          <w:color w:val="000000"/>
          <w:lang w:eastAsia="en-US"/>
        </w:rPr>
        <w:t>/</w:t>
      </w:r>
      <w:r w:rsidRPr="00467D68">
        <w:rPr>
          <w:rFonts w:hint="cs"/>
          <w:noProof w:val="0"/>
          <w:color w:val="000000"/>
          <w:rtl/>
          <w:lang w:eastAsia="en-US"/>
        </w:rPr>
        <w:t xml:space="preserve"> הספקת הטובין</w:t>
      </w:r>
      <w:r w:rsidRPr="00467D68">
        <w:rPr>
          <w:noProof w:val="0"/>
          <w:color w:val="000000"/>
          <w:rtl/>
          <w:lang w:eastAsia="en-US"/>
        </w:rPr>
        <w:t>, בין אם נתקבל במהלך מתן השירותים</w:t>
      </w:r>
      <w:r w:rsidRPr="00467D68">
        <w:rPr>
          <w:rFonts w:hint="cs"/>
          <w:noProof w:val="0"/>
          <w:color w:val="000000"/>
          <w:rtl/>
          <w:lang w:eastAsia="en-US"/>
        </w:rPr>
        <w:t xml:space="preserve"> </w:t>
      </w:r>
      <w:r w:rsidRPr="00467D68">
        <w:rPr>
          <w:noProof w:val="0"/>
          <w:color w:val="000000"/>
          <w:lang w:eastAsia="en-US"/>
        </w:rPr>
        <w:t>/</w:t>
      </w:r>
      <w:r w:rsidRPr="00467D68">
        <w:rPr>
          <w:rFonts w:hint="cs"/>
          <w:noProof w:val="0"/>
          <w:color w:val="000000"/>
          <w:rtl/>
          <w:lang w:eastAsia="en-US"/>
        </w:rPr>
        <w:t xml:space="preserve"> הספקת הטובין</w:t>
      </w:r>
      <w:r w:rsidRPr="00467D68">
        <w:rPr>
          <w:noProof w:val="0"/>
          <w:color w:val="000000"/>
          <w:rtl/>
          <w:lang w:eastAsia="en-US"/>
        </w:rPr>
        <w:t xml:space="preserve"> או לאחר מכן, לרבות ומבלי לפגוע בכלליות האמור לעיל: מידע</w:t>
      </w:r>
      <w:r w:rsidRPr="00467D68">
        <w:rPr>
          <w:rFonts w:hint="cs"/>
          <w:noProof w:val="0"/>
          <w:color w:val="000000"/>
          <w:rtl/>
          <w:lang w:eastAsia="en-US"/>
        </w:rPr>
        <w:t>,</w:t>
      </w:r>
      <w:r w:rsidRPr="00467D68">
        <w:rPr>
          <w:noProof w:val="0"/>
          <w:color w:val="000000"/>
          <w:rtl/>
          <w:lang w:eastAsia="en-US"/>
        </w:rPr>
        <w:t xml:space="preserve"> אשר ימסר ע"י </w:t>
      </w:r>
      <w:r w:rsidR="00E21DF8">
        <w:rPr>
          <w:rFonts w:hint="cs"/>
          <w:noProof w:val="0"/>
          <w:color w:val="000000"/>
          <w:rtl/>
          <w:lang w:eastAsia="en-US"/>
        </w:rPr>
        <w:t>המשרד</w:t>
      </w:r>
      <w:r w:rsidRPr="00467D68">
        <w:rPr>
          <w:rFonts w:hint="cs"/>
          <w:noProof w:val="0"/>
          <w:color w:val="000000"/>
          <w:rtl/>
          <w:lang w:eastAsia="en-US"/>
        </w:rPr>
        <w:t>,</w:t>
      </w:r>
      <w:r w:rsidRPr="00467D68">
        <w:rPr>
          <w:noProof w:val="0"/>
          <w:color w:val="000000"/>
          <w:rtl/>
          <w:lang w:eastAsia="en-US"/>
        </w:rPr>
        <w:t xml:space="preserve"> כל גורם אחר או מי מטעמו.</w:t>
      </w:r>
    </w:p>
    <w:p w:rsidR="0030420D" w:rsidRPr="00467D68" w:rsidRDefault="0030420D" w:rsidP="00E21DF8">
      <w:pPr>
        <w:pStyle w:val="HNormal"/>
        <w:tabs>
          <w:tab w:val="left" w:leader="underscore" w:pos="8309"/>
        </w:tabs>
        <w:spacing w:after="240" w:line="360" w:lineRule="auto"/>
        <w:ind w:left="576"/>
        <w:rPr>
          <w:noProof w:val="0"/>
          <w:color w:val="000000"/>
          <w:rtl/>
          <w:lang w:eastAsia="en-US"/>
        </w:rPr>
      </w:pPr>
      <w:r w:rsidRPr="00467D68">
        <w:rPr>
          <w:noProof w:val="0"/>
          <w:color w:val="000000"/>
          <w:rtl/>
          <w:lang w:eastAsia="en-US"/>
        </w:rPr>
        <w:br w:type="page"/>
      </w:r>
    </w:p>
    <w:p w:rsidR="0030420D" w:rsidRPr="00467D68" w:rsidRDefault="0030420D" w:rsidP="00C541A3">
      <w:pPr>
        <w:pStyle w:val="HNormal"/>
        <w:numPr>
          <w:ilvl w:val="0"/>
          <w:numId w:val="41"/>
        </w:numPr>
        <w:spacing w:after="0" w:line="360" w:lineRule="auto"/>
        <w:rPr>
          <w:b/>
          <w:bCs/>
          <w:u w:val="single"/>
          <w:rtl/>
          <w:lang w:eastAsia="en-US"/>
        </w:rPr>
      </w:pPr>
      <w:r w:rsidRPr="00467D68">
        <w:rPr>
          <w:b/>
          <w:bCs/>
          <w:u w:val="single"/>
          <w:rtl/>
          <w:lang w:eastAsia="en-US"/>
        </w:rPr>
        <w:lastRenderedPageBreak/>
        <w:t>שמירת סודיות</w:t>
      </w:r>
    </w:p>
    <w:p w:rsidR="0030420D" w:rsidRPr="00467D68" w:rsidRDefault="0030420D" w:rsidP="00E21DF8">
      <w:pPr>
        <w:pStyle w:val="HNormal"/>
        <w:tabs>
          <w:tab w:val="left" w:leader="underscore" w:pos="8309"/>
        </w:tabs>
        <w:spacing w:line="360" w:lineRule="auto"/>
        <w:ind w:left="576"/>
        <w:rPr>
          <w:noProof w:val="0"/>
          <w:color w:val="000000"/>
          <w:rtl/>
          <w:lang w:eastAsia="en-US"/>
        </w:rPr>
      </w:pPr>
      <w:r w:rsidRPr="00467D68">
        <w:rPr>
          <w:noProof w:val="0"/>
          <w:color w:val="000000"/>
          <w:rtl/>
          <w:lang w:eastAsia="en-US"/>
        </w:rPr>
        <w:t>הנני מתחייב לשמור את המידע או הסודות המקצועיים בסודיות מוחלטת ולעשות בהם שימוש אך ורק לצורך מתן השירותים</w:t>
      </w:r>
      <w:r w:rsidRPr="00467D68">
        <w:rPr>
          <w:rFonts w:hint="cs"/>
          <w:noProof w:val="0"/>
          <w:color w:val="000000"/>
          <w:rtl/>
          <w:lang w:eastAsia="en-US"/>
        </w:rPr>
        <w:t xml:space="preserve"> </w:t>
      </w:r>
      <w:r w:rsidRPr="00467D68">
        <w:rPr>
          <w:noProof w:val="0"/>
          <w:color w:val="000000"/>
          <w:lang w:eastAsia="en-US"/>
        </w:rPr>
        <w:t xml:space="preserve"> /</w:t>
      </w:r>
      <w:r w:rsidRPr="00467D68">
        <w:rPr>
          <w:rFonts w:hint="cs"/>
          <w:noProof w:val="0"/>
          <w:color w:val="000000"/>
          <w:rtl/>
          <w:lang w:eastAsia="en-US"/>
        </w:rPr>
        <w:t>אספקת הטובין מושאי מכרז זה</w:t>
      </w:r>
      <w:r w:rsidRPr="00467D68">
        <w:rPr>
          <w:noProof w:val="0"/>
          <w:color w:val="000000"/>
          <w:rtl/>
          <w:lang w:eastAsia="en-US"/>
        </w:rPr>
        <w:t>. למען הסר ספק, ומבלי לפגוע בכלליות האמור, הנני מתחייב לא לפרסם, להעביר, להודיע, למסור או להביא לידיעת כל אדם את המידע או הסודות המקצועיים.</w:t>
      </w:r>
    </w:p>
    <w:p w:rsidR="0030420D" w:rsidRPr="00467D68" w:rsidRDefault="0030420D" w:rsidP="00E21DF8">
      <w:pPr>
        <w:pStyle w:val="HNormal"/>
        <w:tabs>
          <w:tab w:val="left" w:leader="underscore" w:pos="8309"/>
        </w:tabs>
        <w:spacing w:line="360" w:lineRule="auto"/>
        <w:ind w:left="576"/>
        <w:rPr>
          <w:noProof w:val="0"/>
          <w:color w:val="000000"/>
          <w:rtl/>
          <w:lang w:eastAsia="en-US"/>
        </w:rPr>
      </w:pPr>
      <w:r w:rsidRPr="00467D68">
        <w:rPr>
          <w:noProof w:val="0"/>
          <w:color w:val="000000"/>
          <w:rtl/>
          <w:lang w:eastAsia="en-US"/>
        </w:rPr>
        <w:t>הנני מצהיר</w:t>
      </w:r>
      <w:r w:rsidRPr="00467D68">
        <w:rPr>
          <w:rFonts w:hint="cs"/>
          <w:noProof w:val="0"/>
          <w:color w:val="000000"/>
          <w:rtl/>
          <w:lang w:eastAsia="en-US"/>
        </w:rPr>
        <w:t>,</w:t>
      </w:r>
      <w:r w:rsidRPr="00467D68">
        <w:rPr>
          <w:noProof w:val="0"/>
          <w:color w:val="000000"/>
          <w:rtl/>
          <w:lang w:eastAsia="en-US"/>
        </w:rPr>
        <w:t xml:space="preserve"> כי ידוע לי</w:t>
      </w:r>
      <w:r w:rsidR="00E21DF8">
        <w:rPr>
          <w:rFonts w:hint="cs"/>
          <w:noProof w:val="0"/>
          <w:color w:val="000000"/>
          <w:rtl/>
          <w:lang w:eastAsia="en-US"/>
        </w:rPr>
        <w:t>,</w:t>
      </w:r>
      <w:r w:rsidRPr="00467D68">
        <w:rPr>
          <w:noProof w:val="0"/>
          <w:color w:val="000000"/>
          <w:rtl/>
          <w:lang w:eastAsia="en-US"/>
        </w:rPr>
        <w:t xml:space="preserve"> שאי מילוי התחייבויותיי מהוות עבירה לפי פרק ז' (ביטחון המדינה, יחסי חוץ וסודות רשמיים) לחוק העונשין, תשל"ז - 1977.</w:t>
      </w:r>
    </w:p>
    <w:p w:rsidR="0030420D" w:rsidRPr="00467D68" w:rsidRDefault="0030420D" w:rsidP="00E21DF8">
      <w:pPr>
        <w:pStyle w:val="HNormal"/>
        <w:tabs>
          <w:tab w:val="left" w:leader="underscore" w:pos="8309"/>
        </w:tabs>
        <w:spacing w:after="240" w:line="360" w:lineRule="auto"/>
        <w:ind w:left="576"/>
        <w:rPr>
          <w:noProof w:val="0"/>
          <w:color w:val="000000"/>
          <w:rtl/>
          <w:lang w:eastAsia="en-US"/>
        </w:rPr>
      </w:pPr>
      <w:r w:rsidRPr="00467D68">
        <w:rPr>
          <w:noProof w:val="0"/>
          <w:color w:val="000000"/>
          <w:rtl/>
          <w:lang w:eastAsia="en-US"/>
        </w:rPr>
        <w:t>הריני מצהיר</w:t>
      </w:r>
      <w:r w:rsidRPr="00467D68">
        <w:rPr>
          <w:rFonts w:hint="cs"/>
          <w:noProof w:val="0"/>
          <w:color w:val="000000"/>
          <w:rtl/>
          <w:lang w:eastAsia="en-US"/>
        </w:rPr>
        <w:t>,</w:t>
      </w:r>
      <w:r w:rsidRPr="00467D68">
        <w:rPr>
          <w:noProof w:val="0"/>
          <w:color w:val="000000"/>
          <w:rtl/>
          <w:lang w:eastAsia="en-US"/>
        </w:rPr>
        <w:t xml:space="preserve">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w:t>
      </w:r>
      <w:r w:rsidR="00E21DF8">
        <w:rPr>
          <w:rFonts w:hint="cs"/>
          <w:noProof w:val="0"/>
          <w:color w:val="000000"/>
          <w:rtl/>
          <w:lang w:eastAsia="en-US"/>
        </w:rPr>
        <w:t xml:space="preserve"> - </w:t>
      </w:r>
      <w:r w:rsidRPr="00467D68">
        <w:rPr>
          <w:noProof w:val="0"/>
          <w:color w:val="000000"/>
          <w:rtl/>
          <w:lang w:eastAsia="en-US"/>
        </w:rPr>
        <w:t>1981.</w:t>
      </w:r>
    </w:p>
    <w:p w:rsidR="0030420D" w:rsidRPr="00467D68" w:rsidRDefault="0030420D" w:rsidP="00E21DF8">
      <w:pPr>
        <w:pStyle w:val="HNormal"/>
        <w:tabs>
          <w:tab w:val="left" w:leader="underscore" w:pos="8309"/>
        </w:tabs>
        <w:spacing w:after="360" w:line="360" w:lineRule="auto"/>
        <w:ind w:left="576"/>
        <w:rPr>
          <w:noProof w:val="0"/>
          <w:color w:val="000000"/>
          <w:rtl/>
          <w:lang w:eastAsia="en-US"/>
        </w:rPr>
      </w:pPr>
      <w:r w:rsidRPr="00467D68">
        <w:rPr>
          <w:noProof w:val="0"/>
          <w:color w:val="000000"/>
          <w:rtl/>
          <w:lang w:eastAsia="en-US"/>
        </w:rPr>
        <w:t>ולראיה באתי על החתום:</w:t>
      </w:r>
      <w:r w:rsidRPr="00467D68">
        <w:rPr>
          <w:rFonts w:hint="cs"/>
          <w:noProof w:val="0"/>
          <w:color w:val="000000"/>
          <w:rtl/>
          <w:lang w:eastAsia="en-US"/>
        </w:rPr>
        <w:t xml:space="preserve"> </w:t>
      </w:r>
      <w:permStart w:id="332289199" w:edGrp="everyone"/>
      <w:r w:rsidRPr="00467D68">
        <w:rPr>
          <w:rFonts w:hint="cs"/>
          <w:noProof w:val="0"/>
          <w:color w:val="000000"/>
          <w:rtl/>
          <w:lang w:eastAsia="en-US"/>
        </w:rPr>
        <w:tab/>
      </w:r>
      <w:permEnd w:id="332289199"/>
    </w:p>
    <w:p w:rsidR="00813FC0" w:rsidRPr="00374804" w:rsidRDefault="00813FC0" w:rsidP="00877468">
      <w:pPr>
        <w:pStyle w:val="20"/>
        <w:keepNext/>
        <w:spacing w:after="360"/>
        <w:ind w:right="0"/>
        <w:jc w:val="center"/>
        <w:rPr>
          <w:rFonts w:ascii="Times New Roman Bold" w:hAnsi="Times New Roman Bold"/>
          <w:rtl/>
        </w:rPr>
      </w:pPr>
      <w:r>
        <w:rPr>
          <w:sz w:val="20"/>
          <w:rtl/>
        </w:rPr>
        <w:br w:type="page"/>
      </w:r>
      <w:bookmarkStart w:id="28" w:name="_Toc25056795"/>
      <w:r w:rsidRPr="00374804">
        <w:rPr>
          <w:rFonts w:ascii="Times New Roman Bold" w:hAnsi="Times New Roman Bold" w:hint="cs"/>
          <w:rtl/>
        </w:rPr>
        <w:lastRenderedPageBreak/>
        <w:t xml:space="preserve">נספח </w:t>
      </w:r>
      <w:r w:rsidR="00877468">
        <w:rPr>
          <w:rFonts w:ascii="Times New Roman Bold" w:hAnsi="Times New Roman Bold" w:hint="cs"/>
          <w:rtl/>
        </w:rPr>
        <w:t>יא'</w:t>
      </w:r>
      <w:r w:rsidR="00800389" w:rsidRPr="00374804">
        <w:rPr>
          <w:rFonts w:ascii="Times New Roman Bold" w:hAnsi="Times New Roman Bold" w:hint="cs"/>
          <w:rtl/>
        </w:rPr>
        <w:t xml:space="preserve"> </w:t>
      </w:r>
      <w:r w:rsidRPr="00374804">
        <w:rPr>
          <w:rFonts w:ascii="Times New Roman Bold" w:hAnsi="Times New Roman Bold" w:hint="cs"/>
          <w:rtl/>
        </w:rPr>
        <w:t>- תצהיר בדבר אי תיאום הצעות</w:t>
      </w:r>
      <w:bookmarkEnd w:id="28"/>
    </w:p>
    <w:p w:rsidR="00813FC0" w:rsidRPr="00D63199" w:rsidRDefault="00813FC0" w:rsidP="00D63199">
      <w:pPr>
        <w:pStyle w:val="HNormal"/>
        <w:tabs>
          <w:tab w:val="left" w:leader="underscore" w:pos="8309"/>
        </w:tabs>
        <w:spacing w:after="360" w:line="360" w:lineRule="auto"/>
        <w:rPr>
          <w:noProof w:val="0"/>
          <w:color w:val="000000"/>
          <w:lang w:eastAsia="en-US"/>
        </w:rPr>
      </w:pPr>
      <w:r w:rsidRPr="00D63199">
        <w:rPr>
          <w:noProof w:val="0"/>
          <w:color w:val="000000"/>
          <w:rtl/>
          <w:lang w:eastAsia="en-US"/>
        </w:rPr>
        <w:t>אני הח"מ</w:t>
      </w:r>
      <w:permStart w:id="858982454" w:edGrp="everyone"/>
      <w:r w:rsidRPr="00D63199">
        <w:rPr>
          <w:noProof w:val="0"/>
          <w:color w:val="000000"/>
          <w:rtl/>
          <w:lang w:eastAsia="en-US"/>
        </w:rPr>
        <w:t xml:space="preserve">______________________________ </w:t>
      </w:r>
      <w:permEnd w:id="858982454"/>
      <w:r w:rsidRPr="00D63199">
        <w:rPr>
          <w:noProof w:val="0"/>
          <w:color w:val="000000"/>
          <w:rtl/>
          <w:lang w:eastAsia="en-US"/>
        </w:rPr>
        <w:t xml:space="preserve">מס ת"ז </w:t>
      </w:r>
      <w:permStart w:id="1361666062" w:edGrp="everyone"/>
      <w:r w:rsidRPr="00D63199">
        <w:rPr>
          <w:noProof w:val="0"/>
          <w:color w:val="000000"/>
          <w:rtl/>
          <w:lang w:eastAsia="en-US"/>
        </w:rPr>
        <w:t xml:space="preserve">_____________ </w:t>
      </w:r>
      <w:permEnd w:id="1361666062"/>
      <w:r w:rsidRPr="00D63199">
        <w:rPr>
          <w:noProof w:val="0"/>
          <w:color w:val="000000"/>
          <w:rtl/>
          <w:lang w:eastAsia="en-US"/>
        </w:rPr>
        <w:t xml:space="preserve">העובד בתאגיד </w:t>
      </w:r>
      <w:permStart w:id="488596386" w:edGrp="everyone"/>
      <w:r w:rsidRPr="00D63199">
        <w:rPr>
          <w:noProof w:val="0"/>
          <w:color w:val="000000"/>
          <w:rtl/>
          <w:lang w:eastAsia="en-US"/>
        </w:rPr>
        <w:t>_______________</w:t>
      </w:r>
      <w:r w:rsidR="00D63199">
        <w:rPr>
          <w:rFonts w:hint="cs"/>
          <w:noProof w:val="0"/>
          <w:color w:val="000000"/>
          <w:rtl/>
          <w:lang w:eastAsia="en-US"/>
        </w:rPr>
        <w:t>_______________________</w:t>
      </w:r>
      <w:r w:rsidRPr="00D63199">
        <w:rPr>
          <w:noProof w:val="0"/>
          <w:color w:val="000000"/>
          <w:rtl/>
          <w:lang w:eastAsia="en-US"/>
        </w:rPr>
        <w:t>__</w:t>
      </w:r>
      <w:r w:rsidR="00D63199">
        <w:rPr>
          <w:noProof w:val="0"/>
          <w:color w:val="000000"/>
          <w:rtl/>
          <w:lang w:eastAsia="en-US"/>
        </w:rPr>
        <w:t xml:space="preserve">____ </w:t>
      </w:r>
      <w:permEnd w:id="488596386"/>
      <w:r w:rsidR="00D63199">
        <w:rPr>
          <w:noProof w:val="0"/>
          <w:color w:val="000000"/>
          <w:rtl/>
          <w:lang w:eastAsia="en-US"/>
        </w:rPr>
        <w:t>(שם התאגיד) מצהיר בזאת</w:t>
      </w:r>
      <w:r w:rsidR="00D63199">
        <w:rPr>
          <w:rFonts w:hint="cs"/>
          <w:noProof w:val="0"/>
          <w:color w:val="000000"/>
          <w:rtl/>
          <w:lang w:eastAsia="en-US"/>
        </w:rPr>
        <w:t>,</w:t>
      </w:r>
      <w:r w:rsidR="00D63199">
        <w:rPr>
          <w:noProof w:val="0"/>
          <w:color w:val="000000"/>
          <w:rtl/>
          <w:lang w:eastAsia="en-US"/>
        </w:rPr>
        <w:t xml:space="preserve"> כי:</w:t>
      </w:r>
    </w:p>
    <w:p w:rsidR="00813FC0" w:rsidRPr="00D63199" w:rsidRDefault="00813FC0" w:rsidP="00C541A3">
      <w:pPr>
        <w:pStyle w:val="HNormal"/>
        <w:numPr>
          <w:ilvl w:val="0"/>
          <w:numId w:val="42"/>
        </w:numPr>
        <w:spacing w:line="360" w:lineRule="auto"/>
        <w:rPr>
          <w:rtl/>
          <w:lang w:eastAsia="en-US"/>
        </w:rPr>
      </w:pPr>
      <w:r w:rsidRPr="00D63199">
        <w:rPr>
          <w:rtl/>
          <w:lang w:eastAsia="en-US"/>
        </w:rPr>
        <w:t xml:space="preserve">אני מוסמך לחתום </w:t>
      </w:r>
      <w:r w:rsidR="00D63199">
        <w:rPr>
          <w:rtl/>
          <w:lang w:eastAsia="en-US"/>
        </w:rPr>
        <w:t>על תצהיר זה בשם התאגיד ומנהליו.</w:t>
      </w:r>
    </w:p>
    <w:p w:rsidR="00813FC0" w:rsidRPr="00D63199" w:rsidRDefault="00813FC0" w:rsidP="00C541A3">
      <w:pPr>
        <w:pStyle w:val="HNormal"/>
        <w:numPr>
          <w:ilvl w:val="0"/>
          <w:numId w:val="42"/>
        </w:numPr>
        <w:spacing w:line="360" w:lineRule="auto"/>
        <w:rPr>
          <w:rtl/>
          <w:lang w:eastAsia="en-US"/>
        </w:rPr>
      </w:pPr>
      <w:r w:rsidRPr="00D63199">
        <w:rPr>
          <w:rtl/>
          <w:lang w:eastAsia="en-US"/>
        </w:rPr>
        <w:t>אני נושא המשרה</w:t>
      </w:r>
      <w:r w:rsidR="00D63199">
        <w:rPr>
          <w:rFonts w:hint="cs"/>
          <w:rtl/>
          <w:lang w:eastAsia="en-US"/>
        </w:rPr>
        <w:t>,</w:t>
      </w:r>
      <w:r w:rsidRPr="00D63199">
        <w:rPr>
          <w:rtl/>
          <w:lang w:eastAsia="en-US"/>
        </w:rPr>
        <w:t xml:space="preserve"> אשר אחראי בתאגיד להצעה המו</w:t>
      </w:r>
      <w:r w:rsidR="00D63199">
        <w:rPr>
          <w:rtl/>
          <w:lang w:eastAsia="en-US"/>
        </w:rPr>
        <w:t>גשת מטעם התאגיד במכרז זה.</w:t>
      </w:r>
    </w:p>
    <w:p w:rsidR="00813FC0" w:rsidRPr="00D63199" w:rsidRDefault="00813FC0" w:rsidP="00C541A3">
      <w:pPr>
        <w:pStyle w:val="HNormal"/>
        <w:numPr>
          <w:ilvl w:val="0"/>
          <w:numId w:val="42"/>
        </w:numPr>
        <w:spacing w:after="360" w:line="360" w:lineRule="auto"/>
        <w:rPr>
          <w:rtl/>
          <w:lang w:eastAsia="en-US"/>
        </w:rPr>
      </w:pPr>
      <w:r w:rsidRPr="00D63199">
        <w:rPr>
          <w:rtl/>
          <w:lang w:eastAsia="en-US"/>
        </w:rPr>
        <w:t>בכוונת</w:t>
      </w:r>
      <w:r w:rsidR="00D63199">
        <w:rPr>
          <w:rtl/>
          <w:lang w:eastAsia="en-US"/>
        </w:rPr>
        <w:t>י להשתמש, במסגרת הצעה זו בקבלני</w:t>
      </w:r>
      <w:r w:rsidR="00D63199">
        <w:rPr>
          <w:rFonts w:hint="cs"/>
          <w:rtl/>
          <w:lang w:eastAsia="en-US"/>
        </w:rPr>
        <w:t>-</w:t>
      </w:r>
      <w:r w:rsidRPr="00D63199">
        <w:rPr>
          <w:rtl/>
          <w:lang w:eastAsia="en-US"/>
        </w:rPr>
        <w:t>המשנה המפורטים להלן (יש לפרט את שם התאגיד ופרטי יצירת קשר עימו):</w:t>
      </w:r>
    </w:p>
    <w:tbl>
      <w:tblPr>
        <w:bidiVisual/>
        <w:tblW w:w="7834" w:type="dxa"/>
        <w:tblInd w:w="673" w:type="dxa"/>
        <w:tblBorders>
          <w:bottom w:val="single" w:sz="4" w:space="0" w:color="auto"/>
        </w:tblBorders>
        <w:tblLook w:val="01E0" w:firstRow="1" w:lastRow="1" w:firstColumn="1" w:lastColumn="1" w:noHBand="0" w:noVBand="0"/>
      </w:tblPr>
      <w:tblGrid>
        <w:gridCol w:w="1955"/>
        <w:gridCol w:w="914"/>
        <w:gridCol w:w="2375"/>
        <w:gridCol w:w="851"/>
        <w:gridCol w:w="1739"/>
      </w:tblGrid>
      <w:tr w:rsidR="00813FC0" w:rsidRPr="00D63199" w:rsidTr="005A140A">
        <w:tc>
          <w:tcPr>
            <w:tcW w:w="1955" w:type="dxa"/>
            <w:tcBorders>
              <w:top w:val="nil"/>
              <w:left w:val="nil"/>
              <w:bottom w:val="nil"/>
              <w:right w:val="nil"/>
            </w:tcBorders>
            <w:hideMark/>
          </w:tcPr>
          <w:p w:rsidR="00813FC0" w:rsidRPr="00D63199" w:rsidRDefault="00813FC0" w:rsidP="00D63199">
            <w:pPr>
              <w:pStyle w:val="HNormal"/>
              <w:tabs>
                <w:tab w:val="left" w:leader="underscore" w:pos="8309"/>
              </w:tabs>
              <w:spacing w:after="360"/>
              <w:rPr>
                <w:noProof w:val="0"/>
                <w:color w:val="000000"/>
                <w:lang w:eastAsia="en-US"/>
              </w:rPr>
            </w:pPr>
            <w:r w:rsidRPr="00D63199">
              <w:rPr>
                <w:noProof w:val="0"/>
                <w:color w:val="000000"/>
                <w:rtl/>
                <w:lang w:eastAsia="en-US"/>
              </w:rPr>
              <w:t>שם התאגיד</w:t>
            </w:r>
          </w:p>
        </w:tc>
        <w:tc>
          <w:tcPr>
            <w:tcW w:w="914" w:type="dxa"/>
            <w:tcBorders>
              <w:top w:val="nil"/>
              <w:left w:val="nil"/>
              <w:bottom w:val="nil"/>
              <w:right w:val="nil"/>
            </w:tcBorders>
          </w:tcPr>
          <w:p w:rsidR="00813FC0" w:rsidRPr="00D63199" w:rsidRDefault="00813FC0" w:rsidP="00D63199">
            <w:pPr>
              <w:pStyle w:val="HNormal"/>
              <w:tabs>
                <w:tab w:val="left" w:leader="underscore" w:pos="8309"/>
              </w:tabs>
              <w:spacing w:after="360"/>
              <w:rPr>
                <w:noProof w:val="0"/>
                <w:color w:val="000000"/>
                <w:lang w:eastAsia="en-US"/>
              </w:rPr>
            </w:pPr>
          </w:p>
        </w:tc>
        <w:tc>
          <w:tcPr>
            <w:tcW w:w="2375" w:type="dxa"/>
            <w:tcBorders>
              <w:top w:val="nil"/>
              <w:left w:val="nil"/>
              <w:bottom w:val="nil"/>
              <w:right w:val="nil"/>
            </w:tcBorders>
            <w:hideMark/>
          </w:tcPr>
          <w:p w:rsidR="00813FC0" w:rsidRPr="00D63199" w:rsidRDefault="00813FC0" w:rsidP="00D63199">
            <w:pPr>
              <w:pStyle w:val="HNormal"/>
              <w:tabs>
                <w:tab w:val="left" w:leader="underscore" w:pos="8309"/>
              </w:tabs>
              <w:spacing w:after="360"/>
              <w:rPr>
                <w:noProof w:val="0"/>
                <w:color w:val="000000"/>
                <w:lang w:eastAsia="en-US"/>
              </w:rPr>
            </w:pPr>
            <w:r w:rsidRPr="00D63199">
              <w:rPr>
                <w:noProof w:val="0"/>
                <w:color w:val="000000"/>
                <w:rtl/>
                <w:lang w:eastAsia="en-US"/>
              </w:rPr>
              <w:t>תחום העבודה בו ניתנת קבלנות המשנה</w:t>
            </w:r>
          </w:p>
        </w:tc>
        <w:tc>
          <w:tcPr>
            <w:tcW w:w="851" w:type="dxa"/>
            <w:tcBorders>
              <w:top w:val="nil"/>
              <w:left w:val="nil"/>
              <w:bottom w:val="nil"/>
              <w:right w:val="nil"/>
            </w:tcBorders>
          </w:tcPr>
          <w:p w:rsidR="00813FC0" w:rsidRPr="00D63199" w:rsidRDefault="00813FC0" w:rsidP="00D63199">
            <w:pPr>
              <w:pStyle w:val="HNormal"/>
              <w:tabs>
                <w:tab w:val="left" w:leader="underscore" w:pos="8309"/>
              </w:tabs>
              <w:spacing w:after="360"/>
              <w:rPr>
                <w:noProof w:val="0"/>
                <w:color w:val="000000"/>
                <w:lang w:eastAsia="en-US"/>
              </w:rPr>
            </w:pPr>
          </w:p>
        </w:tc>
        <w:tc>
          <w:tcPr>
            <w:tcW w:w="1739" w:type="dxa"/>
            <w:tcBorders>
              <w:top w:val="nil"/>
              <w:left w:val="nil"/>
              <w:bottom w:val="nil"/>
              <w:right w:val="nil"/>
            </w:tcBorders>
            <w:hideMark/>
          </w:tcPr>
          <w:p w:rsidR="00813FC0" w:rsidRPr="00D63199" w:rsidRDefault="00813FC0" w:rsidP="00D63199">
            <w:pPr>
              <w:pStyle w:val="HNormal"/>
              <w:tabs>
                <w:tab w:val="left" w:leader="underscore" w:pos="8309"/>
              </w:tabs>
              <w:spacing w:after="360"/>
              <w:rPr>
                <w:noProof w:val="0"/>
                <w:color w:val="000000"/>
                <w:lang w:eastAsia="en-US"/>
              </w:rPr>
            </w:pPr>
            <w:r w:rsidRPr="00D63199">
              <w:rPr>
                <w:noProof w:val="0"/>
                <w:color w:val="000000"/>
                <w:rtl/>
                <w:lang w:eastAsia="en-US"/>
              </w:rPr>
              <w:t>פרטי יצירת קשר</w:t>
            </w:r>
          </w:p>
        </w:tc>
      </w:tr>
      <w:tr w:rsidR="00813FC0" w:rsidRPr="00D63199" w:rsidTr="005A140A">
        <w:tc>
          <w:tcPr>
            <w:tcW w:w="1955" w:type="dxa"/>
            <w:tcBorders>
              <w:top w:val="nil"/>
              <w:left w:val="nil"/>
              <w:bottom w:val="single" w:sz="4" w:space="0" w:color="auto"/>
              <w:right w:val="nil"/>
            </w:tcBorders>
          </w:tcPr>
          <w:p w:rsidR="00813FC0" w:rsidRPr="00D63199" w:rsidRDefault="00813FC0" w:rsidP="00D63199">
            <w:pPr>
              <w:pStyle w:val="HNormal"/>
              <w:tabs>
                <w:tab w:val="left" w:leader="underscore" w:pos="8309"/>
              </w:tabs>
              <w:spacing w:after="360"/>
              <w:rPr>
                <w:noProof w:val="0"/>
                <w:color w:val="000000"/>
                <w:lang w:eastAsia="en-US"/>
              </w:rPr>
            </w:pPr>
            <w:permStart w:id="2091543108" w:edGrp="everyone" w:colFirst="0" w:colLast="0"/>
            <w:permStart w:id="1666074467" w:edGrp="everyone" w:colFirst="1" w:colLast="1"/>
            <w:permStart w:id="476774983" w:edGrp="everyone" w:colFirst="2" w:colLast="2"/>
            <w:permStart w:id="730620775" w:edGrp="everyone" w:colFirst="3" w:colLast="3"/>
            <w:permStart w:id="1520260934" w:edGrp="everyone" w:colFirst="4" w:colLast="4"/>
          </w:p>
        </w:tc>
        <w:tc>
          <w:tcPr>
            <w:tcW w:w="914" w:type="dxa"/>
            <w:tcBorders>
              <w:top w:val="nil"/>
              <w:left w:val="nil"/>
              <w:bottom w:val="nil"/>
              <w:right w:val="nil"/>
            </w:tcBorders>
          </w:tcPr>
          <w:p w:rsidR="00813FC0" w:rsidRPr="00D63199" w:rsidRDefault="00813FC0" w:rsidP="00D63199">
            <w:pPr>
              <w:pStyle w:val="HNormal"/>
              <w:tabs>
                <w:tab w:val="left" w:leader="underscore" w:pos="8309"/>
              </w:tabs>
              <w:spacing w:after="360"/>
              <w:rPr>
                <w:noProof w:val="0"/>
                <w:color w:val="000000"/>
                <w:lang w:eastAsia="en-US"/>
              </w:rPr>
            </w:pPr>
          </w:p>
        </w:tc>
        <w:tc>
          <w:tcPr>
            <w:tcW w:w="2375" w:type="dxa"/>
            <w:tcBorders>
              <w:top w:val="nil"/>
              <w:left w:val="nil"/>
              <w:bottom w:val="single" w:sz="4" w:space="0" w:color="auto"/>
              <w:right w:val="nil"/>
            </w:tcBorders>
          </w:tcPr>
          <w:p w:rsidR="00813FC0" w:rsidRPr="00D63199" w:rsidRDefault="00813FC0" w:rsidP="00D63199">
            <w:pPr>
              <w:pStyle w:val="HNormal"/>
              <w:tabs>
                <w:tab w:val="left" w:leader="underscore" w:pos="8309"/>
              </w:tabs>
              <w:spacing w:after="360"/>
              <w:rPr>
                <w:noProof w:val="0"/>
                <w:color w:val="000000"/>
                <w:lang w:eastAsia="en-US"/>
              </w:rPr>
            </w:pPr>
          </w:p>
        </w:tc>
        <w:tc>
          <w:tcPr>
            <w:tcW w:w="851" w:type="dxa"/>
            <w:tcBorders>
              <w:top w:val="nil"/>
              <w:left w:val="nil"/>
              <w:bottom w:val="nil"/>
              <w:right w:val="nil"/>
            </w:tcBorders>
          </w:tcPr>
          <w:p w:rsidR="00813FC0" w:rsidRPr="00D63199" w:rsidRDefault="00813FC0" w:rsidP="00D63199">
            <w:pPr>
              <w:pStyle w:val="HNormal"/>
              <w:tabs>
                <w:tab w:val="left" w:leader="underscore" w:pos="8309"/>
              </w:tabs>
              <w:spacing w:after="360"/>
              <w:rPr>
                <w:noProof w:val="0"/>
                <w:color w:val="000000"/>
                <w:lang w:eastAsia="en-US"/>
              </w:rPr>
            </w:pPr>
          </w:p>
        </w:tc>
        <w:tc>
          <w:tcPr>
            <w:tcW w:w="1739" w:type="dxa"/>
            <w:tcBorders>
              <w:top w:val="nil"/>
              <w:left w:val="nil"/>
              <w:bottom w:val="single" w:sz="4" w:space="0" w:color="auto"/>
              <w:right w:val="nil"/>
            </w:tcBorders>
          </w:tcPr>
          <w:p w:rsidR="00813FC0" w:rsidRPr="00D63199" w:rsidRDefault="00813FC0" w:rsidP="00D63199">
            <w:pPr>
              <w:pStyle w:val="HNormal"/>
              <w:tabs>
                <w:tab w:val="left" w:leader="underscore" w:pos="8309"/>
              </w:tabs>
              <w:spacing w:after="360"/>
              <w:rPr>
                <w:noProof w:val="0"/>
                <w:color w:val="000000"/>
                <w:lang w:eastAsia="en-US"/>
              </w:rPr>
            </w:pPr>
          </w:p>
        </w:tc>
      </w:tr>
      <w:tr w:rsidR="00813FC0" w:rsidRPr="00D63199" w:rsidTr="005A140A">
        <w:tc>
          <w:tcPr>
            <w:tcW w:w="1955" w:type="dxa"/>
            <w:tcBorders>
              <w:top w:val="single" w:sz="4" w:space="0" w:color="auto"/>
              <w:left w:val="nil"/>
              <w:bottom w:val="single" w:sz="4" w:space="0" w:color="auto"/>
              <w:right w:val="nil"/>
            </w:tcBorders>
          </w:tcPr>
          <w:p w:rsidR="00813FC0" w:rsidRPr="00D63199" w:rsidRDefault="00813FC0" w:rsidP="00D63199">
            <w:pPr>
              <w:pStyle w:val="HNormal"/>
              <w:tabs>
                <w:tab w:val="left" w:leader="underscore" w:pos="8309"/>
              </w:tabs>
              <w:spacing w:after="360"/>
              <w:rPr>
                <w:noProof w:val="0"/>
                <w:color w:val="000000"/>
                <w:lang w:eastAsia="en-US"/>
              </w:rPr>
            </w:pPr>
            <w:permStart w:id="598700460" w:edGrp="everyone" w:colFirst="0" w:colLast="0"/>
            <w:permStart w:id="53225897" w:edGrp="everyone" w:colFirst="1" w:colLast="1"/>
            <w:permStart w:id="479614224" w:edGrp="everyone" w:colFirst="2" w:colLast="2"/>
            <w:permStart w:id="145246873" w:edGrp="everyone" w:colFirst="3" w:colLast="3"/>
            <w:permStart w:id="154551400" w:edGrp="everyone" w:colFirst="4" w:colLast="4"/>
            <w:permEnd w:id="2091543108"/>
            <w:permEnd w:id="1666074467"/>
            <w:permEnd w:id="476774983"/>
            <w:permEnd w:id="730620775"/>
            <w:permEnd w:id="1520260934"/>
          </w:p>
        </w:tc>
        <w:tc>
          <w:tcPr>
            <w:tcW w:w="914" w:type="dxa"/>
            <w:tcBorders>
              <w:top w:val="nil"/>
              <w:left w:val="nil"/>
              <w:bottom w:val="nil"/>
              <w:right w:val="nil"/>
            </w:tcBorders>
          </w:tcPr>
          <w:p w:rsidR="00813FC0" w:rsidRPr="00D63199" w:rsidRDefault="00813FC0" w:rsidP="00D63199">
            <w:pPr>
              <w:pStyle w:val="HNormal"/>
              <w:tabs>
                <w:tab w:val="left" w:leader="underscore" w:pos="8309"/>
              </w:tabs>
              <w:spacing w:after="360"/>
              <w:rPr>
                <w:noProof w:val="0"/>
                <w:color w:val="000000"/>
                <w:lang w:eastAsia="en-US"/>
              </w:rPr>
            </w:pPr>
          </w:p>
        </w:tc>
        <w:tc>
          <w:tcPr>
            <w:tcW w:w="2375" w:type="dxa"/>
            <w:tcBorders>
              <w:top w:val="single" w:sz="4" w:space="0" w:color="auto"/>
              <w:left w:val="nil"/>
              <w:bottom w:val="single" w:sz="4" w:space="0" w:color="auto"/>
              <w:right w:val="nil"/>
            </w:tcBorders>
          </w:tcPr>
          <w:p w:rsidR="00813FC0" w:rsidRPr="00D63199" w:rsidRDefault="00813FC0" w:rsidP="00D63199">
            <w:pPr>
              <w:pStyle w:val="HNormal"/>
              <w:tabs>
                <w:tab w:val="left" w:leader="underscore" w:pos="8309"/>
              </w:tabs>
              <w:spacing w:after="360"/>
              <w:rPr>
                <w:noProof w:val="0"/>
                <w:color w:val="000000"/>
                <w:lang w:eastAsia="en-US"/>
              </w:rPr>
            </w:pPr>
          </w:p>
        </w:tc>
        <w:tc>
          <w:tcPr>
            <w:tcW w:w="851" w:type="dxa"/>
            <w:tcBorders>
              <w:top w:val="nil"/>
              <w:left w:val="nil"/>
              <w:bottom w:val="nil"/>
              <w:right w:val="nil"/>
            </w:tcBorders>
          </w:tcPr>
          <w:p w:rsidR="00813FC0" w:rsidRPr="00D63199" w:rsidRDefault="00813FC0" w:rsidP="00D63199">
            <w:pPr>
              <w:pStyle w:val="HNormal"/>
              <w:tabs>
                <w:tab w:val="left" w:leader="underscore" w:pos="8309"/>
              </w:tabs>
              <w:spacing w:after="360"/>
              <w:rPr>
                <w:noProof w:val="0"/>
                <w:color w:val="000000"/>
                <w:lang w:eastAsia="en-US"/>
              </w:rPr>
            </w:pPr>
          </w:p>
        </w:tc>
        <w:tc>
          <w:tcPr>
            <w:tcW w:w="1739" w:type="dxa"/>
            <w:tcBorders>
              <w:top w:val="single" w:sz="4" w:space="0" w:color="auto"/>
              <w:left w:val="nil"/>
              <w:bottom w:val="single" w:sz="4" w:space="0" w:color="auto"/>
              <w:right w:val="nil"/>
            </w:tcBorders>
          </w:tcPr>
          <w:p w:rsidR="00813FC0" w:rsidRPr="00D63199" w:rsidRDefault="00813FC0" w:rsidP="00D63199">
            <w:pPr>
              <w:pStyle w:val="HNormal"/>
              <w:tabs>
                <w:tab w:val="left" w:leader="underscore" w:pos="8309"/>
              </w:tabs>
              <w:spacing w:after="360"/>
              <w:rPr>
                <w:noProof w:val="0"/>
                <w:color w:val="000000"/>
                <w:lang w:eastAsia="en-US"/>
              </w:rPr>
            </w:pPr>
          </w:p>
        </w:tc>
      </w:tr>
      <w:tr w:rsidR="00813FC0" w:rsidRPr="00D63199" w:rsidTr="005A140A">
        <w:tc>
          <w:tcPr>
            <w:tcW w:w="1955" w:type="dxa"/>
            <w:tcBorders>
              <w:top w:val="single" w:sz="4" w:space="0" w:color="auto"/>
              <w:left w:val="nil"/>
              <w:bottom w:val="single" w:sz="4" w:space="0" w:color="auto"/>
              <w:right w:val="nil"/>
            </w:tcBorders>
          </w:tcPr>
          <w:p w:rsidR="00813FC0" w:rsidRPr="00D63199" w:rsidRDefault="00813FC0" w:rsidP="00D63199">
            <w:pPr>
              <w:pStyle w:val="HNormal"/>
              <w:tabs>
                <w:tab w:val="left" w:leader="underscore" w:pos="8309"/>
              </w:tabs>
              <w:spacing w:after="360"/>
              <w:rPr>
                <w:noProof w:val="0"/>
                <w:color w:val="000000"/>
                <w:lang w:eastAsia="en-US"/>
              </w:rPr>
            </w:pPr>
            <w:permStart w:id="407308992" w:edGrp="everyone" w:colFirst="0" w:colLast="0"/>
            <w:permStart w:id="1116476655" w:edGrp="everyone" w:colFirst="1" w:colLast="1"/>
            <w:permStart w:id="1529360082" w:edGrp="everyone" w:colFirst="2" w:colLast="2"/>
            <w:permStart w:id="697062432" w:edGrp="everyone" w:colFirst="3" w:colLast="3"/>
            <w:permStart w:id="1505632476" w:edGrp="everyone" w:colFirst="4" w:colLast="4"/>
            <w:permEnd w:id="598700460"/>
            <w:permEnd w:id="53225897"/>
            <w:permEnd w:id="479614224"/>
            <w:permEnd w:id="145246873"/>
            <w:permEnd w:id="154551400"/>
          </w:p>
        </w:tc>
        <w:tc>
          <w:tcPr>
            <w:tcW w:w="914" w:type="dxa"/>
            <w:tcBorders>
              <w:top w:val="nil"/>
              <w:left w:val="nil"/>
              <w:bottom w:val="nil"/>
              <w:right w:val="nil"/>
            </w:tcBorders>
          </w:tcPr>
          <w:p w:rsidR="00813FC0" w:rsidRPr="00D63199" w:rsidRDefault="00813FC0" w:rsidP="00D63199">
            <w:pPr>
              <w:pStyle w:val="HNormal"/>
              <w:tabs>
                <w:tab w:val="left" w:leader="underscore" w:pos="8309"/>
              </w:tabs>
              <w:spacing w:after="360"/>
              <w:rPr>
                <w:noProof w:val="0"/>
                <w:color w:val="000000"/>
                <w:lang w:eastAsia="en-US"/>
              </w:rPr>
            </w:pPr>
          </w:p>
        </w:tc>
        <w:tc>
          <w:tcPr>
            <w:tcW w:w="2375" w:type="dxa"/>
            <w:tcBorders>
              <w:top w:val="single" w:sz="4" w:space="0" w:color="auto"/>
              <w:left w:val="nil"/>
              <w:bottom w:val="single" w:sz="4" w:space="0" w:color="auto"/>
              <w:right w:val="nil"/>
            </w:tcBorders>
          </w:tcPr>
          <w:p w:rsidR="00813FC0" w:rsidRPr="00D63199" w:rsidRDefault="00813FC0" w:rsidP="00D63199">
            <w:pPr>
              <w:pStyle w:val="HNormal"/>
              <w:tabs>
                <w:tab w:val="left" w:leader="underscore" w:pos="8309"/>
              </w:tabs>
              <w:spacing w:after="360"/>
              <w:rPr>
                <w:noProof w:val="0"/>
                <w:color w:val="000000"/>
                <w:lang w:eastAsia="en-US"/>
              </w:rPr>
            </w:pPr>
          </w:p>
        </w:tc>
        <w:tc>
          <w:tcPr>
            <w:tcW w:w="851" w:type="dxa"/>
            <w:tcBorders>
              <w:top w:val="nil"/>
              <w:left w:val="nil"/>
              <w:bottom w:val="nil"/>
              <w:right w:val="nil"/>
            </w:tcBorders>
          </w:tcPr>
          <w:p w:rsidR="00813FC0" w:rsidRPr="00D63199" w:rsidRDefault="00813FC0" w:rsidP="00D63199">
            <w:pPr>
              <w:pStyle w:val="HNormal"/>
              <w:tabs>
                <w:tab w:val="left" w:leader="underscore" w:pos="8309"/>
              </w:tabs>
              <w:spacing w:after="360"/>
              <w:rPr>
                <w:noProof w:val="0"/>
                <w:color w:val="000000"/>
                <w:lang w:eastAsia="en-US"/>
              </w:rPr>
            </w:pPr>
          </w:p>
        </w:tc>
        <w:tc>
          <w:tcPr>
            <w:tcW w:w="1739" w:type="dxa"/>
            <w:tcBorders>
              <w:top w:val="single" w:sz="4" w:space="0" w:color="auto"/>
              <w:left w:val="nil"/>
              <w:bottom w:val="single" w:sz="4" w:space="0" w:color="auto"/>
              <w:right w:val="nil"/>
            </w:tcBorders>
          </w:tcPr>
          <w:p w:rsidR="00813FC0" w:rsidRPr="00D63199" w:rsidRDefault="00813FC0" w:rsidP="00D63199">
            <w:pPr>
              <w:pStyle w:val="HNormal"/>
              <w:tabs>
                <w:tab w:val="left" w:leader="underscore" w:pos="8309"/>
              </w:tabs>
              <w:spacing w:after="360"/>
              <w:rPr>
                <w:noProof w:val="0"/>
                <w:color w:val="000000"/>
                <w:lang w:eastAsia="en-US"/>
              </w:rPr>
            </w:pPr>
          </w:p>
        </w:tc>
      </w:tr>
      <w:permEnd w:id="407308992"/>
      <w:permEnd w:id="1116476655"/>
      <w:permEnd w:id="1529360082"/>
      <w:permEnd w:id="697062432"/>
      <w:permEnd w:id="1505632476"/>
    </w:tbl>
    <w:p w:rsidR="00813FC0" w:rsidRPr="00D63199" w:rsidRDefault="00813FC0" w:rsidP="00D63199">
      <w:pPr>
        <w:pStyle w:val="HNormal"/>
        <w:tabs>
          <w:tab w:val="left" w:leader="underscore" w:pos="8309"/>
        </w:tabs>
        <w:spacing w:after="360"/>
        <w:ind w:left="567"/>
        <w:rPr>
          <w:noProof w:val="0"/>
          <w:color w:val="000000"/>
          <w:rtl/>
          <w:lang w:eastAsia="en-US"/>
        </w:rPr>
      </w:pPr>
    </w:p>
    <w:p w:rsidR="00813FC0" w:rsidRPr="00257970" w:rsidRDefault="00813FC0" w:rsidP="00C541A3">
      <w:pPr>
        <w:pStyle w:val="HNormal"/>
        <w:numPr>
          <w:ilvl w:val="0"/>
          <w:numId w:val="42"/>
        </w:numPr>
        <w:spacing w:line="360" w:lineRule="auto"/>
        <w:rPr>
          <w:rtl/>
          <w:lang w:eastAsia="en-US"/>
        </w:rPr>
      </w:pPr>
      <w:r w:rsidRPr="00257970">
        <w:rPr>
          <w:rtl/>
          <w:lang w:eastAsia="en-US"/>
        </w:rPr>
        <w:t>המחירים או הכמויות</w:t>
      </w:r>
      <w:r w:rsidR="00D63199">
        <w:rPr>
          <w:rFonts w:hint="cs"/>
          <w:rtl/>
          <w:lang w:eastAsia="en-US"/>
        </w:rPr>
        <w:t>,</w:t>
      </w:r>
      <w:r w:rsidRPr="00257970">
        <w:rPr>
          <w:rtl/>
          <w:lang w:eastAsia="en-US"/>
        </w:rPr>
        <w:t xml:space="preserve"> אשר מופיעים בהצעה זו</w:t>
      </w:r>
      <w:r w:rsidR="00D63199">
        <w:rPr>
          <w:rFonts w:hint="cs"/>
          <w:rtl/>
          <w:lang w:eastAsia="en-US"/>
        </w:rPr>
        <w:t>,</w:t>
      </w:r>
      <w:r w:rsidRPr="00257970">
        <w:rPr>
          <w:rtl/>
          <w:lang w:eastAsia="en-US"/>
        </w:rPr>
        <w:t xml:space="preserve"> הוחלט</w:t>
      </w:r>
      <w:r w:rsidR="00D63199">
        <w:rPr>
          <w:rtl/>
          <w:lang w:eastAsia="en-US"/>
        </w:rPr>
        <w:t>ו על</w:t>
      </w:r>
      <w:r w:rsidR="00D63199">
        <w:rPr>
          <w:rFonts w:hint="cs"/>
          <w:rtl/>
          <w:lang w:eastAsia="en-US"/>
        </w:rPr>
        <w:t>-</w:t>
      </w:r>
      <w:r w:rsidRPr="00257970">
        <w:rPr>
          <w:rtl/>
          <w:lang w:eastAsia="en-US"/>
        </w:rPr>
        <w:t>ידי התאגיד באופן עצמאי, ללא התייעצות, הסדר או קשר עם מציע אחר או עם</w:t>
      </w:r>
      <w:r w:rsidR="00D63199">
        <w:rPr>
          <w:rtl/>
          <w:lang w:eastAsia="en-US"/>
        </w:rPr>
        <w:t xml:space="preserve"> מציע פוטנציאלי אחר (למעט קבלני</w:t>
      </w:r>
      <w:r w:rsidR="00D63199">
        <w:rPr>
          <w:rFonts w:hint="cs"/>
          <w:rtl/>
          <w:lang w:eastAsia="en-US"/>
        </w:rPr>
        <w:t>-</w:t>
      </w:r>
      <w:r w:rsidRPr="00257970">
        <w:rPr>
          <w:rtl/>
          <w:lang w:eastAsia="en-US"/>
        </w:rPr>
        <w:t>המשנה</w:t>
      </w:r>
      <w:r w:rsidR="00D63199">
        <w:rPr>
          <w:rFonts w:hint="cs"/>
          <w:rtl/>
          <w:lang w:eastAsia="en-US"/>
        </w:rPr>
        <w:t>,</w:t>
      </w:r>
      <w:r w:rsidR="00D63199">
        <w:rPr>
          <w:rtl/>
          <w:lang w:eastAsia="en-US"/>
        </w:rPr>
        <w:t xml:space="preserve"> אשר צויינו בסעיף 3 לעיל).</w:t>
      </w:r>
    </w:p>
    <w:p w:rsidR="00813FC0" w:rsidRPr="00257970" w:rsidRDefault="00813FC0" w:rsidP="00C541A3">
      <w:pPr>
        <w:pStyle w:val="HNormal"/>
        <w:numPr>
          <w:ilvl w:val="0"/>
          <w:numId w:val="42"/>
        </w:numPr>
        <w:spacing w:line="360" w:lineRule="auto"/>
        <w:rPr>
          <w:rtl/>
          <w:lang w:eastAsia="en-US"/>
        </w:rPr>
      </w:pPr>
      <w:r w:rsidRPr="00257970">
        <w:rPr>
          <w:rtl/>
          <w:lang w:eastAsia="en-US"/>
        </w:rPr>
        <w:t>המחירים או הכמויות</w:t>
      </w:r>
      <w:r w:rsidR="00D63199">
        <w:rPr>
          <w:rFonts w:hint="cs"/>
          <w:rtl/>
          <w:lang w:eastAsia="en-US"/>
        </w:rPr>
        <w:t>,</w:t>
      </w:r>
      <w:r w:rsidRPr="00257970">
        <w:rPr>
          <w:rtl/>
          <w:lang w:eastAsia="en-US"/>
        </w:rPr>
        <w:t xml:space="preserve"> המופיעים בהצעה זו</w:t>
      </w:r>
      <w:r w:rsidR="00D63199">
        <w:rPr>
          <w:rFonts w:hint="cs"/>
          <w:rtl/>
          <w:lang w:eastAsia="en-US"/>
        </w:rPr>
        <w:t>,</w:t>
      </w:r>
      <w:r w:rsidRPr="00257970">
        <w:rPr>
          <w:rtl/>
          <w:lang w:eastAsia="en-US"/>
        </w:rPr>
        <w:t xml:space="preserve"> לא הוצגו בפני כל אדם או תאגיד</w:t>
      </w:r>
      <w:r w:rsidR="00D63199">
        <w:rPr>
          <w:rFonts w:hint="cs"/>
          <w:rtl/>
          <w:lang w:eastAsia="en-US"/>
        </w:rPr>
        <w:t>,</w:t>
      </w:r>
      <w:r w:rsidRPr="00257970">
        <w:rPr>
          <w:rtl/>
          <w:lang w:eastAsia="en-US"/>
        </w:rPr>
        <w:t xml:space="preserve"> אשר מציע הצעות במכרז זה</w:t>
      </w:r>
      <w:r w:rsidR="00D63199">
        <w:rPr>
          <w:rFonts w:hint="cs"/>
          <w:rtl/>
          <w:lang w:eastAsia="en-US"/>
        </w:rPr>
        <w:t>,</w:t>
      </w:r>
      <w:r w:rsidRPr="00257970">
        <w:rPr>
          <w:rtl/>
          <w:lang w:eastAsia="en-US"/>
        </w:rPr>
        <w:t xml:space="preserve"> או תאגיד</w:t>
      </w:r>
      <w:r w:rsidR="00D63199">
        <w:rPr>
          <w:rFonts w:hint="cs"/>
          <w:rtl/>
          <w:lang w:eastAsia="en-US"/>
        </w:rPr>
        <w:t>,</w:t>
      </w:r>
      <w:r w:rsidRPr="00257970">
        <w:rPr>
          <w:rtl/>
          <w:lang w:eastAsia="en-US"/>
        </w:rPr>
        <w:t xml:space="preserve"> אשר יש לו הפוטנציאל ל</w:t>
      </w:r>
      <w:r w:rsidR="00D63199">
        <w:rPr>
          <w:rtl/>
          <w:lang w:eastAsia="en-US"/>
        </w:rPr>
        <w:t>הציע הצעות במכרז זה (למעט קבלני</w:t>
      </w:r>
      <w:r w:rsidR="00D63199">
        <w:rPr>
          <w:rFonts w:hint="cs"/>
          <w:rtl/>
          <w:lang w:eastAsia="en-US"/>
        </w:rPr>
        <w:t>-</w:t>
      </w:r>
      <w:r w:rsidRPr="00257970">
        <w:rPr>
          <w:rtl/>
          <w:lang w:eastAsia="en-US"/>
        </w:rPr>
        <w:t>המשנה</w:t>
      </w:r>
      <w:r w:rsidR="00D63199">
        <w:rPr>
          <w:rFonts w:hint="cs"/>
          <w:rtl/>
          <w:lang w:eastAsia="en-US"/>
        </w:rPr>
        <w:t>,</w:t>
      </w:r>
      <w:r w:rsidR="00D63199">
        <w:rPr>
          <w:rtl/>
          <w:lang w:eastAsia="en-US"/>
        </w:rPr>
        <w:t xml:space="preserve"> אשר צויינו בסעיף 3 לעיל).</w:t>
      </w:r>
    </w:p>
    <w:p w:rsidR="00813FC0" w:rsidRPr="00257970" w:rsidRDefault="00813FC0" w:rsidP="00C541A3">
      <w:pPr>
        <w:pStyle w:val="HNormal"/>
        <w:numPr>
          <w:ilvl w:val="0"/>
          <w:numId w:val="42"/>
        </w:numPr>
        <w:spacing w:line="360" w:lineRule="auto"/>
        <w:rPr>
          <w:rtl/>
          <w:lang w:eastAsia="en-US"/>
        </w:rPr>
      </w:pPr>
      <w:r w:rsidRPr="00257970">
        <w:rPr>
          <w:rtl/>
          <w:lang w:eastAsia="en-US"/>
        </w:rPr>
        <w:t>לא הייתי מעורב בנסיון להניא מ</w:t>
      </w:r>
      <w:r w:rsidR="00D63199">
        <w:rPr>
          <w:rtl/>
          <w:lang w:eastAsia="en-US"/>
        </w:rPr>
        <w:t>תחרה אחר מלהגיש הצעות במכרז זה.</w:t>
      </w:r>
    </w:p>
    <w:p w:rsidR="00813FC0" w:rsidRPr="00257970" w:rsidRDefault="00813FC0" w:rsidP="00C541A3">
      <w:pPr>
        <w:pStyle w:val="HNormal"/>
        <w:numPr>
          <w:ilvl w:val="0"/>
          <w:numId w:val="42"/>
        </w:numPr>
        <w:spacing w:line="360" w:lineRule="auto"/>
        <w:rPr>
          <w:lang w:eastAsia="en-US"/>
        </w:rPr>
      </w:pPr>
      <w:r w:rsidRPr="00257970">
        <w:rPr>
          <w:rtl/>
          <w:lang w:eastAsia="en-US"/>
        </w:rPr>
        <w:t>לא הייתי מעורב בנסיון לגרום למתחרה אחר להגיש הצעה</w:t>
      </w:r>
      <w:r w:rsidR="00D63199">
        <w:rPr>
          <w:rtl/>
          <w:lang w:eastAsia="en-US"/>
        </w:rPr>
        <w:t xml:space="preserve"> גבוהה או נמוכה יותר מהצעתי זו.</w:t>
      </w:r>
    </w:p>
    <w:p w:rsidR="00813FC0" w:rsidRPr="00257970" w:rsidRDefault="00813FC0" w:rsidP="00C541A3">
      <w:pPr>
        <w:pStyle w:val="HNormal"/>
        <w:numPr>
          <w:ilvl w:val="0"/>
          <w:numId w:val="42"/>
        </w:numPr>
        <w:spacing w:line="360" w:lineRule="auto"/>
        <w:rPr>
          <w:rtl/>
          <w:lang w:eastAsia="en-US"/>
        </w:rPr>
      </w:pPr>
      <w:r w:rsidRPr="00257970">
        <w:rPr>
          <w:rtl/>
          <w:lang w:eastAsia="en-US"/>
        </w:rPr>
        <w:t>לא הייתי מעורב בנסיון לגרום למתחרה להגיש ה</w:t>
      </w:r>
      <w:r w:rsidR="00D63199">
        <w:rPr>
          <w:rtl/>
          <w:lang w:eastAsia="en-US"/>
        </w:rPr>
        <w:t>צעה בלתי תחרותית מכל סוג שהוא.</w:t>
      </w:r>
    </w:p>
    <w:p w:rsidR="00813FC0" w:rsidRPr="00257970" w:rsidRDefault="00813FC0" w:rsidP="00C541A3">
      <w:pPr>
        <w:pStyle w:val="HNormal"/>
        <w:numPr>
          <w:ilvl w:val="0"/>
          <w:numId w:val="42"/>
        </w:numPr>
        <w:spacing w:line="360" w:lineRule="auto"/>
        <w:rPr>
          <w:rtl/>
          <w:lang w:eastAsia="en-US"/>
        </w:rPr>
      </w:pPr>
      <w:r w:rsidRPr="00257970">
        <w:rPr>
          <w:rtl/>
          <w:lang w:eastAsia="en-US"/>
        </w:rPr>
        <w:t>הצעה זו של התאגיד מוגשת בתום לב ולא נעשית בעקבות הסדר או דין ודברים עם מתחרה א</w:t>
      </w:r>
      <w:r w:rsidR="00D63199">
        <w:rPr>
          <w:rtl/>
          <w:lang w:eastAsia="en-US"/>
        </w:rPr>
        <w:t>ו מתחרה פוטנציאלי אחר במכרז זה.</w:t>
      </w:r>
    </w:p>
    <w:p w:rsidR="00813FC0" w:rsidRPr="00D63199" w:rsidRDefault="00813FC0" w:rsidP="00D63199">
      <w:pPr>
        <w:pStyle w:val="HNormal"/>
        <w:tabs>
          <w:tab w:val="left" w:leader="underscore" w:pos="8309"/>
        </w:tabs>
        <w:spacing w:line="360" w:lineRule="auto"/>
        <w:rPr>
          <w:noProof w:val="0"/>
          <w:color w:val="000000"/>
          <w:rtl/>
          <w:lang w:eastAsia="en-US"/>
        </w:rPr>
      </w:pPr>
      <w:r w:rsidRPr="00D63199">
        <w:rPr>
          <w:color w:val="000000"/>
          <w:rtl/>
          <w:lang w:eastAsia="en-US"/>
        </w:rPr>
        <w:br w:type="page"/>
      </w:r>
      <w:r w:rsidRPr="00D63199">
        <w:rPr>
          <w:noProof w:val="0"/>
          <w:color w:val="000000"/>
          <w:rtl/>
          <w:lang w:eastAsia="en-US"/>
        </w:rPr>
        <w:lastRenderedPageBreak/>
        <w:t xml:space="preserve">יש לסמן </w:t>
      </w:r>
      <w:r w:rsidRPr="00D63199">
        <w:rPr>
          <w:noProof w:val="0"/>
          <w:color w:val="000000"/>
          <w:lang w:eastAsia="en-US"/>
        </w:rPr>
        <w:t>V</w:t>
      </w:r>
      <w:r w:rsidRPr="00D63199">
        <w:rPr>
          <w:noProof w:val="0"/>
          <w:color w:val="000000"/>
          <w:rtl/>
          <w:lang w:eastAsia="en-US"/>
        </w:rPr>
        <w:t xml:space="preserve"> במקום המתאים</w:t>
      </w:r>
    </w:p>
    <w:p w:rsidR="00813FC0" w:rsidRPr="00D63199" w:rsidRDefault="00813FC0" w:rsidP="00C541A3">
      <w:pPr>
        <w:pStyle w:val="HNormal"/>
        <w:numPr>
          <w:ilvl w:val="0"/>
          <w:numId w:val="39"/>
        </w:numPr>
        <w:tabs>
          <w:tab w:val="left" w:pos="576"/>
        </w:tabs>
        <w:spacing w:line="360" w:lineRule="auto"/>
        <w:ind w:left="576" w:hanging="576"/>
      </w:pPr>
      <w:permStart w:id="1976967336" w:edGrp="everyone"/>
      <w:permEnd w:id="1976967336"/>
      <w:r w:rsidRPr="00D63199">
        <w:rPr>
          <w:rtl/>
        </w:rPr>
        <w:t xml:space="preserve">למיטב ידיעתי, התאגיד מציע ההצעה לא נמצא כרגע תחת חקירה בחשד לתיאום מכרז </w:t>
      </w:r>
    </w:p>
    <w:p w:rsidR="00813FC0" w:rsidRDefault="00813FC0" w:rsidP="00C541A3">
      <w:pPr>
        <w:pStyle w:val="HNormal"/>
        <w:numPr>
          <w:ilvl w:val="0"/>
          <w:numId w:val="39"/>
        </w:numPr>
        <w:tabs>
          <w:tab w:val="left" w:pos="576"/>
        </w:tabs>
        <w:spacing w:line="360" w:lineRule="auto"/>
        <w:ind w:left="576" w:hanging="576"/>
      </w:pPr>
      <w:permStart w:id="1230199582" w:edGrp="everyone"/>
      <w:permEnd w:id="1230199582"/>
      <w:r w:rsidRPr="00D63199">
        <w:rPr>
          <w:rtl/>
        </w:rPr>
        <w:t>אם כן, אנא פרט:</w:t>
      </w:r>
    </w:p>
    <w:p w:rsidR="00D63199" w:rsidRPr="00915F8A" w:rsidRDefault="00D63199" w:rsidP="00D63199">
      <w:pPr>
        <w:pStyle w:val="HNormal"/>
        <w:tabs>
          <w:tab w:val="left" w:leader="underscore" w:pos="8309"/>
        </w:tabs>
        <w:spacing w:line="360" w:lineRule="auto"/>
        <w:rPr>
          <w:color w:val="000000"/>
          <w:rtl/>
          <w:lang w:eastAsia="en-US"/>
        </w:rPr>
      </w:pPr>
      <w:permStart w:id="632441848" w:edGrp="everyone"/>
      <w:r w:rsidRPr="00915F8A">
        <w:rPr>
          <w:rFonts w:hint="cs"/>
          <w:color w:val="000000"/>
          <w:rtl/>
          <w:lang w:eastAsia="en-US"/>
        </w:rPr>
        <w:tab/>
      </w:r>
    </w:p>
    <w:p w:rsidR="00D63199" w:rsidRPr="00915F8A" w:rsidRDefault="00D63199" w:rsidP="00D63199">
      <w:pPr>
        <w:pStyle w:val="HNormal"/>
        <w:tabs>
          <w:tab w:val="left" w:leader="underscore" w:pos="8309"/>
        </w:tabs>
        <w:spacing w:line="360" w:lineRule="auto"/>
        <w:rPr>
          <w:color w:val="000000"/>
          <w:lang w:eastAsia="en-US"/>
        </w:rPr>
      </w:pPr>
      <w:r w:rsidRPr="00915F8A">
        <w:rPr>
          <w:rFonts w:hint="cs"/>
          <w:color w:val="000000"/>
          <w:rtl/>
          <w:lang w:eastAsia="en-US"/>
        </w:rPr>
        <w:tab/>
      </w:r>
    </w:p>
    <w:p w:rsidR="00D63199" w:rsidRPr="00915F8A" w:rsidRDefault="00D63199" w:rsidP="00D63199">
      <w:pPr>
        <w:pStyle w:val="HNormal"/>
        <w:tabs>
          <w:tab w:val="left" w:leader="underscore" w:pos="8309"/>
        </w:tabs>
        <w:spacing w:line="360" w:lineRule="auto"/>
        <w:rPr>
          <w:color w:val="000000"/>
          <w:lang w:eastAsia="en-US"/>
        </w:rPr>
      </w:pPr>
      <w:r w:rsidRPr="00915F8A">
        <w:rPr>
          <w:rFonts w:hint="cs"/>
          <w:color w:val="000000"/>
          <w:rtl/>
          <w:lang w:eastAsia="en-US"/>
        </w:rPr>
        <w:tab/>
      </w:r>
    </w:p>
    <w:p w:rsidR="00D63199" w:rsidRPr="00915F8A" w:rsidRDefault="00D63199" w:rsidP="00D63199">
      <w:pPr>
        <w:pStyle w:val="HNormal"/>
        <w:tabs>
          <w:tab w:val="left" w:leader="underscore" w:pos="8309"/>
        </w:tabs>
        <w:spacing w:after="240" w:line="360" w:lineRule="auto"/>
        <w:rPr>
          <w:color w:val="000000"/>
          <w:lang w:eastAsia="en-US"/>
        </w:rPr>
      </w:pPr>
      <w:r w:rsidRPr="00915F8A">
        <w:rPr>
          <w:rFonts w:hint="cs"/>
          <w:color w:val="000000"/>
          <w:rtl/>
          <w:lang w:eastAsia="en-US"/>
        </w:rPr>
        <w:tab/>
      </w:r>
      <w:permEnd w:id="632441848"/>
    </w:p>
    <w:p w:rsidR="00813FC0" w:rsidRPr="00D63199" w:rsidRDefault="00813FC0" w:rsidP="00D63199">
      <w:pPr>
        <w:pStyle w:val="HNormal"/>
        <w:tabs>
          <w:tab w:val="left" w:leader="underscore" w:pos="8309"/>
        </w:tabs>
        <w:spacing w:after="360" w:line="360" w:lineRule="auto"/>
        <w:rPr>
          <w:noProof w:val="0"/>
          <w:color w:val="000000"/>
          <w:rtl/>
          <w:lang w:eastAsia="en-US"/>
        </w:rPr>
      </w:pPr>
      <w:r w:rsidRPr="00D63199">
        <w:rPr>
          <w:noProof w:val="0"/>
          <w:color w:val="000000"/>
          <w:rtl/>
          <w:lang w:eastAsia="en-US"/>
        </w:rPr>
        <w:t>אני מודע לכך</w:t>
      </w:r>
      <w:r w:rsidR="00D63199">
        <w:rPr>
          <w:rFonts w:hint="cs"/>
          <w:noProof w:val="0"/>
          <w:color w:val="000000"/>
          <w:rtl/>
          <w:lang w:eastAsia="en-US"/>
        </w:rPr>
        <w:t>,</w:t>
      </w:r>
      <w:r w:rsidRPr="00D63199">
        <w:rPr>
          <w:noProof w:val="0"/>
          <w:color w:val="000000"/>
          <w:rtl/>
          <w:lang w:eastAsia="en-US"/>
        </w:rPr>
        <w:t xml:space="preserve"> כי העונש על תיאום מכרז יכול להגיע עד חמש שנות מאסר בפועל לפי סעיף 47א לחוק ההגבלים העסקיים, תשמ"ח</w:t>
      </w:r>
      <w:r w:rsidR="00D63199">
        <w:rPr>
          <w:rFonts w:hint="cs"/>
          <w:noProof w:val="0"/>
          <w:color w:val="000000"/>
          <w:rtl/>
          <w:lang w:eastAsia="en-US"/>
        </w:rPr>
        <w:t xml:space="preserve"> - </w:t>
      </w:r>
      <w:r w:rsidR="00D63199">
        <w:rPr>
          <w:noProof w:val="0"/>
          <w:color w:val="000000"/>
          <w:rtl/>
          <w:lang w:eastAsia="en-US"/>
        </w:rPr>
        <w:t>1988.</w:t>
      </w:r>
    </w:p>
    <w:p w:rsidR="00813FC0" w:rsidRPr="00257970" w:rsidRDefault="00813FC0" w:rsidP="00813FC0">
      <w:pPr>
        <w:pStyle w:val="HNormal"/>
        <w:tabs>
          <w:tab w:val="left" w:leader="underscore" w:pos="4320"/>
          <w:tab w:val="left" w:pos="4752"/>
          <w:tab w:val="left" w:leader="underscore" w:pos="8309"/>
        </w:tabs>
        <w:spacing w:after="0"/>
        <w:rPr>
          <w:noProof w:val="0"/>
          <w:rtl/>
        </w:rPr>
      </w:pPr>
      <w:permStart w:id="2036358930" w:edGrp="everyone"/>
      <w:r w:rsidRPr="00257970">
        <w:rPr>
          <w:noProof w:val="0"/>
          <w:rtl/>
        </w:rPr>
        <w:tab/>
      </w:r>
      <w:r w:rsidRPr="00257970">
        <w:rPr>
          <w:noProof w:val="0"/>
          <w:rtl/>
        </w:rPr>
        <w:tab/>
      </w:r>
      <w:r w:rsidRPr="00257970">
        <w:rPr>
          <w:noProof w:val="0"/>
          <w:rtl/>
        </w:rPr>
        <w:tab/>
      </w:r>
      <w:permEnd w:id="2036358930"/>
    </w:p>
    <w:p w:rsidR="00813FC0" w:rsidRPr="00257970" w:rsidRDefault="00813FC0" w:rsidP="00813FC0">
      <w:pPr>
        <w:pStyle w:val="HNormal"/>
        <w:tabs>
          <w:tab w:val="center" w:pos="2160"/>
          <w:tab w:val="center" w:pos="6523"/>
        </w:tabs>
        <w:spacing w:after="480"/>
        <w:rPr>
          <w:noProof w:val="0"/>
          <w:rtl/>
        </w:rPr>
      </w:pPr>
      <w:r w:rsidRPr="00257970">
        <w:rPr>
          <w:noProof w:val="0"/>
          <w:rtl/>
        </w:rPr>
        <w:tab/>
        <w:t>שם המציע</w:t>
      </w:r>
      <w:r w:rsidRPr="00257970">
        <w:rPr>
          <w:noProof w:val="0"/>
          <w:rtl/>
        </w:rPr>
        <w:tab/>
        <w:t>מס. זהות / חברה / שותפות / עמותה</w:t>
      </w:r>
    </w:p>
    <w:p w:rsidR="00813FC0" w:rsidRPr="00257970" w:rsidRDefault="00813FC0" w:rsidP="00813FC0">
      <w:pPr>
        <w:pStyle w:val="HNormal"/>
        <w:tabs>
          <w:tab w:val="left" w:leader="underscore" w:pos="1440"/>
          <w:tab w:val="left" w:pos="2016"/>
          <w:tab w:val="left" w:leader="underscore" w:pos="4896"/>
          <w:tab w:val="left" w:pos="5328"/>
          <w:tab w:val="left" w:leader="underscore" w:pos="8309"/>
        </w:tabs>
        <w:spacing w:after="0"/>
        <w:rPr>
          <w:noProof w:val="0"/>
          <w:rtl/>
        </w:rPr>
      </w:pPr>
      <w:permStart w:id="684077179" w:edGrp="everyone"/>
      <w:r w:rsidRPr="00257970">
        <w:rPr>
          <w:noProof w:val="0"/>
          <w:rtl/>
        </w:rPr>
        <w:tab/>
      </w:r>
      <w:r w:rsidRPr="00257970">
        <w:rPr>
          <w:noProof w:val="0"/>
          <w:rtl/>
        </w:rPr>
        <w:tab/>
      </w:r>
      <w:r w:rsidRPr="00257970">
        <w:rPr>
          <w:noProof w:val="0"/>
          <w:rtl/>
        </w:rPr>
        <w:tab/>
      </w:r>
      <w:r w:rsidRPr="00257970">
        <w:rPr>
          <w:noProof w:val="0"/>
          <w:rtl/>
        </w:rPr>
        <w:tab/>
      </w:r>
      <w:r w:rsidRPr="00257970">
        <w:rPr>
          <w:noProof w:val="0"/>
          <w:rtl/>
        </w:rPr>
        <w:tab/>
      </w:r>
      <w:permEnd w:id="684077179"/>
    </w:p>
    <w:p w:rsidR="00813FC0" w:rsidRPr="00257970" w:rsidRDefault="00813FC0" w:rsidP="00813FC0">
      <w:pPr>
        <w:pStyle w:val="HNormal"/>
        <w:tabs>
          <w:tab w:val="center" w:pos="720"/>
          <w:tab w:val="center" w:pos="3456"/>
          <w:tab w:val="center" w:pos="6818"/>
        </w:tabs>
        <w:spacing w:after="480"/>
        <w:rPr>
          <w:noProof w:val="0"/>
          <w:rtl/>
        </w:rPr>
      </w:pPr>
      <w:r w:rsidRPr="00257970">
        <w:rPr>
          <w:noProof w:val="0"/>
          <w:rtl/>
        </w:rPr>
        <w:tab/>
        <w:t>תאריך</w:t>
      </w:r>
      <w:r w:rsidRPr="00257970">
        <w:rPr>
          <w:noProof w:val="0"/>
          <w:rtl/>
        </w:rPr>
        <w:tab/>
        <w:t>שם מלא של החותם בשם המציע</w:t>
      </w:r>
      <w:r w:rsidRPr="00257970">
        <w:rPr>
          <w:noProof w:val="0"/>
          <w:rtl/>
        </w:rPr>
        <w:tab/>
        <w:t>חתימה וחותמת</w:t>
      </w:r>
    </w:p>
    <w:p w:rsidR="00813FC0" w:rsidRPr="00257970" w:rsidRDefault="00813FC0" w:rsidP="00813FC0">
      <w:pPr>
        <w:pStyle w:val="HNormal"/>
        <w:spacing w:after="240" w:line="360" w:lineRule="auto"/>
        <w:jc w:val="center"/>
        <w:rPr>
          <w:b/>
          <w:bCs/>
          <w:u w:val="single"/>
          <w:rtl/>
        </w:rPr>
      </w:pPr>
      <w:r w:rsidRPr="00257970">
        <w:rPr>
          <w:rFonts w:hint="cs"/>
          <w:b/>
          <w:bCs/>
          <w:u w:val="single"/>
          <w:rtl/>
        </w:rPr>
        <w:t>אישור עורך דין</w:t>
      </w:r>
    </w:p>
    <w:p w:rsidR="00813FC0" w:rsidRPr="00257970" w:rsidRDefault="00813FC0" w:rsidP="00813FC0">
      <w:pPr>
        <w:pStyle w:val="HNormal"/>
        <w:spacing w:after="480" w:line="360" w:lineRule="auto"/>
        <w:rPr>
          <w:noProof w:val="0"/>
          <w:rtl/>
        </w:rPr>
      </w:pPr>
      <w:r w:rsidRPr="00257970">
        <w:rPr>
          <w:noProof w:val="0"/>
          <w:rtl/>
        </w:rPr>
        <w:t xml:space="preserve">אני הח"מ, עו"ד </w:t>
      </w:r>
      <w:permStart w:id="1869831643" w:edGrp="everyone"/>
      <w:r w:rsidRPr="00257970">
        <w:rPr>
          <w:noProof w:val="0"/>
          <w:rtl/>
        </w:rPr>
        <w:t>__________________</w:t>
      </w:r>
      <w:permEnd w:id="1869831643"/>
      <w:r w:rsidRPr="00257970">
        <w:rPr>
          <w:noProof w:val="0"/>
          <w:rtl/>
        </w:rPr>
        <w:t xml:space="preserve">, מרחוב </w:t>
      </w:r>
      <w:permStart w:id="684020205" w:edGrp="everyone"/>
      <w:r w:rsidRPr="00257970">
        <w:rPr>
          <w:noProof w:val="0"/>
          <w:rtl/>
        </w:rPr>
        <w:t>___________________________</w:t>
      </w:r>
      <w:permEnd w:id="684020205"/>
      <w:r w:rsidRPr="00257970">
        <w:rPr>
          <w:noProof w:val="0"/>
          <w:rtl/>
        </w:rPr>
        <w:t xml:space="preserve">, בישוב </w:t>
      </w:r>
      <w:permStart w:id="123156059" w:edGrp="everyone"/>
      <w:r w:rsidRPr="00257970">
        <w:rPr>
          <w:noProof w:val="0"/>
          <w:rtl/>
        </w:rPr>
        <w:t>__________________</w:t>
      </w:r>
      <w:permEnd w:id="123156059"/>
      <w:r w:rsidRPr="00257970">
        <w:rPr>
          <w:noProof w:val="0"/>
          <w:rtl/>
        </w:rPr>
        <w:t xml:space="preserve">, מאשר בזאת, כי ביום </w:t>
      </w:r>
      <w:permStart w:id="504316308" w:edGrp="everyone"/>
      <w:r w:rsidRPr="00257970">
        <w:rPr>
          <w:noProof w:val="0"/>
          <w:rtl/>
        </w:rPr>
        <w:t>______________</w:t>
      </w:r>
      <w:permEnd w:id="504316308"/>
      <w:r w:rsidRPr="00257970">
        <w:rPr>
          <w:noProof w:val="0"/>
          <w:rtl/>
        </w:rPr>
        <w:t xml:space="preserve">, התייצב/ה בפני מר/גב' </w:t>
      </w:r>
      <w:permStart w:id="1838967384" w:edGrp="everyone"/>
      <w:r w:rsidRPr="00257970">
        <w:rPr>
          <w:noProof w:val="0"/>
          <w:rtl/>
        </w:rPr>
        <w:t>________________________</w:t>
      </w:r>
      <w:permEnd w:id="1838967384"/>
      <w:r w:rsidRPr="00257970">
        <w:rPr>
          <w:noProof w:val="0"/>
          <w:rtl/>
        </w:rPr>
        <w:t>, שהזדהה/תה לפי תעודת זהות מס</w:t>
      </w:r>
      <w:permStart w:id="1655388062" w:edGrp="everyone"/>
      <w:r w:rsidRPr="00257970">
        <w:rPr>
          <w:noProof w:val="0"/>
          <w:rtl/>
        </w:rPr>
        <w:t xml:space="preserve">. _________________ </w:t>
      </w:r>
      <w:permEnd w:id="1655388062"/>
      <w:r w:rsidRPr="00257970">
        <w:rPr>
          <w:noProof w:val="0"/>
          <w:rtl/>
        </w:rPr>
        <w:t>/ המוכר/ת לי אישית, ולאחר שהזהרתיו/ה, כי עליו/ה להצהיר אמת וכי יהא/תהא צפוי/ה לעונשים הקבועים בחוק אם לא יעשה/תעשה כן, אישר/ה בפני את ת</w:t>
      </w:r>
      <w:r w:rsidRPr="00257970">
        <w:rPr>
          <w:rFonts w:hint="cs"/>
          <w:noProof w:val="0"/>
          <w:rtl/>
        </w:rPr>
        <w:t>צה</w:t>
      </w:r>
      <w:r w:rsidRPr="00257970">
        <w:rPr>
          <w:noProof w:val="0"/>
          <w:rtl/>
        </w:rPr>
        <w:t>ירו/ה וחתם/מה עליו.</w:t>
      </w:r>
    </w:p>
    <w:p w:rsidR="00813FC0" w:rsidRPr="00257970" w:rsidRDefault="00813FC0" w:rsidP="00813FC0">
      <w:pPr>
        <w:pStyle w:val="HNormal"/>
        <w:tabs>
          <w:tab w:val="left" w:leader="underscore" w:pos="4320"/>
          <w:tab w:val="left" w:pos="4752"/>
          <w:tab w:val="left" w:leader="underscore" w:pos="8309"/>
        </w:tabs>
        <w:spacing w:after="0"/>
        <w:rPr>
          <w:noProof w:val="0"/>
          <w:rtl/>
        </w:rPr>
      </w:pPr>
      <w:permStart w:id="898893254" w:edGrp="everyone"/>
      <w:r w:rsidRPr="00257970">
        <w:rPr>
          <w:noProof w:val="0"/>
          <w:rtl/>
        </w:rPr>
        <w:tab/>
      </w:r>
      <w:permEnd w:id="898893254"/>
      <w:r w:rsidRPr="00257970">
        <w:rPr>
          <w:noProof w:val="0"/>
          <w:rtl/>
        </w:rPr>
        <w:tab/>
      </w:r>
      <w:permStart w:id="816390086" w:edGrp="everyone"/>
      <w:r w:rsidRPr="00257970">
        <w:rPr>
          <w:noProof w:val="0"/>
          <w:rtl/>
        </w:rPr>
        <w:tab/>
      </w:r>
      <w:permEnd w:id="816390086"/>
    </w:p>
    <w:p w:rsidR="00813FC0" w:rsidRPr="00257970" w:rsidRDefault="00813FC0" w:rsidP="00813FC0">
      <w:pPr>
        <w:pStyle w:val="HNormal"/>
        <w:tabs>
          <w:tab w:val="center" w:pos="2160"/>
          <w:tab w:val="center" w:pos="6523"/>
        </w:tabs>
        <w:spacing w:after="480"/>
        <w:rPr>
          <w:noProof w:val="0"/>
          <w:rtl/>
        </w:rPr>
      </w:pPr>
      <w:r w:rsidRPr="00257970">
        <w:rPr>
          <w:noProof w:val="0"/>
          <w:rtl/>
        </w:rPr>
        <w:tab/>
        <w:t>שמו של עורך-הדין</w:t>
      </w:r>
      <w:r w:rsidRPr="00257970">
        <w:rPr>
          <w:noProof w:val="0"/>
          <w:rtl/>
        </w:rPr>
        <w:tab/>
        <w:t>מס.</w:t>
      </w:r>
      <w:r w:rsidR="0042525A" w:rsidRPr="00257970">
        <w:rPr>
          <w:rFonts w:hint="cs"/>
          <w:noProof w:val="0"/>
          <w:rtl/>
        </w:rPr>
        <w:t>*-</w:t>
      </w:r>
      <w:r w:rsidRPr="00257970">
        <w:rPr>
          <w:noProof w:val="0"/>
          <w:rtl/>
        </w:rPr>
        <w:t xml:space="preserve"> רשיון לעריכת-דין</w:t>
      </w:r>
    </w:p>
    <w:p w:rsidR="00813FC0" w:rsidRPr="00257970" w:rsidRDefault="00813FC0" w:rsidP="00813FC0">
      <w:pPr>
        <w:pStyle w:val="HNormal"/>
        <w:tabs>
          <w:tab w:val="left" w:leader="underscore" w:pos="1440"/>
          <w:tab w:val="left" w:pos="2016"/>
          <w:tab w:val="left" w:leader="underscore" w:pos="4896"/>
          <w:tab w:val="left" w:pos="5328"/>
          <w:tab w:val="left" w:leader="underscore" w:pos="8309"/>
        </w:tabs>
        <w:spacing w:after="0"/>
        <w:rPr>
          <w:noProof w:val="0"/>
          <w:rtl/>
        </w:rPr>
      </w:pPr>
      <w:permStart w:id="1553138186" w:edGrp="everyone"/>
      <w:r w:rsidRPr="00257970">
        <w:rPr>
          <w:noProof w:val="0"/>
          <w:rtl/>
        </w:rPr>
        <w:tab/>
      </w:r>
      <w:r w:rsidRPr="00257970">
        <w:rPr>
          <w:noProof w:val="0"/>
          <w:rtl/>
        </w:rPr>
        <w:tab/>
      </w:r>
      <w:permEnd w:id="1553138186"/>
      <w:r w:rsidRPr="00257970">
        <w:rPr>
          <w:noProof w:val="0"/>
          <w:rtl/>
        </w:rPr>
        <w:tab/>
      </w:r>
      <w:r w:rsidRPr="00257970">
        <w:rPr>
          <w:noProof w:val="0"/>
          <w:rtl/>
        </w:rPr>
        <w:tab/>
      </w:r>
      <w:r w:rsidRPr="00257970">
        <w:rPr>
          <w:noProof w:val="0"/>
          <w:rtl/>
        </w:rPr>
        <w:tab/>
      </w:r>
    </w:p>
    <w:p w:rsidR="00813FC0" w:rsidRPr="00257970" w:rsidRDefault="00813FC0" w:rsidP="00813FC0">
      <w:pPr>
        <w:pStyle w:val="HNormal"/>
        <w:tabs>
          <w:tab w:val="center" w:pos="720"/>
          <w:tab w:val="center" w:pos="3456"/>
          <w:tab w:val="center" w:pos="6818"/>
        </w:tabs>
        <w:spacing w:after="480"/>
        <w:rPr>
          <w:noProof w:val="0"/>
          <w:rtl/>
        </w:rPr>
      </w:pPr>
      <w:r w:rsidRPr="00257970">
        <w:rPr>
          <w:noProof w:val="0"/>
          <w:rtl/>
        </w:rPr>
        <w:tab/>
        <w:t>תאריך</w:t>
      </w:r>
      <w:r w:rsidRPr="00257970">
        <w:rPr>
          <w:noProof w:val="0"/>
          <w:rtl/>
        </w:rPr>
        <w:tab/>
        <w:t>חתימה של עורך-הדין</w:t>
      </w:r>
      <w:r w:rsidRPr="00257970">
        <w:rPr>
          <w:noProof w:val="0"/>
          <w:rtl/>
        </w:rPr>
        <w:tab/>
        <w:t>חותמת של עורך-הדין</w:t>
      </w:r>
    </w:p>
    <w:p w:rsidR="00D63199" w:rsidRPr="00D63199" w:rsidRDefault="00D63199" w:rsidP="00D63199">
      <w:pPr>
        <w:pStyle w:val="HNormal"/>
        <w:spacing w:after="480" w:line="360" w:lineRule="auto"/>
        <w:rPr>
          <w:noProof w:val="0"/>
          <w:rtl/>
        </w:rPr>
      </w:pPr>
      <w:r w:rsidRPr="00D63199">
        <w:rPr>
          <w:noProof w:val="0"/>
          <w:rtl/>
        </w:rPr>
        <w:br w:type="page"/>
      </w:r>
    </w:p>
    <w:p w:rsidR="00813FC0" w:rsidRPr="00C30860" w:rsidRDefault="00877468" w:rsidP="00877468">
      <w:pPr>
        <w:pStyle w:val="20"/>
        <w:keepNext/>
        <w:ind w:right="0"/>
        <w:jc w:val="center"/>
        <w:rPr>
          <w:rFonts w:ascii="Times New Roman Bold" w:hAnsi="Times New Roman Bold"/>
          <w:rtl/>
        </w:rPr>
      </w:pPr>
      <w:bookmarkStart w:id="29" w:name="_Toc25056796"/>
      <w:r>
        <w:rPr>
          <w:rFonts w:ascii="Times New Roman Bold" w:hAnsi="Times New Roman Bold" w:hint="cs"/>
          <w:rtl/>
        </w:rPr>
        <w:lastRenderedPageBreak/>
        <w:t xml:space="preserve">נספח 1 </w:t>
      </w:r>
      <w:r w:rsidR="00813FC0" w:rsidRPr="00C30860">
        <w:rPr>
          <w:rFonts w:ascii="Times New Roman Bold" w:hAnsi="Times New Roman Bold" w:hint="cs"/>
          <w:rtl/>
        </w:rPr>
        <w:t xml:space="preserve">- </w:t>
      </w:r>
      <w:r w:rsidR="00813FC0" w:rsidRPr="00C30860">
        <w:rPr>
          <w:rFonts w:ascii="Times New Roman Bold" w:hAnsi="Times New Roman Bold"/>
          <w:rtl/>
        </w:rPr>
        <w:t>הסכם</w:t>
      </w:r>
      <w:bookmarkEnd w:id="29"/>
    </w:p>
    <w:p w:rsidR="00E03247" w:rsidRPr="00BC5BDF" w:rsidRDefault="00E03247" w:rsidP="00E03247">
      <w:pPr>
        <w:pStyle w:val="HNormal"/>
        <w:spacing w:after="240" w:line="360" w:lineRule="auto"/>
        <w:jc w:val="center"/>
        <w:rPr>
          <w:rFonts w:ascii="Times New Roman Bold" w:hAnsi="Times New Roman Bold"/>
          <w:b/>
          <w:bCs/>
          <w:spacing w:val="60"/>
          <w:sz w:val="22"/>
          <w:szCs w:val="28"/>
          <w:u w:val="single"/>
          <w:rtl/>
        </w:rPr>
      </w:pPr>
      <w:r w:rsidRPr="00BC5BDF">
        <w:rPr>
          <w:rFonts w:ascii="Times New Roman Bold" w:hAnsi="Times New Roman Bold"/>
          <w:b/>
          <w:bCs/>
          <w:spacing w:val="60"/>
          <w:sz w:val="22"/>
          <w:szCs w:val="28"/>
          <w:u w:val="single"/>
          <w:rtl/>
        </w:rPr>
        <w:t>הסכם</w:t>
      </w:r>
    </w:p>
    <w:p w:rsidR="00E03247" w:rsidRPr="00BC5BDF" w:rsidRDefault="00E03247" w:rsidP="007C053C">
      <w:pPr>
        <w:pStyle w:val="HNormal"/>
        <w:spacing w:line="360" w:lineRule="auto"/>
        <w:jc w:val="center"/>
        <w:rPr>
          <w:rtl/>
        </w:rPr>
      </w:pPr>
      <w:r>
        <w:rPr>
          <w:rtl/>
        </w:rPr>
        <w:t xml:space="preserve">שנערך ונחתם </w:t>
      </w:r>
      <w:r w:rsidR="00C7714C">
        <w:rPr>
          <w:rFonts w:hint="cs"/>
          <w:rtl/>
        </w:rPr>
        <w:t xml:space="preserve">בירושלים </w:t>
      </w:r>
      <w:r>
        <w:rPr>
          <w:rtl/>
        </w:rPr>
        <w:t xml:space="preserve">ביום </w:t>
      </w:r>
      <w:permStart w:id="1771981911" w:edGrp="everyone"/>
      <w:r>
        <w:rPr>
          <w:rtl/>
        </w:rPr>
        <w:t>______</w:t>
      </w:r>
      <w:permEnd w:id="1771981911"/>
      <w:r>
        <w:rPr>
          <w:rFonts w:hint="cs"/>
          <w:rtl/>
        </w:rPr>
        <w:t>,</w:t>
      </w:r>
      <w:r>
        <w:rPr>
          <w:rtl/>
        </w:rPr>
        <w:t xml:space="preserve"> </w:t>
      </w:r>
      <w:r>
        <w:rPr>
          <w:rFonts w:hint="cs"/>
          <w:rtl/>
        </w:rPr>
        <w:t>ב</w:t>
      </w:r>
      <w:r w:rsidRPr="00BC5BDF">
        <w:rPr>
          <w:rtl/>
        </w:rPr>
        <w:t xml:space="preserve">חודש </w:t>
      </w:r>
      <w:permStart w:id="1189093112" w:edGrp="everyone"/>
      <w:r w:rsidRPr="00BC5BDF">
        <w:rPr>
          <w:rtl/>
        </w:rPr>
        <w:t>___</w:t>
      </w:r>
      <w:r>
        <w:rPr>
          <w:rFonts w:hint="cs"/>
          <w:rtl/>
        </w:rPr>
        <w:t>___</w:t>
      </w:r>
      <w:r w:rsidRPr="00BC5BDF">
        <w:rPr>
          <w:rtl/>
        </w:rPr>
        <w:t>____</w:t>
      </w:r>
      <w:permEnd w:id="1189093112"/>
      <w:r>
        <w:rPr>
          <w:rFonts w:hint="cs"/>
          <w:rtl/>
        </w:rPr>
        <w:t>, בשנת</w:t>
      </w:r>
      <w:r w:rsidRPr="00BC5BDF">
        <w:rPr>
          <w:rtl/>
        </w:rPr>
        <w:t xml:space="preserve"> </w:t>
      </w:r>
      <w:r w:rsidR="007C053C">
        <w:rPr>
          <w:rFonts w:hint="cs"/>
          <w:rtl/>
        </w:rPr>
        <w:t>2023</w:t>
      </w:r>
    </w:p>
    <w:p w:rsidR="00E03247" w:rsidRPr="00BC5BDF" w:rsidRDefault="00E03247" w:rsidP="00E03247">
      <w:pPr>
        <w:pStyle w:val="HNormal"/>
        <w:spacing w:line="360" w:lineRule="auto"/>
        <w:jc w:val="center"/>
        <w:rPr>
          <w:rtl/>
        </w:rPr>
      </w:pPr>
      <w:r w:rsidRPr="00BC5BDF">
        <w:rPr>
          <w:rtl/>
        </w:rPr>
        <w:t>בין</w:t>
      </w:r>
    </w:p>
    <w:p w:rsidR="00E03247" w:rsidRPr="00BC5BDF" w:rsidRDefault="00C7714C" w:rsidP="00A06B87">
      <w:pPr>
        <w:pStyle w:val="HNormal"/>
        <w:spacing w:after="0" w:line="360" w:lineRule="auto"/>
        <w:rPr>
          <w:rtl/>
        </w:rPr>
      </w:pPr>
      <w:r w:rsidRPr="00C7714C">
        <w:rPr>
          <w:rFonts w:hint="cs"/>
          <w:b/>
          <w:bCs/>
          <w:rtl/>
        </w:rPr>
        <w:t xml:space="preserve">משרד תיירות המיוצג ע"י המנהל הכללי של משרד </w:t>
      </w:r>
      <w:r w:rsidR="00E276C8">
        <w:rPr>
          <w:rFonts w:hint="cs"/>
          <w:b/>
          <w:bCs/>
          <w:rtl/>
        </w:rPr>
        <w:t>ה</w:t>
      </w:r>
      <w:r w:rsidRPr="00C7714C">
        <w:rPr>
          <w:rFonts w:hint="cs"/>
          <w:b/>
          <w:bCs/>
          <w:rtl/>
        </w:rPr>
        <w:t>תיירות ביחד עם חשב משרד התיירות</w:t>
      </w:r>
      <w:r w:rsidR="00BE2F3C">
        <w:rPr>
          <w:rFonts w:hint="cs"/>
          <w:rtl/>
        </w:rPr>
        <w:t xml:space="preserve"> </w:t>
      </w:r>
    </w:p>
    <w:p w:rsidR="00E03247" w:rsidRPr="006F5916" w:rsidRDefault="00E03247" w:rsidP="00E03247">
      <w:pPr>
        <w:pStyle w:val="HNormal"/>
        <w:spacing w:after="240" w:line="360" w:lineRule="auto"/>
        <w:jc w:val="right"/>
        <w:rPr>
          <w:rtl/>
        </w:rPr>
      </w:pPr>
      <w:r w:rsidRPr="006F5916">
        <w:rPr>
          <w:rtl/>
        </w:rPr>
        <w:t>(להלן</w:t>
      </w:r>
      <w:r>
        <w:rPr>
          <w:rFonts w:hint="cs"/>
          <w:rtl/>
        </w:rPr>
        <w:t xml:space="preserve"> -</w:t>
      </w:r>
      <w:r w:rsidRPr="006F5916">
        <w:rPr>
          <w:rtl/>
        </w:rPr>
        <w:t xml:space="preserve"> "</w:t>
      </w:r>
      <w:r w:rsidR="00C7714C">
        <w:rPr>
          <w:rFonts w:hint="cs"/>
          <w:b/>
          <w:bCs/>
          <w:rtl/>
        </w:rPr>
        <w:t>המשרד</w:t>
      </w:r>
      <w:r w:rsidRPr="006F5916">
        <w:rPr>
          <w:rtl/>
        </w:rPr>
        <w:t>")</w:t>
      </w:r>
    </w:p>
    <w:p w:rsidR="00E03247" w:rsidRDefault="00E03247" w:rsidP="00E03247">
      <w:pPr>
        <w:pStyle w:val="HNormal"/>
        <w:spacing w:line="360" w:lineRule="auto"/>
        <w:jc w:val="center"/>
        <w:rPr>
          <w:rtl/>
        </w:rPr>
      </w:pPr>
      <w:r w:rsidRPr="00BC5BDF">
        <w:rPr>
          <w:rtl/>
        </w:rPr>
        <w:t>לבין</w:t>
      </w:r>
    </w:p>
    <w:p w:rsidR="00E03247" w:rsidRPr="006F5916" w:rsidRDefault="00E03247" w:rsidP="00E03247">
      <w:pPr>
        <w:pStyle w:val="HNormal"/>
        <w:tabs>
          <w:tab w:val="left" w:leader="underscore" w:pos="5040"/>
          <w:tab w:val="left" w:leader="underscore" w:pos="8309"/>
        </w:tabs>
        <w:spacing w:after="0" w:line="360" w:lineRule="auto"/>
        <w:rPr>
          <w:b/>
          <w:bCs/>
          <w:rtl/>
        </w:rPr>
      </w:pPr>
      <w:r w:rsidRPr="006F5916">
        <w:rPr>
          <w:rFonts w:hint="cs"/>
          <w:b/>
          <w:bCs/>
          <w:rtl/>
        </w:rPr>
        <w:t xml:space="preserve">חברת </w:t>
      </w:r>
      <w:permStart w:id="1835157351" w:edGrp="everyone"/>
      <w:r>
        <w:rPr>
          <w:b/>
          <w:bCs/>
        </w:rPr>
        <w:tab/>
      </w:r>
      <w:permEnd w:id="1835157351"/>
      <w:r w:rsidRPr="006F5916">
        <w:rPr>
          <w:rFonts w:hint="cs"/>
          <w:b/>
          <w:bCs/>
          <w:rtl/>
        </w:rPr>
        <w:t xml:space="preserve"> בע"מ</w:t>
      </w:r>
      <w:r>
        <w:rPr>
          <w:rFonts w:hint="cs"/>
          <w:b/>
          <w:bCs/>
          <w:rtl/>
        </w:rPr>
        <w:t>,</w:t>
      </w:r>
      <w:r w:rsidRPr="006F5916">
        <w:rPr>
          <w:b/>
          <w:bCs/>
          <w:rtl/>
        </w:rPr>
        <w:t xml:space="preserve"> ח.פ</w:t>
      </w:r>
      <w:r>
        <w:rPr>
          <w:rFonts w:hint="cs"/>
          <w:b/>
          <w:bCs/>
          <w:rtl/>
        </w:rPr>
        <w:t xml:space="preserve"> . ח.צ</w:t>
      </w:r>
      <w:r w:rsidRPr="006F5916">
        <w:rPr>
          <w:b/>
          <w:bCs/>
          <w:rtl/>
        </w:rPr>
        <w:t>.</w:t>
      </w:r>
      <w:r w:rsidRPr="006F5916">
        <w:rPr>
          <w:rFonts w:hint="cs"/>
          <w:b/>
          <w:bCs/>
          <w:rtl/>
        </w:rPr>
        <w:t xml:space="preserve"> </w:t>
      </w:r>
      <w:permStart w:id="1166940770" w:edGrp="everyone"/>
      <w:r>
        <w:rPr>
          <w:b/>
          <w:bCs/>
        </w:rPr>
        <w:tab/>
      </w:r>
      <w:permEnd w:id="1166940770"/>
    </w:p>
    <w:p w:rsidR="00E03247" w:rsidRPr="006F5916" w:rsidRDefault="00E03247" w:rsidP="00E03247">
      <w:pPr>
        <w:pStyle w:val="HNormal"/>
        <w:tabs>
          <w:tab w:val="left" w:leader="underscore" w:pos="8309"/>
        </w:tabs>
        <w:spacing w:after="0" w:line="360" w:lineRule="auto"/>
        <w:rPr>
          <w:rtl/>
        </w:rPr>
      </w:pPr>
      <w:r w:rsidRPr="006F5916">
        <w:rPr>
          <w:rFonts w:hint="cs"/>
          <w:rtl/>
        </w:rPr>
        <w:t xml:space="preserve">ע"י נציגיה המורשים: </w:t>
      </w:r>
      <w:permStart w:id="85007261" w:edGrp="everyone"/>
      <w:r w:rsidRPr="006F5916">
        <w:rPr>
          <w:rFonts w:hint="cs"/>
          <w:rtl/>
        </w:rPr>
        <w:tab/>
      </w:r>
      <w:permEnd w:id="85007261"/>
    </w:p>
    <w:p w:rsidR="00E03247" w:rsidRPr="006F5916" w:rsidRDefault="00E03247" w:rsidP="00E03247">
      <w:pPr>
        <w:pStyle w:val="HNormal"/>
        <w:tabs>
          <w:tab w:val="left" w:leader="underscore" w:pos="8309"/>
        </w:tabs>
        <w:spacing w:after="0" w:line="360" w:lineRule="auto"/>
        <w:rPr>
          <w:rtl/>
        </w:rPr>
      </w:pPr>
      <w:r w:rsidRPr="006F5916">
        <w:rPr>
          <w:rtl/>
        </w:rPr>
        <w:t>כתובתה לצורך הסכם זה:</w:t>
      </w:r>
      <w:r w:rsidRPr="006F5916">
        <w:rPr>
          <w:rFonts w:hint="cs"/>
          <w:rtl/>
        </w:rPr>
        <w:t xml:space="preserve"> </w:t>
      </w:r>
      <w:permStart w:id="1107432730" w:edGrp="everyone"/>
      <w:r w:rsidRPr="006F5916">
        <w:rPr>
          <w:rFonts w:hint="cs"/>
          <w:rtl/>
        </w:rPr>
        <w:tab/>
      </w:r>
      <w:permEnd w:id="1107432730"/>
    </w:p>
    <w:p w:rsidR="00E03247" w:rsidRPr="00DB0913" w:rsidRDefault="00E03247" w:rsidP="007D0802">
      <w:pPr>
        <w:pStyle w:val="HNormal"/>
        <w:spacing w:after="360" w:line="360" w:lineRule="auto"/>
        <w:jc w:val="right"/>
        <w:rPr>
          <w:rtl/>
        </w:rPr>
      </w:pPr>
      <w:r w:rsidRPr="00DB0913">
        <w:rPr>
          <w:rFonts w:hint="cs"/>
          <w:rtl/>
        </w:rPr>
        <w:t>(להלן - "</w:t>
      </w:r>
      <w:r w:rsidRPr="00DB0913">
        <w:rPr>
          <w:rFonts w:hint="cs"/>
          <w:b/>
          <w:bCs/>
          <w:rtl/>
        </w:rPr>
        <w:t>הספק</w:t>
      </w:r>
      <w:r w:rsidRPr="00DB0913">
        <w:rPr>
          <w:rFonts w:hint="cs"/>
          <w:rtl/>
        </w:rPr>
        <w:t>" או "</w:t>
      </w:r>
      <w:r w:rsidRPr="00DB0913">
        <w:rPr>
          <w:rFonts w:hint="cs"/>
          <w:b/>
          <w:bCs/>
          <w:rtl/>
        </w:rPr>
        <w:t>החברה</w:t>
      </w:r>
      <w:r w:rsidRPr="00DB0913">
        <w:rPr>
          <w:rFonts w:hint="cs"/>
          <w:rtl/>
        </w:rPr>
        <w:t>")</w:t>
      </w:r>
    </w:p>
    <w:p w:rsidR="00E03247" w:rsidRPr="00DB0913" w:rsidRDefault="00E03247" w:rsidP="002771E3">
      <w:pPr>
        <w:pStyle w:val="HNormal"/>
        <w:tabs>
          <w:tab w:val="left" w:pos="864"/>
        </w:tabs>
        <w:spacing w:line="360" w:lineRule="auto"/>
        <w:ind w:left="864" w:hanging="864"/>
        <w:rPr>
          <w:rtl/>
        </w:rPr>
      </w:pPr>
      <w:r w:rsidRPr="00DB0913">
        <w:rPr>
          <w:b/>
          <w:bCs/>
          <w:rtl/>
        </w:rPr>
        <w:t>הואיל</w:t>
      </w:r>
      <w:r w:rsidRPr="00DB0913">
        <w:rPr>
          <w:rtl/>
        </w:rPr>
        <w:tab/>
      </w:r>
      <w:r w:rsidR="00C7714C" w:rsidRPr="00DB0913">
        <w:rPr>
          <w:rFonts w:hint="cs"/>
          <w:rtl/>
        </w:rPr>
        <w:t>והמשרד מעוניין לקבל שירותים של</w:t>
      </w:r>
      <w:r w:rsidR="002771E3" w:rsidRPr="002771E3">
        <w:rPr>
          <w:rFonts w:hint="eastAsia"/>
          <w:snapToGrid w:val="0"/>
          <w:rtl/>
        </w:rPr>
        <w:t xml:space="preserve"> עיצוב</w:t>
      </w:r>
      <w:r w:rsidR="002771E3" w:rsidRPr="002771E3">
        <w:rPr>
          <w:snapToGrid w:val="0"/>
          <w:rtl/>
        </w:rPr>
        <w:t xml:space="preserve">, </w:t>
      </w:r>
      <w:r w:rsidR="002771E3" w:rsidRPr="002771E3">
        <w:rPr>
          <w:rFonts w:hint="eastAsia"/>
          <w:snapToGrid w:val="0"/>
          <w:rtl/>
        </w:rPr>
        <w:t>הקמה</w:t>
      </w:r>
      <w:r w:rsidR="002771E3" w:rsidRPr="002771E3">
        <w:rPr>
          <w:snapToGrid w:val="0"/>
          <w:rtl/>
        </w:rPr>
        <w:t xml:space="preserve">, </w:t>
      </w:r>
      <w:r w:rsidR="002771E3" w:rsidRPr="002771E3">
        <w:rPr>
          <w:rFonts w:hint="eastAsia"/>
          <w:snapToGrid w:val="0"/>
          <w:rtl/>
        </w:rPr>
        <w:t>אחזקה</w:t>
      </w:r>
      <w:r w:rsidR="002771E3" w:rsidRPr="002771E3">
        <w:rPr>
          <w:snapToGrid w:val="0"/>
          <w:rtl/>
        </w:rPr>
        <w:t xml:space="preserve"> </w:t>
      </w:r>
      <w:r w:rsidR="002771E3" w:rsidRPr="002771E3">
        <w:rPr>
          <w:rFonts w:hint="eastAsia"/>
          <w:snapToGrid w:val="0"/>
          <w:rtl/>
        </w:rPr>
        <w:t>ופירוק</w:t>
      </w:r>
      <w:r w:rsidR="002771E3" w:rsidRPr="002771E3">
        <w:rPr>
          <w:snapToGrid w:val="0"/>
          <w:rtl/>
        </w:rPr>
        <w:t xml:space="preserve"> </w:t>
      </w:r>
      <w:r w:rsidR="002771E3" w:rsidRPr="002771E3">
        <w:rPr>
          <w:rFonts w:hint="eastAsia"/>
          <w:snapToGrid w:val="0"/>
          <w:rtl/>
        </w:rPr>
        <w:t>ביתן</w:t>
      </w:r>
      <w:r w:rsidR="002771E3" w:rsidRPr="002771E3">
        <w:rPr>
          <w:snapToGrid w:val="0"/>
          <w:rtl/>
        </w:rPr>
        <w:t xml:space="preserve"> </w:t>
      </w:r>
      <w:r w:rsidR="002771E3" w:rsidRPr="002771E3">
        <w:rPr>
          <w:rFonts w:hint="eastAsia"/>
          <w:snapToGrid w:val="0"/>
          <w:rtl/>
        </w:rPr>
        <w:t>משרד</w:t>
      </w:r>
      <w:r w:rsidR="002771E3" w:rsidRPr="002771E3">
        <w:rPr>
          <w:snapToGrid w:val="0"/>
          <w:rtl/>
        </w:rPr>
        <w:t xml:space="preserve"> </w:t>
      </w:r>
      <w:r w:rsidR="002771E3" w:rsidRPr="002771E3">
        <w:rPr>
          <w:rFonts w:hint="eastAsia"/>
          <w:snapToGrid w:val="0"/>
          <w:rtl/>
        </w:rPr>
        <w:t>התיירות</w:t>
      </w:r>
      <w:r w:rsidR="002771E3" w:rsidRPr="002771E3">
        <w:rPr>
          <w:snapToGrid w:val="0"/>
          <w:rtl/>
        </w:rPr>
        <w:t xml:space="preserve"> </w:t>
      </w:r>
      <w:r w:rsidR="002771E3" w:rsidRPr="002771E3">
        <w:rPr>
          <w:rFonts w:hint="eastAsia"/>
          <w:snapToGrid w:val="0"/>
          <w:rtl/>
        </w:rPr>
        <w:t>ביריד</w:t>
      </w:r>
      <w:r w:rsidR="002771E3" w:rsidRPr="002771E3">
        <w:rPr>
          <w:snapToGrid w:val="0"/>
          <w:rtl/>
        </w:rPr>
        <w:t xml:space="preserve"> </w:t>
      </w:r>
      <w:r w:rsidR="002771E3" w:rsidRPr="002771E3">
        <w:rPr>
          <w:rFonts w:hint="eastAsia"/>
          <w:snapToGrid w:val="0"/>
          <w:rtl/>
        </w:rPr>
        <w:t>התיירות</w:t>
      </w:r>
      <w:r w:rsidR="002771E3" w:rsidRPr="002771E3">
        <w:rPr>
          <w:snapToGrid w:val="0"/>
          <w:rtl/>
        </w:rPr>
        <w:t xml:space="preserve"> </w:t>
      </w:r>
      <w:r w:rsidR="002771E3" w:rsidRPr="002771E3">
        <w:rPr>
          <w:rFonts w:hint="cs"/>
          <w:snapToGrid w:val="0"/>
          <w:rtl/>
        </w:rPr>
        <w:t xml:space="preserve"> הבינלאומי </w:t>
      </w:r>
      <w:r w:rsidR="002771E3" w:rsidRPr="002771E3">
        <w:rPr>
          <w:snapToGrid w:val="0"/>
          <w:rtl/>
        </w:rPr>
        <w:t xml:space="preserve">השנתי </w:t>
      </w:r>
      <w:r w:rsidR="002771E3" w:rsidRPr="002771E3">
        <w:rPr>
          <w:snapToGrid w:val="0"/>
        </w:rPr>
        <w:t>IMTM</w:t>
      </w:r>
      <w:r w:rsidR="002771E3" w:rsidRPr="002771E3">
        <w:t xml:space="preserve"> </w:t>
      </w:r>
      <w:r w:rsidR="002771E3" w:rsidRPr="002771E3">
        <w:rPr>
          <w:rFonts w:eastAsia="PMingLiU" w:hint="cs"/>
          <w:rtl/>
        </w:rPr>
        <w:t xml:space="preserve"> </w:t>
      </w:r>
      <w:r w:rsidRPr="00DB0913">
        <w:rPr>
          <w:rFonts w:hint="cs"/>
          <w:rtl/>
        </w:rPr>
        <w:t>(ל</w:t>
      </w:r>
      <w:r w:rsidRPr="00DB0913">
        <w:rPr>
          <w:rFonts w:hint="cs"/>
          <w:rtl/>
          <w:lang w:eastAsia="en-US"/>
        </w:rPr>
        <w:t>הלן - "</w:t>
      </w:r>
      <w:r w:rsidRPr="00DB0913">
        <w:rPr>
          <w:rFonts w:hint="cs"/>
          <w:b/>
          <w:bCs/>
          <w:rtl/>
          <w:lang w:eastAsia="en-US"/>
        </w:rPr>
        <w:t>השירותים</w:t>
      </w:r>
      <w:r w:rsidRPr="00DB0913">
        <w:rPr>
          <w:rFonts w:hint="cs"/>
          <w:rtl/>
          <w:lang w:eastAsia="en-US"/>
        </w:rPr>
        <w:t>")</w:t>
      </w:r>
      <w:r w:rsidRPr="00DB0913">
        <w:rPr>
          <w:rtl/>
        </w:rPr>
        <w:t>;</w:t>
      </w:r>
    </w:p>
    <w:p w:rsidR="00E03247" w:rsidRPr="00BC5BDF" w:rsidRDefault="00E03247" w:rsidP="000F6E33">
      <w:pPr>
        <w:pStyle w:val="HNormal"/>
        <w:tabs>
          <w:tab w:val="left" w:pos="864"/>
        </w:tabs>
        <w:spacing w:line="360" w:lineRule="auto"/>
        <w:ind w:left="864" w:hanging="864"/>
        <w:rPr>
          <w:rtl/>
        </w:rPr>
      </w:pPr>
      <w:r>
        <w:rPr>
          <w:rFonts w:hint="cs"/>
          <w:b/>
          <w:bCs/>
          <w:rtl/>
        </w:rPr>
        <w:t>ו</w:t>
      </w:r>
      <w:r w:rsidRPr="00BC5BDF">
        <w:rPr>
          <w:rFonts w:hint="cs"/>
          <w:b/>
          <w:bCs/>
          <w:rtl/>
        </w:rPr>
        <w:t>הואיל</w:t>
      </w:r>
      <w:r w:rsidRPr="00BC5BDF">
        <w:rPr>
          <w:rFonts w:hint="cs"/>
          <w:rtl/>
        </w:rPr>
        <w:tab/>
      </w:r>
      <w:r w:rsidR="000F6E33">
        <w:rPr>
          <w:rFonts w:hint="cs"/>
          <w:rtl/>
        </w:rPr>
        <w:t>ו</w:t>
      </w:r>
      <w:r w:rsidR="00C7714C">
        <w:rPr>
          <w:rFonts w:hint="cs"/>
          <w:rtl/>
        </w:rPr>
        <w:t xml:space="preserve">משרד התיירות פרסם </w:t>
      </w:r>
      <w:r w:rsidRPr="009E2DCE">
        <w:rPr>
          <w:rFonts w:hint="cs"/>
          <w:rtl/>
        </w:rPr>
        <w:t>מכרז</w:t>
      </w:r>
      <w:r w:rsidR="00C7714C">
        <w:rPr>
          <w:rFonts w:hint="cs"/>
          <w:rtl/>
        </w:rPr>
        <w:t xml:space="preserve"> פומבי</w:t>
      </w:r>
      <w:r w:rsidRPr="009E2DCE">
        <w:rPr>
          <w:rFonts w:hint="cs"/>
          <w:rtl/>
        </w:rPr>
        <w:t xml:space="preserve"> </w:t>
      </w:r>
      <w:r w:rsidRPr="00400F6E">
        <w:rPr>
          <w:rFonts w:hint="cs"/>
          <w:rtl/>
        </w:rPr>
        <w:t>מספר</w:t>
      </w:r>
      <w:r w:rsidR="009066B5" w:rsidRPr="00400F6E">
        <w:rPr>
          <w:rFonts w:hint="cs"/>
          <w:rtl/>
        </w:rPr>
        <w:t xml:space="preserve"> </w:t>
      </w:r>
      <w:r w:rsidR="00400F6E" w:rsidRPr="00841B0F">
        <w:rPr>
          <w:rFonts w:hint="cs"/>
          <w:rtl/>
        </w:rPr>
        <w:t>16</w:t>
      </w:r>
      <w:r w:rsidR="009066B5" w:rsidRPr="00841B0F">
        <w:rPr>
          <w:rtl/>
        </w:rPr>
        <w:t>/</w:t>
      </w:r>
      <w:r w:rsidR="00BA7EF1" w:rsidRPr="00400F6E">
        <w:rPr>
          <w:rFonts w:hint="cs"/>
          <w:rtl/>
        </w:rPr>
        <w:t>2023</w:t>
      </w:r>
      <w:r w:rsidR="009066B5" w:rsidRPr="00400F6E">
        <w:rPr>
          <w:rFonts w:hint="cs"/>
          <w:rtl/>
        </w:rPr>
        <w:t xml:space="preserve"> </w:t>
      </w:r>
      <w:r w:rsidRPr="00400F6E">
        <w:rPr>
          <w:rFonts w:hint="cs"/>
          <w:rtl/>
        </w:rPr>
        <w:t>ל</w:t>
      </w:r>
      <w:r w:rsidRPr="00400F6E">
        <w:rPr>
          <w:rtl/>
        </w:rPr>
        <w:t>קבלת</w:t>
      </w:r>
      <w:r w:rsidRPr="00BC5BDF">
        <w:rPr>
          <w:rtl/>
        </w:rPr>
        <w:t xml:space="preserve"> הצעות למתן השירותים, כמפורט במפרט</w:t>
      </w:r>
      <w:r w:rsidRPr="00BC5BDF">
        <w:rPr>
          <w:rFonts w:hint="cs"/>
          <w:rtl/>
        </w:rPr>
        <w:t xml:space="preserve"> המכרז</w:t>
      </w:r>
      <w:r w:rsidR="00C7714C">
        <w:rPr>
          <w:rFonts w:hint="cs"/>
          <w:rtl/>
        </w:rPr>
        <w:t xml:space="preserve"> ונספחיו</w:t>
      </w:r>
      <w:r w:rsidRPr="00BC5BDF">
        <w:rPr>
          <w:rtl/>
        </w:rPr>
        <w:t xml:space="preserve">, </w:t>
      </w:r>
      <w:r w:rsidRPr="00BC5BDF">
        <w:rPr>
          <w:rFonts w:hint="cs"/>
          <w:rtl/>
        </w:rPr>
        <w:t>המצורף להסכם זה כחלק בלתי</w:t>
      </w:r>
      <w:r w:rsidRPr="00BC5BDF">
        <w:rPr>
          <w:rtl/>
        </w:rPr>
        <w:t xml:space="preserve"> נפרד מ</w:t>
      </w:r>
      <w:r w:rsidRPr="00BC5BDF">
        <w:rPr>
          <w:rFonts w:hint="cs"/>
          <w:rtl/>
        </w:rPr>
        <w:t>מנו והמס</w:t>
      </w:r>
      <w:r w:rsidRPr="00BC5BDF">
        <w:rPr>
          <w:rtl/>
        </w:rPr>
        <w:t>ומן כנספח "</w:t>
      </w:r>
      <w:r>
        <w:rPr>
          <w:rFonts w:hint="cs"/>
          <w:rtl/>
        </w:rPr>
        <w:t>א</w:t>
      </w:r>
      <w:r>
        <w:rPr>
          <w:rtl/>
        </w:rPr>
        <w:t>" (להלן</w:t>
      </w:r>
      <w:r>
        <w:rPr>
          <w:rFonts w:hint="cs"/>
          <w:rtl/>
        </w:rPr>
        <w:t xml:space="preserve"> -</w:t>
      </w:r>
      <w:r w:rsidRPr="00BC5BDF">
        <w:rPr>
          <w:rtl/>
        </w:rPr>
        <w:t xml:space="preserve"> </w:t>
      </w:r>
      <w:r w:rsidRPr="00BC5BDF">
        <w:rPr>
          <w:rFonts w:hint="cs"/>
          <w:rtl/>
        </w:rPr>
        <w:t>"</w:t>
      </w:r>
      <w:r w:rsidRPr="00BC5BDF">
        <w:rPr>
          <w:b/>
          <w:bCs/>
          <w:rtl/>
        </w:rPr>
        <w:t>המ</w:t>
      </w:r>
      <w:r w:rsidRPr="00BC5BDF">
        <w:rPr>
          <w:rFonts w:hint="cs"/>
          <w:b/>
          <w:bCs/>
          <w:rtl/>
        </w:rPr>
        <w:t>כרז</w:t>
      </w:r>
      <w:r w:rsidRPr="00BC5BDF">
        <w:rPr>
          <w:rFonts w:hint="cs"/>
          <w:rtl/>
        </w:rPr>
        <w:t>"</w:t>
      </w:r>
      <w:r>
        <w:rPr>
          <w:rFonts w:hint="cs"/>
          <w:rtl/>
        </w:rPr>
        <w:t xml:space="preserve"> או "</w:t>
      </w:r>
      <w:r w:rsidRPr="006F5916">
        <w:rPr>
          <w:rFonts w:hint="cs"/>
          <w:b/>
          <w:bCs/>
          <w:rtl/>
        </w:rPr>
        <w:t>מפרט המכרז</w:t>
      </w:r>
      <w:r>
        <w:rPr>
          <w:rFonts w:hint="cs"/>
          <w:rtl/>
        </w:rPr>
        <w:t>"</w:t>
      </w:r>
      <w:r w:rsidRPr="00BC5BDF">
        <w:rPr>
          <w:rtl/>
        </w:rPr>
        <w:t>);</w:t>
      </w:r>
    </w:p>
    <w:p w:rsidR="00E03247" w:rsidRPr="00BC5BDF" w:rsidRDefault="00E03247" w:rsidP="00E03247">
      <w:pPr>
        <w:pStyle w:val="HNormal"/>
        <w:tabs>
          <w:tab w:val="left" w:pos="864"/>
        </w:tabs>
        <w:spacing w:line="360" w:lineRule="auto"/>
        <w:ind w:left="864" w:hanging="864"/>
        <w:rPr>
          <w:rtl/>
        </w:rPr>
      </w:pPr>
      <w:r w:rsidRPr="00BC5BDF">
        <w:rPr>
          <w:b/>
          <w:bCs/>
          <w:rtl/>
        </w:rPr>
        <w:t>והואיל</w:t>
      </w:r>
      <w:r w:rsidRPr="00BC5BDF">
        <w:rPr>
          <w:rFonts w:hint="cs"/>
          <w:rtl/>
        </w:rPr>
        <w:tab/>
      </w:r>
      <w:r w:rsidRPr="00BC5BDF">
        <w:rPr>
          <w:rtl/>
        </w:rPr>
        <w:t xml:space="preserve">והספק, לאחר בדיקת הדרישות והתנאים, הגיש </w:t>
      </w:r>
      <w:r w:rsidR="00C7714C">
        <w:rPr>
          <w:rFonts w:hint="cs"/>
          <w:rtl/>
        </w:rPr>
        <w:t>למשרד</w:t>
      </w:r>
      <w:r w:rsidRPr="00BC5BDF">
        <w:rPr>
          <w:rtl/>
        </w:rPr>
        <w:t xml:space="preserve"> הצעה, המצורפת להסכם זה, כחלק בלתי נפרד ממנו, ומסומנת כנספח "</w:t>
      </w:r>
      <w:r>
        <w:rPr>
          <w:rFonts w:hint="cs"/>
          <w:rtl/>
        </w:rPr>
        <w:t>ב</w:t>
      </w:r>
      <w:r w:rsidRPr="00BC5BDF">
        <w:rPr>
          <w:rtl/>
        </w:rPr>
        <w:t>"</w:t>
      </w:r>
      <w:r w:rsidRPr="00BC5BDF">
        <w:rPr>
          <w:rFonts w:hint="cs"/>
          <w:rtl/>
        </w:rPr>
        <w:t xml:space="preserve"> (להלן: "</w:t>
      </w:r>
      <w:r w:rsidRPr="00BC5BDF">
        <w:rPr>
          <w:rFonts w:hint="cs"/>
          <w:b/>
          <w:bCs/>
          <w:rtl/>
        </w:rPr>
        <w:t>ההצעה</w:t>
      </w:r>
      <w:r w:rsidRPr="00BC5BDF">
        <w:rPr>
          <w:rFonts w:hint="cs"/>
          <w:rtl/>
        </w:rPr>
        <w:t>")</w:t>
      </w:r>
      <w:r w:rsidRPr="00BC5BDF">
        <w:rPr>
          <w:rtl/>
        </w:rPr>
        <w:t>;</w:t>
      </w:r>
    </w:p>
    <w:p w:rsidR="00E03247" w:rsidRPr="00BC5BDF" w:rsidRDefault="00E03247" w:rsidP="00E03247">
      <w:pPr>
        <w:pStyle w:val="HNormal"/>
        <w:tabs>
          <w:tab w:val="left" w:pos="864"/>
        </w:tabs>
        <w:spacing w:line="360" w:lineRule="auto"/>
        <w:ind w:left="864" w:hanging="864"/>
        <w:rPr>
          <w:rtl/>
        </w:rPr>
      </w:pPr>
      <w:r w:rsidRPr="00BC5BDF">
        <w:rPr>
          <w:rFonts w:hint="cs"/>
          <w:b/>
          <w:bCs/>
          <w:rtl/>
        </w:rPr>
        <w:t>והואיל</w:t>
      </w:r>
      <w:r w:rsidRPr="00BC5BDF">
        <w:rPr>
          <w:rFonts w:hint="cs"/>
          <w:rtl/>
        </w:rPr>
        <w:tab/>
      </w:r>
      <w:r w:rsidRPr="00BC5BDF">
        <w:rPr>
          <w:rtl/>
        </w:rPr>
        <w:t>והספק מצהיר</w:t>
      </w:r>
      <w:r>
        <w:rPr>
          <w:rFonts w:hint="cs"/>
          <w:rtl/>
        </w:rPr>
        <w:t>,</w:t>
      </w:r>
      <w:r w:rsidRPr="00BC5BDF">
        <w:rPr>
          <w:rtl/>
        </w:rPr>
        <w:t xml:space="preserve"> כי</w:t>
      </w:r>
      <w:r w:rsidRPr="00BC5BDF">
        <w:rPr>
          <w:rFonts w:hint="cs"/>
          <w:rtl/>
        </w:rPr>
        <w:t xml:space="preserve"> הבין באופן מלא את כל צרכי </w:t>
      </w:r>
      <w:r w:rsidR="00C7714C">
        <w:rPr>
          <w:rFonts w:hint="cs"/>
          <w:rtl/>
        </w:rPr>
        <w:t>המשרד</w:t>
      </w:r>
      <w:r>
        <w:rPr>
          <w:rFonts w:hint="cs"/>
          <w:rtl/>
        </w:rPr>
        <w:t xml:space="preserve"> ודרישותי</w:t>
      </w:r>
      <w:r w:rsidR="00C7714C">
        <w:rPr>
          <w:rFonts w:hint="cs"/>
          <w:rtl/>
        </w:rPr>
        <w:t>ו</w:t>
      </w:r>
      <w:r w:rsidRPr="00BC5BDF">
        <w:rPr>
          <w:rFonts w:hint="cs"/>
          <w:rtl/>
        </w:rPr>
        <w:t xml:space="preserve">, </w:t>
      </w:r>
      <w:r>
        <w:rPr>
          <w:rFonts w:hint="cs"/>
          <w:rtl/>
        </w:rPr>
        <w:t xml:space="preserve">כי הוא עומד בכל הדרישות והתנאים, הנזכרים במפרט ובהסכם זה, </w:t>
      </w:r>
      <w:r w:rsidRPr="00D66C2B">
        <w:rPr>
          <w:rFonts w:hint="cs"/>
          <w:sz w:val="24"/>
          <w:rtl/>
        </w:rPr>
        <w:t xml:space="preserve">והוא מכיר את </w:t>
      </w:r>
      <w:r w:rsidRPr="00D66C2B">
        <w:rPr>
          <w:sz w:val="24"/>
          <w:rtl/>
        </w:rPr>
        <w:t>כל הוראות הדין הקשורות</w:t>
      </w:r>
      <w:r w:rsidRPr="00D66C2B">
        <w:rPr>
          <w:rFonts w:hint="cs"/>
          <w:sz w:val="24"/>
          <w:rtl/>
        </w:rPr>
        <w:t xml:space="preserve"> במתן השירותים</w:t>
      </w:r>
      <w:r>
        <w:rPr>
          <w:rFonts w:hint="cs"/>
          <w:sz w:val="24"/>
          <w:rtl/>
        </w:rPr>
        <w:t>,</w:t>
      </w:r>
      <w:r w:rsidRPr="00D66C2B">
        <w:rPr>
          <w:rFonts w:hint="cs"/>
          <w:sz w:val="24"/>
          <w:rtl/>
        </w:rPr>
        <w:t xml:space="preserve"> </w:t>
      </w:r>
      <w:r w:rsidRPr="00BC5BDF">
        <w:rPr>
          <w:rFonts w:hint="cs"/>
          <w:rtl/>
        </w:rPr>
        <w:t>ו</w:t>
      </w:r>
      <w:r w:rsidRPr="00BC5BDF">
        <w:rPr>
          <w:rtl/>
        </w:rPr>
        <w:t>ברשות</w:t>
      </w:r>
      <w:r w:rsidRPr="00BC5BDF">
        <w:rPr>
          <w:rFonts w:hint="cs"/>
          <w:rtl/>
        </w:rPr>
        <w:t>ו</w:t>
      </w:r>
      <w:r w:rsidRPr="00BC5BDF">
        <w:rPr>
          <w:rtl/>
        </w:rPr>
        <w:t xml:space="preserve"> האמצעים</w:t>
      </w:r>
      <w:r w:rsidRPr="00BC5BDF">
        <w:rPr>
          <w:rFonts w:hint="cs"/>
          <w:rtl/>
        </w:rPr>
        <w:t xml:space="preserve">, </w:t>
      </w:r>
      <w:r>
        <w:rPr>
          <w:rFonts w:hint="cs"/>
          <w:rtl/>
        </w:rPr>
        <w:t>הציוד</w:t>
      </w:r>
      <w:r w:rsidRPr="00BC5BDF">
        <w:rPr>
          <w:rtl/>
        </w:rPr>
        <w:t xml:space="preserve"> והאנשים המתאימים ל</w:t>
      </w:r>
      <w:r w:rsidRPr="00BC5BDF">
        <w:rPr>
          <w:rFonts w:hint="cs"/>
          <w:rtl/>
        </w:rPr>
        <w:t>ביצוע השירותים והוא יבצע את המוטל עליו</w:t>
      </w:r>
      <w:r>
        <w:rPr>
          <w:rFonts w:hint="cs"/>
          <w:rtl/>
        </w:rPr>
        <w:t xml:space="preserve"> </w:t>
      </w:r>
      <w:r w:rsidRPr="00BC5BDF">
        <w:rPr>
          <w:rFonts w:hint="cs"/>
          <w:rtl/>
        </w:rPr>
        <w:t xml:space="preserve">במומחיות, </w:t>
      </w:r>
      <w:r>
        <w:rPr>
          <w:rFonts w:hint="cs"/>
          <w:rtl/>
        </w:rPr>
        <w:t>ב</w:t>
      </w:r>
      <w:r w:rsidRPr="00BC5BDF">
        <w:rPr>
          <w:rFonts w:hint="cs"/>
          <w:rtl/>
        </w:rPr>
        <w:t>מיומנות ו</w:t>
      </w:r>
      <w:r>
        <w:rPr>
          <w:rFonts w:hint="cs"/>
          <w:rtl/>
        </w:rPr>
        <w:t>ב</w:t>
      </w:r>
      <w:r w:rsidRPr="00BC5BDF">
        <w:rPr>
          <w:rFonts w:hint="cs"/>
          <w:rtl/>
        </w:rPr>
        <w:t>מקצועיות;</w:t>
      </w:r>
    </w:p>
    <w:p w:rsidR="00E03247" w:rsidRPr="00BC5BDF" w:rsidRDefault="00E03247" w:rsidP="00E03247">
      <w:pPr>
        <w:pStyle w:val="HNormal"/>
        <w:tabs>
          <w:tab w:val="left" w:pos="864"/>
        </w:tabs>
        <w:spacing w:after="240" w:line="360" w:lineRule="auto"/>
        <w:ind w:left="864" w:hanging="864"/>
        <w:rPr>
          <w:rtl/>
        </w:rPr>
      </w:pPr>
      <w:r w:rsidRPr="00BC5BDF">
        <w:rPr>
          <w:b/>
          <w:bCs/>
          <w:rtl/>
        </w:rPr>
        <w:t>והואיל</w:t>
      </w:r>
      <w:r w:rsidRPr="00BC5BDF">
        <w:rPr>
          <w:rtl/>
        </w:rPr>
        <w:tab/>
        <w:t>וביום</w:t>
      </w:r>
      <w:r w:rsidRPr="00BC5BDF">
        <w:rPr>
          <w:rFonts w:hint="cs"/>
          <w:rtl/>
        </w:rPr>
        <w:t xml:space="preserve"> </w:t>
      </w:r>
      <w:permStart w:id="518000764" w:edGrp="everyone"/>
      <w:r w:rsidRPr="00BC5BDF">
        <w:rPr>
          <w:rFonts w:hint="cs"/>
          <w:rtl/>
        </w:rPr>
        <w:t>_______</w:t>
      </w:r>
      <w:r>
        <w:rPr>
          <w:rFonts w:hint="cs"/>
          <w:rtl/>
        </w:rPr>
        <w:t>______</w:t>
      </w:r>
      <w:permEnd w:id="518000764"/>
      <w:r>
        <w:rPr>
          <w:rFonts w:hint="cs"/>
          <w:rtl/>
        </w:rPr>
        <w:t>,</w:t>
      </w:r>
      <w:r w:rsidRPr="00BC5BDF">
        <w:rPr>
          <w:rtl/>
        </w:rPr>
        <w:t xml:space="preserve"> </w:t>
      </w:r>
      <w:r w:rsidRPr="00BC5BDF">
        <w:rPr>
          <w:rFonts w:hint="cs"/>
          <w:rtl/>
        </w:rPr>
        <w:t xml:space="preserve">ועדת המכרזים של </w:t>
      </w:r>
      <w:r w:rsidR="00C7714C">
        <w:rPr>
          <w:rFonts w:hint="cs"/>
          <w:rtl/>
        </w:rPr>
        <w:t>המשרד</w:t>
      </w:r>
      <w:r w:rsidRPr="00BC5BDF">
        <w:rPr>
          <w:rFonts w:hint="cs"/>
          <w:rtl/>
        </w:rPr>
        <w:t xml:space="preserve"> אישרה את הצעת הספק כהצעה הזוכה במכרז</w:t>
      </w:r>
      <w:r w:rsidRPr="00BC5BDF">
        <w:rPr>
          <w:rtl/>
        </w:rPr>
        <w:t xml:space="preserve"> והחליט</w:t>
      </w:r>
      <w:r w:rsidRPr="00BC5BDF">
        <w:rPr>
          <w:rFonts w:hint="cs"/>
          <w:rtl/>
        </w:rPr>
        <w:t>ה</w:t>
      </w:r>
      <w:r w:rsidRPr="00BC5BDF">
        <w:rPr>
          <w:rtl/>
        </w:rPr>
        <w:t xml:space="preserve"> להתקשר עמ</w:t>
      </w:r>
      <w:r w:rsidRPr="00BC5BDF">
        <w:rPr>
          <w:rFonts w:hint="cs"/>
          <w:rtl/>
        </w:rPr>
        <w:t>ו</w:t>
      </w:r>
      <w:r w:rsidRPr="00BC5BDF">
        <w:rPr>
          <w:rtl/>
        </w:rPr>
        <w:t xml:space="preserve"> בהסכם למתן שירותים כאמור, הכל בכפוף למפרט ולהוראות ההסכם</w:t>
      </w:r>
      <w:r w:rsidRPr="00BC5BDF">
        <w:rPr>
          <w:rFonts w:hint="cs"/>
          <w:rtl/>
        </w:rPr>
        <w:t xml:space="preserve"> ונספחיו</w:t>
      </w:r>
      <w:r w:rsidRPr="00BC5BDF">
        <w:rPr>
          <w:rtl/>
        </w:rPr>
        <w:t xml:space="preserve"> להלן;</w:t>
      </w:r>
    </w:p>
    <w:p w:rsidR="00E03247" w:rsidRDefault="00E03247" w:rsidP="00E03247">
      <w:pPr>
        <w:pStyle w:val="HNormal"/>
        <w:spacing w:after="360" w:line="360" w:lineRule="auto"/>
        <w:jc w:val="center"/>
        <w:rPr>
          <w:b/>
          <w:bCs/>
          <w:rtl/>
        </w:rPr>
      </w:pPr>
      <w:r w:rsidRPr="00BC5BDF">
        <w:rPr>
          <w:b/>
          <w:bCs/>
          <w:rtl/>
        </w:rPr>
        <w:t>לפיכך הוסכם, הוצהר והותנה בין הצדדים כדלקמן:</w:t>
      </w:r>
    </w:p>
    <w:p w:rsidR="00E03247" w:rsidRDefault="00E03247" w:rsidP="00C541A3">
      <w:pPr>
        <w:pStyle w:val="HNormal"/>
        <w:numPr>
          <w:ilvl w:val="0"/>
          <w:numId w:val="48"/>
        </w:numPr>
        <w:spacing w:line="360" w:lineRule="auto"/>
        <w:rPr>
          <w:b/>
          <w:bCs/>
          <w:u w:val="single"/>
        </w:rPr>
      </w:pPr>
      <w:r>
        <w:rPr>
          <w:b/>
          <w:bCs/>
          <w:u w:val="single"/>
          <w:rtl/>
        </w:rPr>
        <w:br w:type="page"/>
      </w:r>
      <w:r w:rsidRPr="003D3C30">
        <w:rPr>
          <w:rFonts w:hint="cs"/>
          <w:b/>
          <w:bCs/>
          <w:u w:val="single"/>
          <w:rtl/>
        </w:rPr>
        <w:lastRenderedPageBreak/>
        <w:t>מבוא</w:t>
      </w:r>
    </w:p>
    <w:p w:rsidR="00E03247" w:rsidRPr="003D3C30" w:rsidRDefault="00E03247" w:rsidP="00C541A3">
      <w:pPr>
        <w:pStyle w:val="HNormal"/>
        <w:numPr>
          <w:ilvl w:val="1"/>
          <w:numId w:val="48"/>
        </w:numPr>
        <w:spacing w:after="240" w:line="360" w:lineRule="auto"/>
        <w:rPr>
          <w:rtl/>
        </w:rPr>
      </w:pPr>
      <w:r w:rsidRPr="003D3C30">
        <w:rPr>
          <w:rFonts w:hint="cs"/>
          <w:rtl/>
        </w:rPr>
        <w:t>המבוא והנספחים להסכם זה מהווים חלק בלתי נפרד ממנו.</w:t>
      </w:r>
    </w:p>
    <w:p w:rsidR="00E03247" w:rsidRPr="003D3C30" w:rsidRDefault="00E03247" w:rsidP="00C541A3">
      <w:pPr>
        <w:pStyle w:val="HNormal"/>
        <w:numPr>
          <w:ilvl w:val="1"/>
          <w:numId w:val="48"/>
        </w:numPr>
        <w:spacing w:after="0" w:line="360" w:lineRule="auto"/>
        <w:rPr>
          <w:rtl/>
        </w:rPr>
      </w:pPr>
      <w:r w:rsidRPr="003D3C30">
        <w:rPr>
          <w:rFonts w:hint="cs"/>
          <w:rtl/>
        </w:rPr>
        <w:t>נספחיו של הסכם זה הם:</w:t>
      </w:r>
    </w:p>
    <w:p w:rsidR="00E03247" w:rsidRPr="003D3C30" w:rsidRDefault="00E03247" w:rsidP="00E03247">
      <w:pPr>
        <w:pStyle w:val="HNormal"/>
        <w:tabs>
          <w:tab w:val="left" w:pos="5040"/>
        </w:tabs>
        <w:spacing w:after="0" w:line="360" w:lineRule="auto"/>
        <w:ind w:left="1152"/>
      </w:pPr>
      <w:r w:rsidRPr="003D3C30">
        <w:rPr>
          <w:rFonts w:hint="cs"/>
          <w:rtl/>
        </w:rPr>
        <w:t>מסמכי המכרז (המפרט</w:t>
      </w:r>
      <w:r w:rsidR="00F53AA6">
        <w:rPr>
          <w:rFonts w:hint="cs"/>
          <w:rtl/>
        </w:rPr>
        <w:t xml:space="preserve"> וכן המענה לשאלות ההבהרה</w:t>
      </w:r>
      <w:r w:rsidRPr="003D3C30">
        <w:rPr>
          <w:rFonts w:hint="cs"/>
          <w:rtl/>
        </w:rPr>
        <w:t>)</w:t>
      </w:r>
      <w:r>
        <w:rPr>
          <w:rFonts w:hint="cs"/>
          <w:rtl/>
        </w:rPr>
        <w:tab/>
      </w:r>
      <w:r w:rsidRPr="003D3C30">
        <w:rPr>
          <w:rFonts w:hint="cs"/>
          <w:rtl/>
        </w:rPr>
        <w:t>- נספח א'</w:t>
      </w:r>
      <w:r>
        <w:rPr>
          <w:rFonts w:hint="cs"/>
          <w:rtl/>
        </w:rPr>
        <w:t>;</w:t>
      </w:r>
    </w:p>
    <w:p w:rsidR="00E03247" w:rsidRPr="003D3C30" w:rsidRDefault="00E03247" w:rsidP="000914A5">
      <w:pPr>
        <w:pStyle w:val="HNormal"/>
        <w:tabs>
          <w:tab w:val="left" w:pos="5040"/>
        </w:tabs>
        <w:spacing w:after="0" w:line="360" w:lineRule="auto"/>
        <w:ind w:left="1152"/>
      </w:pPr>
      <w:r w:rsidRPr="003D3C30">
        <w:rPr>
          <w:rFonts w:hint="cs"/>
          <w:rtl/>
        </w:rPr>
        <w:t>הצעת הספק</w:t>
      </w:r>
      <w:r w:rsidRPr="003D3C30">
        <w:rPr>
          <w:rFonts w:hint="cs"/>
          <w:rtl/>
        </w:rPr>
        <w:tab/>
      </w:r>
      <w:r w:rsidR="00F53AA6">
        <w:rPr>
          <w:rtl/>
        </w:rPr>
        <w:tab/>
      </w:r>
      <w:r w:rsidR="00F53AA6">
        <w:rPr>
          <w:rtl/>
        </w:rPr>
        <w:tab/>
      </w:r>
      <w:r w:rsidRPr="003D3C30">
        <w:rPr>
          <w:rFonts w:hint="cs"/>
          <w:rtl/>
        </w:rPr>
        <w:t xml:space="preserve">- נספח </w:t>
      </w:r>
      <w:r w:rsidR="000914A5">
        <w:rPr>
          <w:rFonts w:hint="cs"/>
          <w:rtl/>
        </w:rPr>
        <w:t>ב'</w:t>
      </w:r>
      <w:r>
        <w:rPr>
          <w:rFonts w:hint="cs"/>
          <w:rtl/>
        </w:rPr>
        <w:t>;</w:t>
      </w:r>
    </w:p>
    <w:p w:rsidR="00E03247" w:rsidRPr="009A0F2F" w:rsidRDefault="00E03247" w:rsidP="000914A5">
      <w:pPr>
        <w:pStyle w:val="HNormal"/>
        <w:tabs>
          <w:tab w:val="left" w:pos="5040"/>
        </w:tabs>
        <w:spacing w:after="0" w:line="360" w:lineRule="auto"/>
        <w:ind w:left="1152"/>
      </w:pPr>
      <w:r w:rsidRPr="009A0F2F">
        <w:rPr>
          <w:rFonts w:hint="cs"/>
          <w:rtl/>
        </w:rPr>
        <w:t>ערבות ביצוע</w:t>
      </w:r>
      <w:r w:rsidRPr="009A0F2F">
        <w:rPr>
          <w:rFonts w:hint="cs"/>
          <w:rtl/>
        </w:rPr>
        <w:tab/>
      </w:r>
      <w:r w:rsidR="00F53AA6">
        <w:rPr>
          <w:rtl/>
        </w:rPr>
        <w:tab/>
      </w:r>
      <w:r w:rsidR="00F53AA6">
        <w:rPr>
          <w:rtl/>
        </w:rPr>
        <w:tab/>
      </w:r>
      <w:r w:rsidRPr="009A0F2F">
        <w:rPr>
          <w:rFonts w:hint="cs"/>
          <w:rtl/>
        </w:rPr>
        <w:t>- נספח</w:t>
      </w:r>
      <w:r w:rsidR="00093D7A">
        <w:rPr>
          <w:rFonts w:hint="cs"/>
          <w:rtl/>
        </w:rPr>
        <w:t xml:space="preserve"> </w:t>
      </w:r>
      <w:r w:rsidR="000914A5">
        <w:rPr>
          <w:rFonts w:hint="cs"/>
          <w:rtl/>
        </w:rPr>
        <w:t>2</w:t>
      </w:r>
      <w:r w:rsidR="00093D7A">
        <w:rPr>
          <w:rFonts w:hint="cs"/>
          <w:rtl/>
        </w:rPr>
        <w:t xml:space="preserve"> </w:t>
      </w:r>
      <w:r w:rsidR="00BA7EF1">
        <w:t>;</w:t>
      </w:r>
    </w:p>
    <w:p w:rsidR="00E03247" w:rsidRPr="009A0F2F" w:rsidRDefault="00E03247" w:rsidP="000914A5">
      <w:pPr>
        <w:pStyle w:val="HNormal"/>
        <w:tabs>
          <w:tab w:val="left" w:pos="5040"/>
        </w:tabs>
        <w:spacing w:after="240" w:line="360" w:lineRule="auto"/>
        <w:ind w:left="1152"/>
        <w:rPr>
          <w:rtl/>
        </w:rPr>
      </w:pPr>
      <w:r w:rsidRPr="009A0F2F">
        <w:rPr>
          <w:rFonts w:hint="cs"/>
          <w:rtl/>
        </w:rPr>
        <w:t>התחייבויות לשמירת סודיות</w:t>
      </w:r>
      <w:r w:rsidRPr="009A0F2F">
        <w:rPr>
          <w:rFonts w:hint="cs"/>
          <w:rtl/>
        </w:rPr>
        <w:tab/>
      </w:r>
      <w:r w:rsidR="00F53AA6">
        <w:rPr>
          <w:rtl/>
        </w:rPr>
        <w:tab/>
      </w:r>
      <w:r w:rsidR="00F53AA6">
        <w:rPr>
          <w:rtl/>
        </w:rPr>
        <w:tab/>
      </w:r>
      <w:r w:rsidRPr="009A0F2F">
        <w:rPr>
          <w:rFonts w:hint="cs"/>
          <w:rtl/>
        </w:rPr>
        <w:t xml:space="preserve">- </w:t>
      </w:r>
      <w:r w:rsidRPr="006506C9">
        <w:rPr>
          <w:rFonts w:hint="cs"/>
          <w:rtl/>
        </w:rPr>
        <w:t xml:space="preserve">נספח </w:t>
      </w:r>
      <w:r w:rsidR="000914A5">
        <w:rPr>
          <w:rFonts w:hint="cs"/>
          <w:rtl/>
        </w:rPr>
        <w:t>י'</w:t>
      </w:r>
      <w:r w:rsidRPr="006506C9">
        <w:rPr>
          <w:rFonts w:hint="cs"/>
          <w:rtl/>
        </w:rPr>
        <w:t xml:space="preserve"> למפרט</w:t>
      </w:r>
      <w:r w:rsidRPr="009A0F2F">
        <w:rPr>
          <w:rFonts w:hint="cs"/>
          <w:rtl/>
        </w:rPr>
        <w:t>;</w:t>
      </w:r>
    </w:p>
    <w:p w:rsidR="00E03247" w:rsidRPr="003D3C30" w:rsidRDefault="00E03247" w:rsidP="00C541A3">
      <w:pPr>
        <w:pStyle w:val="HNormal"/>
        <w:numPr>
          <w:ilvl w:val="1"/>
          <w:numId w:val="48"/>
        </w:numPr>
        <w:spacing w:after="240" w:line="360" w:lineRule="auto"/>
      </w:pPr>
      <w:r w:rsidRPr="003D3C30">
        <w:rPr>
          <w:rtl/>
        </w:rPr>
        <w:t xml:space="preserve">הוראות </w:t>
      </w:r>
      <w:r w:rsidRPr="003D3C30">
        <w:rPr>
          <w:rFonts w:hint="cs"/>
          <w:rtl/>
        </w:rPr>
        <w:t xml:space="preserve">ההסכם </w:t>
      </w:r>
      <w:r w:rsidRPr="003D3C30">
        <w:rPr>
          <w:rtl/>
        </w:rPr>
        <w:t>באות להוסיף</w:t>
      </w:r>
      <w:r w:rsidRPr="003D3C30">
        <w:rPr>
          <w:rFonts w:hint="cs"/>
          <w:rtl/>
        </w:rPr>
        <w:t xml:space="preserve"> על המפרט אך </w:t>
      </w:r>
      <w:r w:rsidRPr="003D3C30">
        <w:rPr>
          <w:rtl/>
        </w:rPr>
        <w:t>לא לגרוע</w:t>
      </w:r>
      <w:r w:rsidRPr="003D3C30">
        <w:rPr>
          <w:rFonts w:hint="cs"/>
          <w:rtl/>
        </w:rPr>
        <w:t xml:space="preserve"> ממנו.</w:t>
      </w:r>
    </w:p>
    <w:p w:rsidR="00E03247" w:rsidRPr="003D3C30" w:rsidRDefault="00E03247" w:rsidP="00C541A3">
      <w:pPr>
        <w:pStyle w:val="HNormal"/>
        <w:numPr>
          <w:ilvl w:val="1"/>
          <w:numId w:val="48"/>
        </w:numPr>
        <w:spacing w:after="360" w:line="360" w:lineRule="auto"/>
        <w:rPr>
          <w:rtl/>
        </w:rPr>
      </w:pPr>
      <w:r w:rsidRPr="003D3C30">
        <w:rPr>
          <w:rtl/>
        </w:rPr>
        <w:t>במקרה של סתירה או אי-התאמה</w:t>
      </w:r>
      <w:r w:rsidRPr="003D3C30">
        <w:rPr>
          <w:rFonts w:hint="cs"/>
          <w:rtl/>
        </w:rPr>
        <w:t xml:space="preserve"> בין נספח א' (המפרט) או ההסכם, לבין  נספח ב' (הצעת הספק), יגבר האמור במפרט או בהסכם על האמור בנספח ב' (הצעת הספק).</w:t>
      </w:r>
    </w:p>
    <w:p w:rsidR="00E03247" w:rsidRDefault="00E03247" w:rsidP="00C541A3">
      <w:pPr>
        <w:pStyle w:val="HNormal"/>
        <w:numPr>
          <w:ilvl w:val="0"/>
          <w:numId w:val="48"/>
        </w:numPr>
        <w:spacing w:line="360" w:lineRule="auto"/>
        <w:rPr>
          <w:b/>
          <w:bCs/>
          <w:u w:val="single"/>
        </w:rPr>
      </w:pPr>
      <w:r w:rsidRPr="00681650">
        <w:rPr>
          <w:rFonts w:hint="cs"/>
          <w:b/>
          <w:bCs/>
          <w:u w:val="single"/>
          <w:rtl/>
        </w:rPr>
        <w:t>תקופת ההתקשרות</w:t>
      </w:r>
    </w:p>
    <w:p w:rsidR="00E03247" w:rsidRPr="00681650" w:rsidRDefault="00E03247" w:rsidP="00331DEA">
      <w:pPr>
        <w:pStyle w:val="HNormal"/>
        <w:numPr>
          <w:ilvl w:val="1"/>
          <w:numId w:val="48"/>
        </w:numPr>
        <w:spacing w:after="240" w:line="360" w:lineRule="auto"/>
      </w:pPr>
      <w:r w:rsidRPr="00681650">
        <w:rPr>
          <w:rFonts w:hint="cs"/>
          <w:rtl/>
        </w:rPr>
        <w:t>התקשרות זו הי</w:t>
      </w:r>
      <w:r>
        <w:rPr>
          <w:rFonts w:hint="cs"/>
          <w:rtl/>
        </w:rPr>
        <w:t>א</w:t>
      </w:r>
      <w:r w:rsidRPr="00681650">
        <w:rPr>
          <w:rFonts w:hint="cs"/>
          <w:rtl/>
        </w:rPr>
        <w:t xml:space="preserve"> לתקופה</w:t>
      </w:r>
      <w:r w:rsidR="007D0802">
        <w:rPr>
          <w:rFonts w:hint="cs"/>
          <w:rtl/>
        </w:rPr>
        <w:t>,</w:t>
      </w:r>
      <w:r w:rsidR="00E276C8">
        <w:rPr>
          <w:rFonts w:hint="cs"/>
          <w:rtl/>
        </w:rPr>
        <w:t xml:space="preserve"> ה</w:t>
      </w:r>
      <w:r w:rsidRPr="00681650">
        <w:rPr>
          <w:rFonts w:hint="cs"/>
          <w:rtl/>
        </w:rPr>
        <w:t xml:space="preserve">חל </w:t>
      </w:r>
      <w:r w:rsidR="00E276C8">
        <w:rPr>
          <w:rFonts w:hint="cs"/>
          <w:rtl/>
        </w:rPr>
        <w:t>מ</w:t>
      </w:r>
      <w:r w:rsidRPr="00681650">
        <w:rPr>
          <w:rFonts w:hint="eastAsia"/>
          <w:rtl/>
        </w:rPr>
        <w:t>יום</w:t>
      </w:r>
      <w:r w:rsidRPr="00681650">
        <w:rPr>
          <w:rtl/>
        </w:rPr>
        <w:t xml:space="preserve"> </w:t>
      </w:r>
      <w:permStart w:id="1142174738" w:edGrp="everyone"/>
      <w:r w:rsidRPr="00681650">
        <w:rPr>
          <w:rtl/>
        </w:rPr>
        <w:t>_____</w:t>
      </w:r>
      <w:r>
        <w:rPr>
          <w:rFonts w:hint="cs"/>
          <w:rtl/>
        </w:rPr>
        <w:t>___</w:t>
      </w:r>
      <w:r w:rsidRPr="00681650">
        <w:rPr>
          <w:rtl/>
        </w:rPr>
        <w:t>____</w:t>
      </w:r>
      <w:permEnd w:id="1142174738"/>
      <w:r w:rsidRPr="00681650">
        <w:rPr>
          <w:rFonts w:hint="cs"/>
          <w:rtl/>
        </w:rPr>
        <w:t xml:space="preserve"> ו</w:t>
      </w:r>
      <w:r w:rsidR="00E276C8">
        <w:rPr>
          <w:rFonts w:hint="cs"/>
          <w:rtl/>
        </w:rPr>
        <w:t>עד ל</w:t>
      </w:r>
      <w:r w:rsidRPr="00681650">
        <w:rPr>
          <w:rFonts w:hint="cs"/>
          <w:rtl/>
        </w:rPr>
        <w:t xml:space="preserve">יום </w:t>
      </w:r>
      <w:permStart w:id="1393455400" w:edGrp="everyone"/>
      <w:r w:rsidRPr="00681650">
        <w:rPr>
          <w:rtl/>
        </w:rPr>
        <w:t>__</w:t>
      </w:r>
      <w:r>
        <w:rPr>
          <w:rFonts w:hint="cs"/>
          <w:rtl/>
        </w:rPr>
        <w:t>___</w:t>
      </w:r>
      <w:r w:rsidRPr="00681650">
        <w:rPr>
          <w:rtl/>
        </w:rPr>
        <w:t>_______</w:t>
      </w:r>
      <w:r w:rsidRPr="00681650">
        <w:rPr>
          <w:rFonts w:hint="cs"/>
          <w:rtl/>
        </w:rPr>
        <w:t xml:space="preserve"> </w:t>
      </w:r>
      <w:permEnd w:id="1393455400"/>
      <w:r w:rsidRPr="00681650">
        <w:rPr>
          <w:rFonts w:hint="cs"/>
          <w:rtl/>
        </w:rPr>
        <w:t>(להלן</w:t>
      </w:r>
      <w:r>
        <w:rPr>
          <w:rFonts w:hint="cs"/>
          <w:rtl/>
        </w:rPr>
        <w:t xml:space="preserve"> -</w:t>
      </w:r>
      <w:r w:rsidRPr="00681650">
        <w:rPr>
          <w:rFonts w:hint="cs"/>
          <w:rtl/>
        </w:rPr>
        <w:t xml:space="preserve"> "</w:t>
      </w:r>
      <w:r w:rsidRPr="00681650">
        <w:rPr>
          <w:rFonts w:hint="cs"/>
          <w:b/>
          <w:bCs/>
          <w:rtl/>
        </w:rPr>
        <w:t>תקופת ההתקשרות</w:t>
      </w:r>
      <w:r w:rsidRPr="00681650">
        <w:rPr>
          <w:rFonts w:hint="cs"/>
          <w:rtl/>
        </w:rPr>
        <w:t>").</w:t>
      </w:r>
    </w:p>
    <w:p w:rsidR="00E03247" w:rsidRDefault="009A0F2F" w:rsidP="00C541A3">
      <w:pPr>
        <w:pStyle w:val="HNormal"/>
        <w:numPr>
          <w:ilvl w:val="1"/>
          <w:numId w:val="48"/>
        </w:numPr>
        <w:spacing w:after="240" w:line="360" w:lineRule="auto"/>
      </w:pPr>
      <w:r>
        <w:rPr>
          <w:rFonts w:hint="cs"/>
          <w:color w:val="000000"/>
          <w:rtl/>
        </w:rPr>
        <w:t>למשרד</w:t>
      </w:r>
      <w:r w:rsidRPr="00030920">
        <w:rPr>
          <w:rFonts w:hint="cs"/>
          <w:color w:val="000000"/>
          <w:rtl/>
        </w:rPr>
        <w:t xml:space="preserve"> שמורה האופציה להארכת </w:t>
      </w:r>
      <w:r>
        <w:rPr>
          <w:rFonts w:hint="cs"/>
          <w:color w:val="000000"/>
          <w:rtl/>
        </w:rPr>
        <w:t xml:space="preserve">תקופת ההתקשרות </w:t>
      </w:r>
      <w:r w:rsidRPr="00681650">
        <w:rPr>
          <w:rFonts w:hint="cs"/>
          <w:rtl/>
        </w:rPr>
        <w:t>(להלן</w:t>
      </w:r>
      <w:r>
        <w:rPr>
          <w:rFonts w:hint="cs"/>
          <w:rtl/>
        </w:rPr>
        <w:t xml:space="preserve"> -</w:t>
      </w:r>
      <w:r w:rsidRPr="00681650">
        <w:rPr>
          <w:rFonts w:hint="cs"/>
          <w:rtl/>
        </w:rPr>
        <w:t xml:space="preserve"> "</w:t>
      </w:r>
      <w:r w:rsidRPr="003F0EDB">
        <w:rPr>
          <w:rFonts w:hint="cs"/>
          <w:b/>
          <w:bCs/>
          <w:rtl/>
        </w:rPr>
        <w:t>הארכת ההתקשרות</w:t>
      </w:r>
      <w:r w:rsidRPr="00681650">
        <w:rPr>
          <w:rFonts w:hint="cs"/>
          <w:rtl/>
        </w:rPr>
        <w:t>")</w:t>
      </w:r>
      <w:r w:rsidRPr="00030920">
        <w:rPr>
          <w:rFonts w:hint="cs"/>
          <w:color w:val="000000"/>
          <w:rtl/>
        </w:rPr>
        <w:t xml:space="preserve"> </w:t>
      </w:r>
      <w:r>
        <w:rPr>
          <w:rFonts w:hint="cs"/>
          <w:color w:val="000000"/>
          <w:rtl/>
        </w:rPr>
        <w:t xml:space="preserve">לארבעה ירידים שנתיים נוספים, ובסך הכל </w:t>
      </w:r>
      <w:r w:rsidRPr="00030920">
        <w:rPr>
          <w:rFonts w:hint="cs"/>
          <w:color w:val="000000"/>
          <w:rtl/>
        </w:rPr>
        <w:t xml:space="preserve">עד </w:t>
      </w:r>
      <w:r>
        <w:rPr>
          <w:rFonts w:hint="cs"/>
          <w:color w:val="000000"/>
          <w:rtl/>
        </w:rPr>
        <w:t>ל</w:t>
      </w:r>
      <w:r w:rsidRPr="00030920">
        <w:rPr>
          <w:rFonts w:hint="cs"/>
          <w:color w:val="000000"/>
          <w:rtl/>
        </w:rPr>
        <w:t>חמ</w:t>
      </w:r>
      <w:r>
        <w:rPr>
          <w:rFonts w:hint="cs"/>
          <w:color w:val="000000"/>
          <w:rtl/>
        </w:rPr>
        <w:t>י</w:t>
      </w:r>
      <w:r w:rsidRPr="00030920">
        <w:rPr>
          <w:rFonts w:hint="cs"/>
          <w:color w:val="000000"/>
          <w:rtl/>
        </w:rPr>
        <w:t>ש</w:t>
      </w:r>
      <w:r>
        <w:rPr>
          <w:rFonts w:hint="cs"/>
          <w:color w:val="000000"/>
          <w:rtl/>
        </w:rPr>
        <w:t>ה</w:t>
      </w:r>
      <w:r w:rsidRPr="00030920">
        <w:rPr>
          <w:rFonts w:hint="cs"/>
          <w:color w:val="000000"/>
          <w:rtl/>
        </w:rPr>
        <w:t xml:space="preserve"> </w:t>
      </w:r>
      <w:r>
        <w:rPr>
          <w:rFonts w:hint="cs"/>
          <w:color w:val="000000"/>
          <w:rtl/>
        </w:rPr>
        <w:t>ירידים שנתיים</w:t>
      </w:r>
      <w:r w:rsidRPr="00030920">
        <w:rPr>
          <w:rFonts w:hint="cs"/>
          <w:color w:val="000000"/>
          <w:rtl/>
        </w:rPr>
        <w:t xml:space="preserve"> (כולל תקופת ההתקשרות הראשונה)</w:t>
      </w:r>
      <w:r>
        <w:rPr>
          <w:rFonts w:hint="cs"/>
          <w:color w:val="000000"/>
          <w:rtl/>
        </w:rPr>
        <w:t>, והכל כפוף</w:t>
      </w:r>
      <w:r w:rsidRPr="00030920">
        <w:rPr>
          <w:color w:val="000000"/>
          <w:rtl/>
        </w:rPr>
        <w:t xml:space="preserve"> לחוק חובת המכרזים</w:t>
      </w:r>
      <w:r>
        <w:rPr>
          <w:rFonts w:hint="cs"/>
          <w:color w:val="000000"/>
          <w:rtl/>
        </w:rPr>
        <w:t xml:space="preserve"> </w:t>
      </w:r>
      <w:r w:rsidRPr="000F2D28">
        <w:rPr>
          <w:color w:val="000000"/>
          <w:rtl/>
        </w:rPr>
        <w:t>ו</w:t>
      </w:r>
      <w:r>
        <w:rPr>
          <w:rFonts w:hint="cs"/>
          <w:color w:val="000000"/>
          <w:rtl/>
        </w:rPr>
        <w:t>ל</w:t>
      </w:r>
      <w:r w:rsidRPr="000F2D28">
        <w:rPr>
          <w:color w:val="000000"/>
          <w:rtl/>
        </w:rPr>
        <w:t>תקנותיו</w:t>
      </w:r>
      <w:r w:rsidR="00E03247" w:rsidRPr="00681650">
        <w:rPr>
          <w:rtl/>
        </w:rPr>
        <w:t>.</w:t>
      </w:r>
    </w:p>
    <w:p w:rsidR="009A0F2F" w:rsidRPr="00681650" w:rsidRDefault="009A0F2F" w:rsidP="00C541A3">
      <w:pPr>
        <w:pStyle w:val="HNormal"/>
        <w:numPr>
          <w:ilvl w:val="1"/>
          <w:numId w:val="48"/>
        </w:numPr>
        <w:spacing w:after="240" w:line="360" w:lineRule="auto"/>
      </w:pPr>
      <w:r w:rsidRPr="00030920">
        <w:rPr>
          <w:rFonts w:hint="cs"/>
          <w:rtl/>
        </w:rPr>
        <w:t>מימוש אופציה</w:t>
      </w:r>
      <w:r>
        <w:rPr>
          <w:rFonts w:hint="cs"/>
          <w:rtl/>
        </w:rPr>
        <w:t>, בכל שנה ושנה,</w:t>
      </w:r>
      <w:r w:rsidRPr="00030920">
        <w:rPr>
          <w:rFonts w:hint="cs"/>
          <w:rtl/>
        </w:rPr>
        <w:t xml:space="preserve"> כאמור </w:t>
      </w:r>
      <w:r>
        <w:rPr>
          <w:rFonts w:hint="cs"/>
          <w:rtl/>
        </w:rPr>
        <w:t>בסעיף 2 (ב) לעיל,</w:t>
      </w:r>
      <w:r w:rsidRPr="00030920">
        <w:rPr>
          <w:rFonts w:hint="cs"/>
          <w:rtl/>
        </w:rPr>
        <w:t xml:space="preserve"> מותנה</w:t>
      </w:r>
      <w:r>
        <w:rPr>
          <w:rFonts w:hint="cs"/>
          <w:rtl/>
        </w:rPr>
        <w:t xml:space="preserve"> בהליך מקדים, כמפורט במפרט. </w:t>
      </w:r>
      <w:r w:rsidRPr="00030920">
        <w:rPr>
          <w:rFonts w:hint="cs"/>
          <w:rtl/>
        </w:rPr>
        <w:t>בכל מקרה</w:t>
      </w:r>
      <w:r>
        <w:rPr>
          <w:rFonts w:hint="cs"/>
          <w:rtl/>
        </w:rPr>
        <w:t>,</w:t>
      </w:r>
      <w:r w:rsidRPr="00030920">
        <w:rPr>
          <w:rFonts w:hint="cs"/>
          <w:rtl/>
        </w:rPr>
        <w:t xml:space="preserve"> מימוש האופציה </w:t>
      </w:r>
      <w:r>
        <w:rPr>
          <w:rFonts w:hint="cs"/>
          <w:rtl/>
        </w:rPr>
        <w:t>נתון לשיקול-דעתו</w:t>
      </w:r>
      <w:r w:rsidRPr="00030920">
        <w:rPr>
          <w:rFonts w:hint="cs"/>
          <w:rtl/>
        </w:rPr>
        <w:t xml:space="preserve"> הבלעדי של </w:t>
      </w:r>
      <w:r>
        <w:rPr>
          <w:rFonts w:hint="cs"/>
          <w:rtl/>
        </w:rPr>
        <w:t>המשרד.</w:t>
      </w:r>
    </w:p>
    <w:p w:rsidR="00E03247" w:rsidRPr="00D178FC" w:rsidRDefault="009A0F2F" w:rsidP="00D178FC">
      <w:pPr>
        <w:pStyle w:val="HNormal"/>
        <w:numPr>
          <w:ilvl w:val="1"/>
          <w:numId w:val="48"/>
        </w:numPr>
        <w:spacing w:after="240" w:line="360" w:lineRule="auto"/>
      </w:pPr>
      <w:r w:rsidRPr="00D178FC">
        <w:rPr>
          <w:rFonts w:hint="cs"/>
          <w:rtl/>
        </w:rPr>
        <w:t>המשרד</w:t>
      </w:r>
      <w:r w:rsidR="00E03247" w:rsidRPr="00D178FC">
        <w:rPr>
          <w:rFonts w:hint="cs"/>
          <w:rtl/>
        </w:rPr>
        <w:t xml:space="preserve"> רשאי </w:t>
      </w:r>
      <w:r w:rsidR="00E03247" w:rsidRPr="00400F6E">
        <w:rPr>
          <w:rFonts w:hint="cs"/>
          <w:rtl/>
        </w:rPr>
        <w:t xml:space="preserve">להביא הסכם </w:t>
      </w:r>
      <w:r w:rsidR="007D0802" w:rsidRPr="00400F6E">
        <w:rPr>
          <w:rFonts w:hint="cs"/>
          <w:rtl/>
        </w:rPr>
        <w:t>זה לסיומו בכל עת, לפי שיקול-</w:t>
      </w:r>
      <w:r w:rsidR="00E03247" w:rsidRPr="00400F6E">
        <w:rPr>
          <w:rFonts w:hint="cs"/>
          <w:rtl/>
        </w:rPr>
        <w:t>דעת</w:t>
      </w:r>
      <w:r w:rsidRPr="00400F6E">
        <w:rPr>
          <w:rFonts w:hint="cs"/>
          <w:rtl/>
        </w:rPr>
        <w:t>ו</w:t>
      </w:r>
      <w:r w:rsidR="00E03247" w:rsidRPr="00400F6E">
        <w:rPr>
          <w:rFonts w:hint="cs"/>
          <w:rtl/>
        </w:rPr>
        <w:t xml:space="preserve"> </w:t>
      </w:r>
      <w:r w:rsidR="00D178FC" w:rsidRPr="00841B0F">
        <w:rPr>
          <w:rFonts w:hint="cs"/>
          <w:rtl/>
        </w:rPr>
        <w:t>הבלעדי</w:t>
      </w:r>
      <w:r w:rsidR="00E276C8" w:rsidRPr="00841B0F">
        <w:rPr>
          <w:rFonts w:hint="cs"/>
          <w:rtl/>
        </w:rPr>
        <w:t>,</w:t>
      </w:r>
      <w:r w:rsidR="00E03247" w:rsidRPr="00D178FC">
        <w:rPr>
          <w:rFonts w:hint="cs"/>
          <w:rtl/>
        </w:rPr>
        <w:t xml:space="preserve"> או לצמצם את היקף השירותים, וזאת ללא חובת הנמקה.</w:t>
      </w:r>
    </w:p>
    <w:p w:rsidR="00E03247" w:rsidRDefault="00E03247" w:rsidP="00331DEA">
      <w:pPr>
        <w:pStyle w:val="HNormal"/>
        <w:numPr>
          <w:ilvl w:val="1"/>
          <w:numId w:val="48"/>
        </w:numPr>
        <w:spacing w:after="240" w:line="360" w:lineRule="auto"/>
      </w:pPr>
      <w:r w:rsidRPr="006044E1">
        <w:rPr>
          <w:rtl/>
        </w:rPr>
        <w:t>במקרה של הפרה יסודית</w:t>
      </w:r>
      <w:r>
        <w:rPr>
          <w:rFonts w:hint="cs"/>
          <w:rtl/>
        </w:rPr>
        <w:t xml:space="preserve">, כפי שהיא מוגדרת בסעיף </w:t>
      </w:r>
      <w:r w:rsidR="00837376">
        <w:rPr>
          <w:rFonts w:hint="cs"/>
          <w:rtl/>
        </w:rPr>
        <w:t>18</w:t>
      </w:r>
      <w:r w:rsidR="009C14C8">
        <w:rPr>
          <w:rFonts w:hint="cs"/>
          <w:rtl/>
        </w:rPr>
        <w:t xml:space="preserve"> </w:t>
      </w:r>
      <w:r>
        <w:rPr>
          <w:rFonts w:hint="cs"/>
          <w:rtl/>
        </w:rPr>
        <w:t>להלן</w:t>
      </w:r>
      <w:r w:rsidRPr="006044E1">
        <w:rPr>
          <w:rtl/>
        </w:rPr>
        <w:t xml:space="preserve">, </w:t>
      </w:r>
      <w:r w:rsidR="009A0F2F">
        <w:rPr>
          <w:rFonts w:hint="cs"/>
          <w:rtl/>
        </w:rPr>
        <w:t>המשרד</w:t>
      </w:r>
      <w:r w:rsidRPr="006044E1">
        <w:rPr>
          <w:rtl/>
        </w:rPr>
        <w:t xml:space="preserve"> רשאי להפסיק </w:t>
      </w:r>
      <w:r w:rsidR="00E276C8">
        <w:rPr>
          <w:rFonts w:hint="cs"/>
          <w:rtl/>
        </w:rPr>
        <w:t xml:space="preserve">את </w:t>
      </w:r>
      <w:r w:rsidRPr="006044E1">
        <w:rPr>
          <w:rtl/>
        </w:rPr>
        <w:t xml:space="preserve">ההתקשרות </w:t>
      </w:r>
      <w:r w:rsidR="00E276C8">
        <w:rPr>
          <w:rFonts w:hint="cs"/>
          <w:rtl/>
        </w:rPr>
        <w:t xml:space="preserve">באופן </w:t>
      </w:r>
      <w:r w:rsidRPr="006044E1">
        <w:rPr>
          <w:rtl/>
        </w:rPr>
        <w:t>מיידי, ללא כל מתן הודעה מוקדמת</w:t>
      </w:r>
      <w:r w:rsidR="00E276C8">
        <w:rPr>
          <w:rFonts w:hint="cs"/>
          <w:rtl/>
        </w:rPr>
        <w:t>,</w:t>
      </w:r>
      <w:r w:rsidRPr="006044E1">
        <w:rPr>
          <w:rtl/>
        </w:rPr>
        <w:t xml:space="preserve"> וזאת מבלי לגרוע מכל סעד </w:t>
      </w:r>
      <w:r w:rsidR="00E276C8">
        <w:rPr>
          <w:rFonts w:hint="cs"/>
          <w:rtl/>
        </w:rPr>
        <w:t xml:space="preserve">אחר </w:t>
      </w:r>
      <w:r w:rsidRPr="006044E1">
        <w:rPr>
          <w:rtl/>
        </w:rPr>
        <w:t xml:space="preserve">הקיים </w:t>
      </w:r>
      <w:r w:rsidR="009A0F2F">
        <w:rPr>
          <w:rFonts w:hint="cs"/>
          <w:rtl/>
        </w:rPr>
        <w:t>למשרד</w:t>
      </w:r>
      <w:r w:rsidRPr="006044E1">
        <w:rPr>
          <w:rtl/>
        </w:rPr>
        <w:t>. יובהר</w:t>
      </w:r>
      <w:r>
        <w:rPr>
          <w:rFonts w:hint="cs"/>
          <w:rtl/>
        </w:rPr>
        <w:t>,</w:t>
      </w:r>
      <w:r w:rsidRPr="006044E1">
        <w:rPr>
          <w:rtl/>
        </w:rPr>
        <w:t xml:space="preserve"> כי מרגע ביטול החוזה</w:t>
      </w:r>
      <w:r w:rsidR="00E276C8">
        <w:rPr>
          <w:rFonts w:hint="cs"/>
          <w:rtl/>
        </w:rPr>
        <w:t>,</w:t>
      </w:r>
      <w:r w:rsidRPr="006044E1">
        <w:rPr>
          <w:rtl/>
        </w:rPr>
        <w:t xml:space="preserve"> </w:t>
      </w:r>
      <w:r w:rsidR="009A0F2F">
        <w:rPr>
          <w:rFonts w:hint="cs"/>
          <w:rtl/>
        </w:rPr>
        <w:t>המשרד</w:t>
      </w:r>
      <w:r w:rsidRPr="006044E1">
        <w:rPr>
          <w:rtl/>
        </w:rPr>
        <w:t xml:space="preserve"> לא </w:t>
      </w:r>
      <w:r w:rsidR="009A0F2F">
        <w:rPr>
          <w:rFonts w:hint="cs"/>
          <w:rtl/>
        </w:rPr>
        <w:t>יהיה חייב</w:t>
      </w:r>
      <w:r w:rsidRPr="006044E1">
        <w:rPr>
          <w:rtl/>
        </w:rPr>
        <w:t xml:space="preserve"> בתשלומי יתרת ההתקשרות </w:t>
      </w:r>
      <w:r>
        <w:rPr>
          <w:rFonts w:hint="cs"/>
          <w:rtl/>
        </w:rPr>
        <w:t>והספק יהיה</w:t>
      </w:r>
      <w:r w:rsidRPr="006044E1">
        <w:rPr>
          <w:rtl/>
        </w:rPr>
        <w:t xml:space="preserve"> חייב להעביר לידי </w:t>
      </w:r>
      <w:r w:rsidR="009A0F2F">
        <w:rPr>
          <w:rFonts w:hint="cs"/>
          <w:rtl/>
        </w:rPr>
        <w:t>המשרד</w:t>
      </w:r>
      <w:r w:rsidRPr="006044E1">
        <w:rPr>
          <w:rtl/>
        </w:rPr>
        <w:t xml:space="preserve"> את כל תוצרי עבודתו</w:t>
      </w:r>
      <w:r w:rsidR="009A0F2F">
        <w:rPr>
          <w:rFonts w:hint="cs"/>
          <w:rtl/>
        </w:rPr>
        <w:t>,</w:t>
      </w:r>
      <w:r w:rsidRPr="006044E1">
        <w:rPr>
          <w:rtl/>
        </w:rPr>
        <w:t xml:space="preserve"> הנובעים מתקופת ההתקשרות</w:t>
      </w:r>
      <w:r w:rsidR="009A0F2F">
        <w:rPr>
          <w:rFonts w:hint="cs"/>
          <w:rtl/>
        </w:rPr>
        <w:t>,</w:t>
      </w:r>
      <w:r>
        <w:rPr>
          <w:rFonts w:hint="cs"/>
          <w:rtl/>
        </w:rPr>
        <w:t xml:space="preserve"> </w:t>
      </w:r>
      <w:r w:rsidRPr="00EA44F2">
        <w:rPr>
          <w:rtl/>
        </w:rPr>
        <w:t>על מנת ש</w:t>
      </w:r>
      <w:r w:rsidR="009A0F2F">
        <w:rPr>
          <w:rFonts w:hint="cs"/>
          <w:rtl/>
        </w:rPr>
        <w:t>י</w:t>
      </w:r>
      <w:r w:rsidRPr="00EA44F2">
        <w:rPr>
          <w:rtl/>
        </w:rPr>
        <w:t xml:space="preserve">וכל להמשיך </w:t>
      </w:r>
      <w:r w:rsidR="00E276C8">
        <w:rPr>
          <w:rFonts w:hint="cs"/>
          <w:rtl/>
        </w:rPr>
        <w:t xml:space="preserve">את </w:t>
      </w:r>
      <w:r w:rsidRPr="00EA44F2">
        <w:rPr>
          <w:rtl/>
        </w:rPr>
        <w:t>הפעילות בעצמ</w:t>
      </w:r>
      <w:r w:rsidR="009A0F2F">
        <w:rPr>
          <w:rFonts w:hint="cs"/>
          <w:rtl/>
        </w:rPr>
        <w:t>ו</w:t>
      </w:r>
      <w:r w:rsidRPr="00EA44F2">
        <w:rPr>
          <w:rtl/>
        </w:rPr>
        <w:t xml:space="preserve"> או באמצעות אחרים</w:t>
      </w:r>
      <w:r>
        <w:rPr>
          <w:rFonts w:hint="cs"/>
          <w:rtl/>
        </w:rPr>
        <w:t>.</w:t>
      </w:r>
    </w:p>
    <w:p w:rsidR="0088715F" w:rsidRPr="00681650" w:rsidRDefault="0088715F" w:rsidP="007C053C">
      <w:pPr>
        <w:pStyle w:val="HNormal"/>
        <w:spacing w:after="240" w:line="360" w:lineRule="auto"/>
        <w:ind w:left="1152"/>
      </w:pPr>
    </w:p>
    <w:p w:rsidR="00E03247" w:rsidRDefault="00E03247" w:rsidP="00553DC9">
      <w:pPr>
        <w:pStyle w:val="HNormal"/>
        <w:numPr>
          <w:ilvl w:val="0"/>
          <w:numId w:val="48"/>
        </w:numPr>
        <w:spacing w:line="360" w:lineRule="auto"/>
        <w:rPr>
          <w:b/>
          <w:bCs/>
          <w:u w:val="single"/>
        </w:rPr>
      </w:pPr>
      <w:r w:rsidRPr="004B3BE6">
        <w:rPr>
          <w:rFonts w:hint="cs"/>
          <w:b/>
          <w:bCs/>
          <w:u w:val="single"/>
          <w:rtl/>
        </w:rPr>
        <w:lastRenderedPageBreak/>
        <w:t>השירותים הנדרשים</w:t>
      </w:r>
    </w:p>
    <w:p w:rsidR="00E03247" w:rsidRPr="004B3BE6" w:rsidRDefault="00E03247" w:rsidP="007D0802">
      <w:pPr>
        <w:pStyle w:val="HNormal"/>
        <w:numPr>
          <w:ilvl w:val="1"/>
          <w:numId w:val="48"/>
        </w:numPr>
        <w:spacing w:after="240" w:line="360" w:lineRule="auto"/>
      </w:pPr>
      <w:r w:rsidRPr="004B3BE6">
        <w:rPr>
          <w:rFonts w:hint="cs"/>
          <w:rtl/>
        </w:rPr>
        <w:t>הספק מתחייב לספק</w:t>
      </w:r>
      <w:r w:rsidRPr="004B3BE6">
        <w:rPr>
          <w:rtl/>
        </w:rPr>
        <w:t xml:space="preserve"> </w:t>
      </w:r>
      <w:r w:rsidR="00E73299">
        <w:rPr>
          <w:rFonts w:hint="cs"/>
          <w:rtl/>
        </w:rPr>
        <w:t xml:space="preserve">למשרד שירותים של </w:t>
      </w:r>
      <w:r w:rsidR="00E73299" w:rsidRPr="00DB0913">
        <w:rPr>
          <w:rFonts w:hint="cs"/>
          <w:rtl/>
        </w:rPr>
        <w:t xml:space="preserve">עיצוב, הקמה, אחזקה ופירוק של ביתן </w:t>
      </w:r>
      <w:r w:rsidR="00B06961">
        <w:rPr>
          <w:rFonts w:hint="cs"/>
          <w:rtl/>
        </w:rPr>
        <w:t xml:space="preserve">משרד התיירות </w:t>
      </w:r>
      <w:r w:rsidR="00E276C8">
        <w:rPr>
          <w:rFonts w:hint="cs"/>
          <w:rtl/>
        </w:rPr>
        <w:t xml:space="preserve"> </w:t>
      </w:r>
      <w:r w:rsidR="00E73299" w:rsidRPr="00DB0913">
        <w:rPr>
          <w:rFonts w:hint="cs"/>
          <w:rtl/>
        </w:rPr>
        <w:t>ביריד התיירות</w:t>
      </w:r>
      <w:r w:rsidR="00B06961">
        <w:rPr>
          <w:rFonts w:hint="cs"/>
          <w:rtl/>
        </w:rPr>
        <w:t xml:space="preserve"> הבינלאומי</w:t>
      </w:r>
      <w:r w:rsidR="00E73299" w:rsidRPr="00DB0913">
        <w:rPr>
          <w:rFonts w:hint="cs"/>
          <w:rtl/>
        </w:rPr>
        <w:t xml:space="preserve"> השנתי </w:t>
      </w:r>
      <w:r w:rsidR="00E73299" w:rsidRPr="00DB0913">
        <w:rPr>
          <w:rFonts w:hint="cs"/>
        </w:rPr>
        <w:t>IMTM</w:t>
      </w:r>
      <w:r w:rsidRPr="004B3BE6">
        <w:rPr>
          <w:rFonts w:hint="cs"/>
          <w:rtl/>
        </w:rPr>
        <w:t>, כמפורט במפרט המכרז</w:t>
      </w:r>
      <w:r w:rsidR="00C7714C">
        <w:rPr>
          <w:rFonts w:hint="cs"/>
          <w:rtl/>
        </w:rPr>
        <w:t xml:space="preserve"> ובהסכם זה</w:t>
      </w:r>
      <w:r w:rsidR="00E276C8">
        <w:rPr>
          <w:rFonts w:hint="cs"/>
          <w:rtl/>
        </w:rPr>
        <w:t xml:space="preserve"> (להלן </w:t>
      </w:r>
      <w:r w:rsidR="007D0802">
        <w:rPr>
          <w:rFonts w:hint="cs"/>
          <w:rtl/>
        </w:rPr>
        <w:t>-</w:t>
      </w:r>
      <w:r w:rsidR="00E276C8">
        <w:rPr>
          <w:rFonts w:hint="cs"/>
          <w:rtl/>
        </w:rPr>
        <w:t xml:space="preserve"> "</w:t>
      </w:r>
      <w:r w:rsidR="00E276C8" w:rsidRPr="007D0802">
        <w:rPr>
          <w:rFonts w:hint="cs"/>
          <w:b/>
          <w:bCs/>
          <w:rtl/>
        </w:rPr>
        <w:t>השירותים</w:t>
      </w:r>
      <w:r w:rsidR="00E276C8">
        <w:rPr>
          <w:rFonts w:hint="cs"/>
          <w:rtl/>
        </w:rPr>
        <w:t>" או "</w:t>
      </w:r>
      <w:r w:rsidR="00E276C8" w:rsidRPr="007D0802">
        <w:rPr>
          <w:rFonts w:hint="cs"/>
          <w:b/>
          <w:bCs/>
          <w:rtl/>
        </w:rPr>
        <w:t>סל השירותים</w:t>
      </w:r>
      <w:r w:rsidR="00E276C8">
        <w:rPr>
          <w:rFonts w:hint="cs"/>
          <w:rtl/>
        </w:rPr>
        <w:t>")</w:t>
      </w:r>
      <w:r w:rsidRPr="004B3BE6">
        <w:rPr>
          <w:rFonts w:hint="cs"/>
          <w:rtl/>
        </w:rPr>
        <w:t>.</w:t>
      </w:r>
    </w:p>
    <w:p w:rsidR="00E03247" w:rsidRPr="004B3BE6" w:rsidRDefault="00E03247" w:rsidP="00C541A3">
      <w:pPr>
        <w:pStyle w:val="HNormal"/>
        <w:numPr>
          <w:ilvl w:val="1"/>
          <w:numId w:val="48"/>
        </w:numPr>
        <w:spacing w:after="360" w:line="360" w:lineRule="auto"/>
      </w:pPr>
      <w:r>
        <w:rPr>
          <w:rFonts w:hint="cs"/>
          <w:rtl/>
        </w:rPr>
        <w:t>הספק</w:t>
      </w:r>
      <w:r w:rsidRPr="004B3BE6">
        <w:rPr>
          <w:rFonts w:hint="cs"/>
          <w:rtl/>
        </w:rPr>
        <w:t xml:space="preserve"> </w:t>
      </w:r>
      <w:r w:rsidRPr="004B3BE6">
        <w:rPr>
          <w:rtl/>
        </w:rPr>
        <w:t xml:space="preserve">מתחייב </w:t>
      </w:r>
      <w:r w:rsidRPr="004B3BE6">
        <w:rPr>
          <w:rFonts w:hint="cs"/>
          <w:rtl/>
        </w:rPr>
        <w:t>לבצע</w:t>
      </w:r>
      <w:r w:rsidRPr="004B3BE6">
        <w:rPr>
          <w:rtl/>
        </w:rPr>
        <w:t xml:space="preserve">, לאורך כל תקופת ההסכם, </w:t>
      </w:r>
      <w:r w:rsidRPr="004B3BE6">
        <w:rPr>
          <w:rFonts w:hint="cs"/>
          <w:rtl/>
        </w:rPr>
        <w:t>את כל השירותים הנדרשים, בהתאם למפרט מכרז זה</w:t>
      </w:r>
      <w:r w:rsidRPr="004B3BE6">
        <w:rPr>
          <w:rtl/>
        </w:rPr>
        <w:t xml:space="preserve"> </w:t>
      </w:r>
      <w:r w:rsidRPr="004B3BE6">
        <w:rPr>
          <w:rFonts w:hint="cs"/>
          <w:rtl/>
        </w:rPr>
        <w:t xml:space="preserve">באמצעות </w:t>
      </w:r>
      <w:r w:rsidRPr="004B3BE6">
        <w:rPr>
          <w:rtl/>
        </w:rPr>
        <w:t>כח אדם מהימן, מקצועי, מיומן, בעל ידע ונסיון לבצע את הנדרש</w:t>
      </w:r>
      <w:r w:rsidR="00C7714C">
        <w:rPr>
          <w:rFonts w:hint="cs"/>
          <w:rtl/>
        </w:rPr>
        <w:t>, באמצעות ציוד</w:t>
      </w:r>
      <w:r w:rsidR="00E73299">
        <w:rPr>
          <w:rFonts w:hint="cs"/>
          <w:rtl/>
        </w:rPr>
        <w:t xml:space="preserve"> מקצועי</w:t>
      </w:r>
      <w:r w:rsidR="00C7714C">
        <w:rPr>
          <w:rFonts w:hint="cs"/>
          <w:rtl/>
        </w:rPr>
        <w:t xml:space="preserve"> ותוך עמידה בדרישות החוק ובתקנים</w:t>
      </w:r>
      <w:r>
        <w:rPr>
          <w:rFonts w:hint="cs"/>
          <w:rtl/>
        </w:rPr>
        <w:t>,</w:t>
      </w:r>
      <w:r w:rsidRPr="004B3BE6">
        <w:rPr>
          <w:rtl/>
        </w:rPr>
        <w:t xml:space="preserve"> </w:t>
      </w:r>
      <w:r w:rsidRPr="004B3BE6">
        <w:rPr>
          <w:rFonts w:hint="cs"/>
          <w:rtl/>
        </w:rPr>
        <w:t>כמתואר במפרט המכרז ובהצעה.</w:t>
      </w:r>
    </w:p>
    <w:p w:rsidR="00E03247" w:rsidRDefault="00E03247" w:rsidP="00C541A3">
      <w:pPr>
        <w:pStyle w:val="HNormal"/>
        <w:numPr>
          <w:ilvl w:val="0"/>
          <w:numId w:val="48"/>
        </w:numPr>
        <w:spacing w:line="360" w:lineRule="auto"/>
        <w:rPr>
          <w:b/>
          <w:bCs/>
          <w:u w:val="single"/>
        </w:rPr>
      </w:pPr>
      <w:r>
        <w:rPr>
          <w:rFonts w:hint="cs"/>
          <w:b/>
          <w:bCs/>
          <w:u w:val="single"/>
          <w:rtl/>
        </w:rPr>
        <w:t xml:space="preserve">התחייבויות </w:t>
      </w:r>
      <w:r w:rsidR="004E1F8C">
        <w:rPr>
          <w:rFonts w:hint="cs"/>
          <w:b/>
          <w:bCs/>
          <w:u w:val="single"/>
          <w:rtl/>
        </w:rPr>
        <w:t>המשרד</w:t>
      </w:r>
    </w:p>
    <w:p w:rsidR="00E03247" w:rsidRPr="00CA65E4" w:rsidRDefault="004E1F8C" w:rsidP="00C541A3">
      <w:pPr>
        <w:pStyle w:val="HNormal"/>
        <w:numPr>
          <w:ilvl w:val="1"/>
          <w:numId w:val="48"/>
        </w:numPr>
        <w:spacing w:after="240" w:line="360" w:lineRule="auto"/>
      </w:pPr>
      <w:r>
        <w:rPr>
          <w:rFonts w:hint="cs"/>
          <w:rtl/>
        </w:rPr>
        <w:t>המשרד י</w:t>
      </w:r>
      <w:r w:rsidR="00E03247">
        <w:rPr>
          <w:rFonts w:hint="cs"/>
          <w:rtl/>
        </w:rPr>
        <w:t>עמיד</w:t>
      </w:r>
      <w:r w:rsidR="00E03247" w:rsidRPr="00CA65E4">
        <w:rPr>
          <w:rFonts w:hint="cs"/>
          <w:rtl/>
        </w:rPr>
        <w:t xml:space="preserve"> לרשות החברה </w:t>
      </w:r>
      <w:r w:rsidR="00E03247" w:rsidRPr="00CA65E4">
        <w:rPr>
          <w:rtl/>
        </w:rPr>
        <w:t>כל מידע רלוונטי לצורך ביצוע ההתחייבו</w:t>
      </w:r>
      <w:r w:rsidR="00E03247" w:rsidRPr="00CA65E4">
        <w:rPr>
          <w:rFonts w:hint="cs"/>
          <w:rtl/>
        </w:rPr>
        <w:t>יו</w:t>
      </w:r>
      <w:r w:rsidR="00E03247" w:rsidRPr="00CA65E4">
        <w:rPr>
          <w:rtl/>
        </w:rPr>
        <w:t>ת על פי הסכם זה</w:t>
      </w:r>
      <w:r w:rsidR="00E03247" w:rsidRPr="00CA65E4">
        <w:rPr>
          <w:rFonts w:hint="cs"/>
          <w:rtl/>
        </w:rPr>
        <w:t>.</w:t>
      </w:r>
    </w:p>
    <w:p w:rsidR="00E03247" w:rsidRPr="00CA65E4" w:rsidRDefault="004E1F8C" w:rsidP="00C541A3">
      <w:pPr>
        <w:pStyle w:val="HNormal"/>
        <w:numPr>
          <w:ilvl w:val="1"/>
          <w:numId w:val="48"/>
        </w:numPr>
        <w:spacing w:after="360" w:line="360" w:lineRule="auto"/>
      </w:pPr>
      <w:r>
        <w:rPr>
          <w:rFonts w:hint="cs"/>
          <w:rtl/>
        </w:rPr>
        <w:t>המשרד יא</w:t>
      </w:r>
      <w:r w:rsidR="00E03247">
        <w:rPr>
          <w:rFonts w:hint="cs"/>
          <w:rtl/>
        </w:rPr>
        <w:t>פשר</w:t>
      </w:r>
      <w:r w:rsidR="00E03247" w:rsidRPr="00CA65E4">
        <w:rPr>
          <w:rFonts w:hint="cs"/>
          <w:rtl/>
        </w:rPr>
        <w:t xml:space="preserve"> לחברה </w:t>
      </w:r>
      <w:r w:rsidR="00E03247" w:rsidRPr="00CA65E4">
        <w:rPr>
          <w:rtl/>
        </w:rPr>
        <w:t>לבצע את התחייבויותיה, בין בעצמה ובין ע</w:t>
      </w:r>
      <w:r w:rsidR="00E03247" w:rsidRPr="00CA65E4">
        <w:rPr>
          <w:rFonts w:hint="cs"/>
          <w:rtl/>
        </w:rPr>
        <w:t>ל-יד</w:t>
      </w:r>
      <w:r w:rsidR="00E03247" w:rsidRPr="00CA65E4">
        <w:rPr>
          <w:rtl/>
        </w:rPr>
        <w:t>י</w:t>
      </w:r>
      <w:r w:rsidR="00E03247">
        <w:rPr>
          <w:rtl/>
        </w:rPr>
        <w:t xml:space="preserve"> נותני</w:t>
      </w:r>
      <w:r w:rsidR="00E03247">
        <w:rPr>
          <w:rFonts w:hint="cs"/>
          <w:rtl/>
        </w:rPr>
        <w:t xml:space="preserve"> </w:t>
      </w:r>
      <w:r w:rsidR="00E03247" w:rsidRPr="00CA65E4">
        <w:rPr>
          <w:rtl/>
        </w:rPr>
        <w:t xml:space="preserve">שירות מטעמה, בכפוף להוראות הסכם </w:t>
      </w:r>
      <w:r w:rsidR="00E03247">
        <w:rPr>
          <w:rFonts w:hint="cs"/>
          <w:rtl/>
        </w:rPr>
        <w:t>זה</w:t>
      </w:r>
      <w:r w:rsidR="00E03247" w:rsidRPr="00CA65E4">
        <w:rPr>
          <w:rFonts w:hint="cs"/>
          <w:rtl/>
        </w:rPr>
        <w:t>.</w:t>
      </w:r>
    </w:p>
    <w:p w:rsidR="00E03247" w:rsidRDefault="00E03247" w:rsidP="00C541A3">
      <w:pPr>
        <w:pStyle w:val="HNormal"/>
        <w:numPr>
          <w:ilvl w:val="0"/>
          <w:numId w:val="48"/>
        </w:numPr>
        <w:spacing w:line="360" w:lineRule="auto"/>
        <w:rPr>
          <w:b/>
          <w:bCs/>
          <w:u w:val="single"/>
        </w:rPr>
      </w:pPr>
      <w:r w:rsidRPr="00F511EF">
        <w:rPr>
          <w:rFonts w:hint="cs"/>
          <w:b/>
          <w:bCs/>
          <w:u w:val="single"/>
          <w:rtl/>
        </w:rPr>
        <w:t>התחייבויות החברה</w:t>
      </w:r>
    </w:p>
    <w:p w:rsidR="00E03247" w:rsidRDefault="00E03247" w:rsidP="00331DEA">
      <w:pPr>
        <w:pStyle w:val="HNormal"/>
        <w:numPr>
          <w:ilvl w:val="1"/>
          <w:numId w:val="48"/>
        </w:numPr>
        <w:spacing w:after="240" w:line="360" w:lineRule="auto"/>
      </w:pPr>
      <w:r w:rsidRPr="00F511EF">
        <w:rPr>
          <w:rFonts w:hint="cs"/>
          <w:rtl/>
        </w:rPr>
        <w:t>החברה מתחייבת לס</w:t>
      </w:r>
      <w:r>
        <w:rPr>
          <w:rFonts w:hint="cs"/>
          <w:rtl/>
        </w:rPr>
        <w:t xml:space="preserve">פק </w:t>
      </w:r>
      <w:r w:rsidR="004E1F8C">
        <w:rPr>
          <w:rFonts w:hint="cs"/>
          <w:rtl/>
        </w:rPr>
        <w:t>למשרד</w:t>
      </w:r>
      <w:r>
        <w:rPr>
          <w:rFonts w:hint="cs"/>
          <w:rtl/>
        </w:rPr>
        <w:t xml:space="preserve"> את השירותים הנדרשים לשביעות-</w:t>
      </w:r>
      <w:r w:rsidRPr="00F511EF">
        <w:rPr>
          <w:rFonts w:hint="cs"/>
          <w:rtl/>
        </w:rPr>
        <w:t>רצו</w:t>
      </w:r>
      <w:r>
        <w:rPr>
          <w:rFonts w:hint="cs"/>
          <w:rtl/>
        </w:rPr>
        <w:t>נ</w:t>
      </w:r>
      <w:r w:rsidR="004E1F8C">
        <w:rPr>
          <w:rFonts w:hint="cs"/>
          <w:rtl/>
        </w:rPr>
        <w:t>ו</w:t>
      </w:r>
      <w:r>
        <w:rPr>
          <w:rFonts w:hint="cs"/>
          <w:rtl/>
        </w:rPr>
        <w:t xml:space="preserve"> של </w:t>
      </w:r>
      <w:r w:rsidR="004E1F8C">
        <w:rPr>
          <w:rFonts w:hint="cs"/>
          <w:rtl/>
        </w:rPr>
        <w:t>המשרד</w:t>
      </w:r>
      <w:r w:rsidR="007A3F5B">
        <w:rPr>
          <w:rFonts w:hint="cs"/>
          <w:rtl/>
        </w:rPr>
        <w:t xml:space="preserve">, </w:t>
      </w:r>
      <w:r w:rsidR="007A3F5B" w:rsidRPr="009D1614">
        <w:rPr>
          <w:rtl/>
        </w:rPr>
        <w:t>למתן ש</w:t>
      </w:r>
      <w:r w:rsidR="007A3F5B" w:rsidRPr="009D1614">
        <w:rPr>
          <w:rFonts w:hint="cs"/>
          <w:rtl/>
        </w:rPr>
        <w:t>י</w:t>
      </w:r>
      <w:r w:rsidR="007A3F5B" w:rsidRPr="009D1614">
        <w:rPr>
          <w:rtl/>
        </w:rPr>
        <w:t xml:space="preserve">רות מלא, בכפוף למחירים הנקובים </w:t>
      </w:r>
      <w:r w:rsidR="007A3F5B">
        <w:rPr>
          <w:rFonts w:hint="cs"/>
          <w:rtl/>
        </w:rPr>
        <w:t>ב</w:t>
      </w:r>
      <w:r w:rsidR="00E36360">
        <w:rPr>
          <w:rFonts w:hint="cs"/>
          <w:rtl/>
        </w:rPr>
        <w:t>מכרז</w:t>
      </w:r>
      <w:r w:rsidR="007A3F5B" w:rsidRPr="009D1614">
        <w:rPr>
          <w:rtl/>
        </w:rPr>
        <w:t>, ובהתאם לכל הנדרש במפרט</w:t>
      </w:r>
      <w:r w:rsidR="007A3F5B" w:rsidRPr="009D1614">
        <w:rPr>
          <w:rFonts w:hint="cs"/>
          <w:rtl/>
        </w:rPr>
        <w:t xml:space="preserve">. </w:t>
      </w:r>
      <w:r w:rsidR="007A3F5B" w:rsidRPr="009D1614">
        <w:rPr>
          <w:rtl/>
        </w:rPr>
        <w:t xml:space="preserve">הספק </w:t>
      </w:r>
      <w:r w:rsidR="007A3F5B">
        <w:rPr>
          <w:rFonts w:hint="cs"/>
          <w:rtl/>
        </w:rPr>
        <w:t>מתחייב ל</w:t>
      </w:r>
      <w:r w:rsidR="007A3F5B" w:rsidRPr="009D1614">
        <w:rPr>
          <w:rtl/>
        </w:rPr>
        <w:t>אחריות כוללת לביצוע</w:t>
      </w:r>
      <w:r w:rsidR="007A3F5B" w:rsidRPr="009D1614">
        <w:rPr>
          <w:rFonts w:hint="cs"/>
          <w:rtl/>
        </w:rPr>
        <w:t>ם של</w:t>
      </w:r>
      <w:r w:rsidR="007A3F5B" w:rsidRPr="009D1614">
        <w:rPr>
          <w:rtl/>
        </w:rPr>
        <w:t xml:space="preserve"> </w:t>
      </w:r>
      <w:r w:rsidR="007A3F5B" w:rsidRPr="009D1614">
        <w:rPr>
          <w:rFonts w:hint="cs"/>
          <w:rtl/>
        </w:rPr>
        <w:t xml:space="preserve">כל השירותים הנדרשים, </w:t>
      </w:r>
      <w:r w:rsidR="007A3F5B">
        <w:rPr>
          <w:rFonts w:hint="cs"/>
          <w:rtl/>
        </w:rPr>
        <w:t>כולל אחריות על כל נותני-השירות מטעמו.</w:t>
      </w:r>
    </w:p>
    <w:p w:rsidR="007A3F5B" w:rsidRPr="00F511EF" w:rsidRDefault="007A3F5B" w:rsidP="007D0802">
      <w:pPr>
        <w:pStyle w:val="HNormal"/>
        <w:numPr>
          <w:ilvl w:val="1"/>
          <w:numId w:val="48"/>
        </w:numPr>
        <w:spacing w:after="240" w:line="360" w:lineRule="auto"/>
      </w:pPr>
      <w:r>
        <w:rPr>
          <w:rFonts w:hint="cs"/>
          <w:rtl/>
        </w:rPr>
        <w:t xml:space="preserve">החברה מתחייבת להקצות </w:t>
      </w:r>
      <w:r w:rsidRPr="009D1614">
        <w:rPr>
          <w:rFonts w:hint="cs"/>
          <w:rtl/>
        </w:rPr>
        <w:t>את כל האמצעים הנדרשים למתן השירותים</w:t>
      </w:r>
      <w:r w:rsidRPr="009D1614">
        <w:rPr>
          <w:rtl/>
        </w:rPr>
        <w:t xml:space="preserve"> במועדים, בהיקף ובאיכות, המוצעים על-יד</w:t>
      </w:r>
      <w:r w:rsidR="007D0802">
        <w:rPr>
          <w:rFonts w:hint="cs"/>
          <w:rtl/>
        </w:rPr>
        <w:t>ה</w:t>
      </w:r>
      <w:r w:rsidRPr="009D1614">
        <w:rPr>
          <w:rtl/>
        </w:rPr>
        <w:t>.</w:t>
      </w:r>
      <w:r w:rsidRPr="009D1614">
        <w:rPr>
          <w:rFonts w:hint="cs"/>
          <w:rtl/>
        </w:rPr>
        <w:t xml:space="preserve"> בנוסף, כל נותני-הש</w:t>
      </w:r>
      <w:r>
        <w:rPr>
          <w:rFonts w:hint="cs"/>
          <w:rtl/>
        </w:rPr>
        <w:t>י</w:t>
      </w:r>
      <w:r w:rsidRPr="009D1614">
        <w:rPr>
          <w:rFonts w:hint="cs"/>
          <w:rtl/>
        </w:rPr>
        <w:t xml:space="preserve">רות מטעם הספק </w:t>
      </w:r>
      <w:r>
        <w:rPr>
          <w:rFonts w:hint="cs"/>
          <w:rtl/>
        </w:rPr>
        <w:t>יהיו</w:t>
      </w:r>
      <w:r w:rsidRPr="009D1614">
        <w:rPr>
          <w:rFonts w:hint="cs"/>
          <w:rtl/>
        </w:rPr>
        <w:t xml:space="preserve"> בעלי עיסוק, רמה מקצועית, ידע ונסיו</w:t>
      </w:r>
      <w:r w:rsidRPr="009D1614">
        <w:rPr>
          <w:rFonts w:hint="eastAsia"/>
          <w:rtl/>
        </w:rPr>
        <w:t>ן</w:t>
      </w:r>
      <w:r w:rsidRPr="009D1614">
        <w:rPr>
          <w:rFonts w:hint="cs"/>
          <w:rtl/>
        </w:rPr>
        <w:t xml:space="preserve">, המתאימים לדרישות של </w:t>
      </w:r>
      <w:r>
        <w:rPr>
          <w:rFonts w:hint="cs"/>
          <w:rtl/>
        </w:rPr>
        <w:t>המשרד</w:t>
      </w:r>
      <w:r w:rsidRPr="009D1614">
        <w:rPr>
          <w:rFonts w:hint="cs"/>
          <w:rtl/>
        </w:rPr>
        <w:t xml:space="preserve"> ולדרישות המקצועיות, המקובלות בתחום</w:t>
      </w:r>
      <w:r>
        <w:rPr>
          <w:rFonts w:hint="cs"/>
          <w:rtl/>
        </w:rPr>
        <w:t>.</w:t>
      </w:r>
    </w:p>
    <w:p w:rsidR="00E03247" w:rsidRPr="00F511EF" w:rsidRDefault="00E03247" w:rsidP="00331DEA">
      <w:pPr>
        <w:pStyle w:val="HNormal"/>
        <w:numPr>
          <w:ilvl w:val="1"/>
          <w:numId w:val="48"/>
        </w:numPr>
        <w:spacing w:after="240" w:line="360" w:lineRule="auto"/>
        <w:rPr>
          <w:rtl/>
        </w:rPr>
      </w:pPr>
      <w:r w:rsidRPr="00F511EF">
        <w:rPr>
          <w:rtl/>
        </w:rPr>
        <w:t>החברה מתחייבת לפעול בהתאם להנחיות</w:t>
      </w:r>
      <w:r w:rsidRPr="00F511EF">
        <w:rPr>
          <w:rFonts w:hint="cs"/>
          <w:rtl/>
        </w:rPr>
        <w:t xml:space="preserve"> </w:t>
      </w:r>
      <w:r w:rsidR="004E1F8C">
        <w:rPr>
          <w:rFonts w:hint="cs"/>
          <w:rtl/>
        </w:rPr>
        <w:t>המשרד</w:t>
      </w:r>
      <w:r w:rsidRPr="00F511EF">
        <w:rPr>
          <w:rFonts w:hint="cs"/>
          <w:rtl/>
        </w:rPr>
        <w:t xml:space="preserve"> ו</w:t>
      </w:r>
      <w:r>
        <w:rPr>
          <w:rFonts w:hint="cs"/>
          <w:rtl/>
        </w:rPr>
        <w:t xml:space="preserve">של </w:t>
      </w:r>
      <w:r w:rsidRPr="00F511EF">
        <w:rPr>
          <w:rFonts w:hint="cs"/>
          <w:rtl/>
        </w:rPr>
        <w:t xml:space="preserve">כל גורם </w:t>
      </w:r>
      <w:r>
        <w:rPr>
          <w:rFonts w:hint="cs"/>
          <w:rtl/>
        </w:rPr>
        <w:t>מטעמ</w:t>
      </w:r>
      <w:r w:rsidR="00E276C8">
        <w:rPr>
          <w:rFonts w:hint="cs"/>
          <w:rtl/>
        </w:rPr>
        <w:t>ו</w:t>
      </w:r>
      <w:r w:rsidRPr="00F511EF">
        <w:rPr>
          <w:rFonts w:hint="cs"/>
          <w:rtl/>
        </w:rPr>
        <w:t>,</w:t>
      </w:r>
      <w:r w:rsidRPr="00F511EF">
        <w:rPr>
          <w:rtl/>
        </w:rPr>
        <w:t xml:space="preserve"> בשיתוף פעולה ו</w:t>
      </w:r>
      <w:r w:rsidRPr="00F511EF">
        <w:rPr>
          <w:rFonts w:hint="cs"/>
          <w:rtl/>
        </w:rPr>
        <w:t xml:space="preserve">תוך </w:t>
      </w:r>
      <w:r w:rsidRPr="00F511EF">
        <w:rPr>
          <w:rtl/>
        </w:rPr>
        <w:t>תיאום מלא ע</w:t>
      </w:r>
      <w:r w:rsidRPr="00F511EF">
        <w:rPr>
          <w:rFonts w:hint="cs"/>
          <w:rtl/>
        </w:rPr>
        <w:t>מ</w:t>
      </w:r>
      <w:r w:rsidR="00E276C8">
        <w:rPr>
          <w:rFonts w:hint="cs"/>
          <w:rtl/>
        </w:rPr>
        <w:t>ו</w:t>
      </w:r>
      <w:r w:rsidRPr="00F511EF">
        <w:rPr>
          <w:rtl/>
        </w:rPr>
        <w:t>.</w:t>
      </w:r>
    </w:p>
    <w:p w:rsidR="00E03247" w:rsidRPr="00F511EF" w:rsidRDefault="00E03247" w:rsidP="00C541A3">
      <w:pPr>
        <w:pStyle w:val="HNormal"/>
        <w:numPr>
          <w:ilvl w:val="1"/>
          <w:numId w:val="48"/>
        </w:numPr>
        <w:spacing w:after="240" w:line="360" w:lineRule="auto"/>
      </w:pPr>
      <w:r w:rsidRPr="00F511EF">
        <w:rPr>
          <w:rtl/>
        </w:rPr>
        <w:t xml:space="preserve">החברה מתחייבת לא למסור לאחר </w:t>
      </w:r>
      <w:r w:rsidRPr="00F511EF">
        <w:rPr>
          <w:rFonts w:hint="cs"/>
          <w:rtl/>
        </w:rPr>
        <w:t xml:space="preserve">את </w:t>
      </w:r>
      <w:r w:rsidRPr="00F511EF">
        <w:rPr>
          <w:rtl/>
        </w:rPr>
        <w:t>ביצוע</w:t>
      </w:r>
      <w:r w:rsidRPr="00F511EF">
        <w:rPr>
          <w:rFonts w:hint="cs"/>
          <w:rtl/>
        </w:rPr>
        <w:t xml:space="preserve">ו של סל השירותים, </w:t>
      </w:r>
      <w:r w:rsidRPr="00F511EF">
        <w:rPr>
          <w:rtl/>
        </w:rPr>
        <w:t>כול</w:t>
      </w:r>
      <w:r w:rsidRPr="00F511EF">
        <w:rPr>
          <w:rFonts w:hint="cs"/>
          <w:rtl/>
        </w:rPr>
        <w:t>ו</w:t>
      </w:r>
      <w:r w:rsidRPr="00F511EF">
        <w:rPr>
          <w:rtl/>
        </w:rPr>
        <w:t xml:space="preserve"> או מקצת</w:t>
      </w:r>
      <w:r w:rsidRPr="00F511EF">
        <w:rPr>
          <w:rFonts w:hint="cs"/>
          <w:rtl/>
        </w:rPr>
        <w:t>ו</w:t>
      </w:r>
      <w:r w:rsidRPr="00F511EF">
        <w:rPr>
          <w:rtl/>
        </w:rPr>
        <w:t xml:space="preserve">. </w:t>
      </w:r>
      <w:r w:rsidRPr="00F511EF">
        <w:rPr>
          <w:rFonts w:hint="cs"/>
          <w:rtl/>
        </w:rPr>
        <w:t>יובהר, כי</w:t>
      </w:r>
      <w:r w:rsidRPr="00F511EF">
        <w:rPr>
          <w:rtl/>
        </w:rPr>
        <w:t xml:space="preserve"> העסק</w:t>
      </w:r>
      <w:r w:rsidRPr="00F511EF">
        <w:rPr>
          <w:rFonts w:hint="cs"/>
          <w:rtl/>
        </w:rPr>
        <w:t>ה של</w:t>
      </w:r>
      <w:r>
        <w:rPr>
          <w:rFonts w:hint="cs"/>
          <w:rtl/>
        </w:rPr>
        <w:t xml:space="preserve"> נותני-</w:t>
      </w:r>
      <w:r w:rsidRPr="00F511EF">
        <w:rPr>
          <w:rFonts w:hint="cs"/>
          <w:rtl/>
        </w:rPr>
        <w:t xml:space="preserve">שירות מטעם החברה, </w:t>
      </w:r>
      <w:r w:rsidRPr="00F511EF">
        <w:rPr>
          <w:rtl/>
        </w:rPr>
        <w:t>אשר אושרו ע</w:t>
      </w:r>
      <w:r w:rsidRPr="00F511EF">
        <w:rPr>
          <w:rFonts w:hint="cs"/>
          <w:rtl/>
        </w:rPr>
        <w:t>ל-יד</w:t>
      </w:r>
      <w:r w:rsidRPr="00F511EF">
        <w:rPr>
          <w:rtl/>
        </w:rPr>
        <w:t xml:space="preserve">י </w:t>
      </w:r>
      <w:r w:rsidR="004E1F8C">
        <w:rPr>
          <w:rFonts w:hint="cs"/>
          <w:rtl/>
        </w:rPr>
        <w:t>המשרד</w:t>
      </w:r>
      <w:r w:rsidRPr="00F511EF">
        <w:rPr>
          <w:rFonts w:hint="cs"/>
          <w:rtl/>
        </w:rPr>
        <w:t>,</w:t>
      </w:r>
      <w:r w:rsidRPr="00F511EF">
        <w:rPr>
          <w:rtl/>
        </w:rPr>
        <w:t xml:space="preserve"> אין בה כשלעצמה משום מסירת ביצוע</w:t>
      </w:r>
      <w:r w:rsidRPr="00F511EF">
        <w:rPr>
          <w:rFonts w:hint="cs"/>
          <w:rtl/>
        </w:rPr>
        <w:t>ו</w:t>
      </w:r>
      <w:r w:rsidRPr="00F511EF">
        <w:rPr>
          <w:rtl/>
        </w:rPr>
        <w:t xml:space="preserve"> של </w:t>
      </w:r>
      <w:r w:rsidRPr="00F511EF">
        <w:rPr>
          <w:rFonts w:hint="cs"/>
          <w:rtl/>
        </w:rPr>
        <w:t xml:space="preserve">סל </w:t>
      </w:r>
      <w:r w:rsidRPr="00F511EF">
        <w:rPr>
          <w:rtl/>
        </w:rPr>
        <w:t>השירותים.</w:t>
      </w:r>
    </w:p>
    <w:p w:rsidR="001563B5" w:rsidRDefault="00E03247" w:rsidP="007D0802">
      <w:pPr>
        <w:pStyle w:val="HNormal"/>
        <w:numPr>
          <w:ilvl w:val="1"/>
          <w:numId w:val="48"/>
        </w:numPr>
        <w:spacing w:after="240" w:line="360" w:lineRule="auto"/>
      </w:pPr>
      <w:r w:rsidRPr="00F511EF">
        <w:rPr>
          <w:rtl/>
        </w:rPr>
        <w:lastRenderedPageBreak/>
        <w:t>החברה מ</w:t>
      </w:r>
      <w:r w:rsidRPr="00F511EF">
        <w:rPr>
          <w:rFonts w:hint="cs"/>
          <w:rtl/>
        </w:rPr>
        <w:t>תחייבת</w:t>
      </w:r>
      <w:r>
        <w:rPr>
          <w:rFonts w:hint="cs"/>
          <w:rtl/>
        </w:rPr>
        <w:t>,</w:t>
      </w:r>
      <w:r w:rsidRPr="00F511EF">
        <w:rPr>
          <w:rtl/>
        </w:rPr>
        <w:t xml:space="preserve"> כי בכל מקרה של סיום ההסכם, מכל נימוק שהוא, היא </w:t>
      </w:r>
      <w:r w:rsidRPr="00F511EF">
        <w:rPr>
          <w:rFonts w:hint="cs"/>
          <w:rtl/>
        </w:rPr>
        <w:t>תשתף</w:t>
      </w:r>
      <w:r w:rsidRPr="00F511EF">
        <w:rPr>
          <w:rtl/>
        </w:rPr>
        <w:t xml:space="preserve"> פעולה ככל שי</w:t>
      </w:r>
      <w:r w:rsidRPr="00F511EF">
        <w:rPr>
          <w:rFonts w:hint="cs"/>
          <w:rtl/>
        </w:rPr>
        <w:t>י</w:t>
      </w:r>
      <w:r w:rsidRPr="00F511EF">
        <w:rPr>
          <w:rtl/>
        </w:rPr>
        <w:t xml:space="preserve">דרש על מנת לאפשר </w:t>
      </w:r>
      <w:r w:rsidR="004C378C">
        <w:rPr>
          <w:rFonts w:hint="cs"/>
          <w:rtl/>
        </w:rPr>
        <w:t>למשרד</w:t>
      </w:r>
      <w:r w:rsidR="004C378C" w:rsidRPr="00F511EF">
        <w:rPr>
          <w:rtl/>
        </w:rPr>
        <w:t xml:space="preserve"> </w:t>
      </w:r>
      <w:r w:rsidRPr="00F511EF">
        <w:rPr>
          <w:rFonts w:hint="cs"/>
          <w:rtl/>
        </w:rPr>
        <w:t xml:space="preserve">את </w:t>
      </w:r>
      <w:r w:rsidRPr="00F511EF">
        <w:rPr>
          <w:rtl/>
        </w:rPr>
        <w:t xml:space="preserve">המשך קבלת </w:t>
      </w:r>
      <w:r w:rsidRPr="00F511EF">
        <w:rPr>
          <w:rFonts w:hint="cs"/>
          <w:rtl/>
        </w:rPr>
        <w:t>ה</w:t>
      </w:r>
      <w:r w:rsidRPr="00F511EF">
        <w:rPr>
          <w:rtl/>
        </w:rPr>
        <w:t>שירותים כראוי</w:t>
      </w:r>
      <w:r w:rsidRPr="00F511EF">
        <w:rPr>
          <w:rFonts w:hint="cs"/>
          <w:rtl/>
        </w:rPr>
        <w:t>.</w:t>
      </w:r>
      <w:r w:rsidR="001563B5">
        <w:t xml:space="preserve"> </w:t>
      </w:r>
    </w:p>
    <w:p w:rsidR="00E03247" w:rsidRDefault="00331DEA" w:rsidP="00F53AA6">
      <w:pPr>
        <w:pStyle w:val="HNormal"/>
        <w:numPr>
          <w:ilvl w:val="1"/>
          <w:numId w:val="48"/>
        </w:numPr>
        <w:spacing w:line="360" w:lineRule="auto"/>
      </w:pPr>
      <w:r w:rsidRPr="00331DEA">
        <w:rPr>
          <w:rtl/>
        </w:rPr>
        <w:t>ה</w:t>
      </w:r>
      <w:r w:rsidR="001563B5">
        <w:rPr>
          <w:rFonts w:hint="cs"/>
          <w:rtl/>
        </w:rPr>
        <w:t>חברה</w:t>
      </w:r>
      <w:r w:rsidRPr="00331DEA">
        <w:rPr>
          <w:rtl/>
        </w:rPr>
        <w:t xml:space="preserve"> </w:t>
      </w:r>
      <w:r w:rsidR="001563B5">
        <w:rPr>
          <w:rFonts w:hint="cs"/>
          <w:rtl/>
        </w:rPr>
        <w:t>ת</w:t>
      </w:r>
      <w:r w:rsidR="007D0802">
        <w:rPr>
          <w:rtl/>
        </w:rPr>
        <w:t>דרש, בכפוף לשיקול</w:t>
      </w:r>
      <w:r w:rsidR="007D0802">
        <w:rPr>
          <w:rFonts w:hint="cs"/>
          <w:rtl/>
        </w:rPr>
        <w:t>-</w:t>
      </w:r>
      <w:r w:rsidRPr="00331DEA">
        <w:rPr>
          <w:rtl/>
        </w:rPr>
        <w:t>דעתו של המזמין, להגיש דיווחים וחשבונות הנדרשים לצורך תשלום עבור עבודת</w:t>
      </w:r>
      <w:r w:rsidR="001563B5">
        <w:rPr>
          <w:rFonts w:hint="cs"/>
          <w:rtl/>
        </w:rPr>
        <w:t>ה</w:t>
      </w:r>
      <w:r w:rsidRPr="00331DEA">
        <w:rPr>
          <w:rtl/>
        </w:rPr>
        <w:t>, במסגרת פורטל הספקים הממשלתי, בשים לב להוראות התכ"ם והנחיות החשב הכללי הרלוונטיות</w:t>
      </w:r>
      <w:r w:rsidR="00F53AA6">
        <w:rPr>
          <w:rFonts w:hint="cs"/>
          <w:rtl/>
        </w:rPr>
        <w:t>.</w:t>
      </w:r>
      <w:r w:rsidRPr="00331DEA">
        <w:rPr>
          <w:rtl/>
        </w:rPr>
        <w:t xml:space="preserve"> יודגש</w:t>
      </w:r>
      <w:r w:rsidR="001563B5">
        <w:rPr>
          <w:rFonts w:hint="cs"/>
          <w:rtl/>
        </w:rPr>
        <w:t xml:space="preserve"> כי החברה</w:t>
      </w:r>
      <w:r w:rsidRPr="00331DEA">
        <w:rPr>
          <w:rtl/>
        </w:rPr>
        <w:t xml:space="preserve"> </w:t>
      </w:r>
      <w:r w:rsidR="001563B5">
        <w:rPr>
          <w:rFonts w:hint="cs"/>
          <w:rtl/>
        </w:rPr>
        <w:t>תי</w:t>
      </w:r>
      <w:r w:rsidRPr="00331DEA">
        <w:rPr>
          <w:rtl/>
        </w:rPr>
        <w:t>שא בכלל העלויות הכרוכות בהתחברות לפורטל הספקים הממשלתי</w:t>
      </w:r>
      <w:r w:rsidR="001563B5">
        <w:rPr>
          <w:rFonts w:hint="cs"/>
          <w:rtl/>
        </w:rPr>
        <w:t>.</w:t>
      </w:r>
    </w:p>
    <w:p w:rsidR="00841BD5" w:rsidRDefault="00841BD5" w:rsidP="00123991">
      <w:pPr>
        <w:pStyle w:val="HNormal"/>
        <w:spacing w:after="0" w:line="360" w:lineRule="auto"/>
        <w:ind w:left="1152"/>
      </w:pPr>
      <w:r>
        <w:rPr>
          <w:rFonts w:hint="cs"/>
          <w:rtl/>
        </w:rPr>
        <w:t>הנחיות לגבי אופ</w:t>
      </w:r>
      <w:r w:rsidR="00123991">
        <w:rPr>
          <w:rFonts w:hint="cs"/>
          <w:rtl/>
        </w:rPr>
        <w:t>ן</w:t>
      </w:r>
      <w:r>
        <w:rPr>
          <w:rFonts w:hint="cs"/>
          <w:rtl/>
        </w:rPr>
        <w:t xml:space="preserve"> ההתקשרות לפורטל הספקים מצוי בקישור הבא</w:t>
      </w:r>
      <w:r w:rsidR="00123991">
        <w:rPr>
          <w:rFonts w:hint="cs"/>
          <w:rtl/>
        </w:rPr>
        <w:t xml:space="preserve"> ויש לפעול בהתאם להנחיות.</w:t>
      </w:r>
    </w:p>
    <w:p w:rsidR="00123991" w:rsidRDefault="00334F4E" w:rsidP="00123991">
      <w:pPr>
        <w:pStyle w:val="HNormal"/>
        <w:spacing w:after="360" w:line="360" w:lineRule="auto"/>
        <w:ind w:left="1152"/>
        <w:rPr>
          <w:rtl/>
        </w:rPr>
      </w:pPr>
      <w:hyperlink r:id="rId13" w:history="1">
        <w:r w:rsidR="00F44544" w:rsidRPr="00134261">
          <w:rPr>
            <w:rStyle w:val="Hyperlink"/>
          </w:rPr>
          <w:t>https://mof.gov.il/AG/Pages/PortalSapakim.aspx</w:t>
        </w:r>
      </w:hyperlink>
    </w:p>
    <w:p w:rsidR="00E03247" w:rsidRPr="00834051" w:rsidRDefault="00F44544" w:rsidP="00C541A3">
      <w:pPr>
        <w:pStyle w:val="HNormal"/>
        <w:numPr>
          <w:ilvl w:val="0"/>
          <w:numId w:val="48"/>
        </w:numPr>
        <w:spacing w:line="360" w:lineRule="auto"/>
        <w:rPr>
          <w:b/>
          <w:bCs/>
          <w:u w:val="single"/>
        </w:rPr>
      </w:pPr>
      <w:r>
        <w:rPr>
          <w:rFonts w:hint="cs"/>
          <w:b/>
          <w:bCs/>
          <w:u w:val="single"/>
          <w:rtl/>
        </w:rPr>
        <w:t>א</w:t>
      </w:r>
      <w:r w:rsidR="00E03247" w:rsidRPr="00834051">
        <w:rPr>
          <w:rFonts w:hint="cs"/>
          <w:b/>
          <w:bCs/>
          <w:u w:val="single"/>
          <w:rtl/>
        </w:rPr>
        <w:t>חריות החברה</w:t>
      </w:r>
    </w:p>
    <w:p w:rsidR="00E03247" w:rsidRDefault="00E03247" w:rsidP="00C541A3">
      <w:pPr>
        <w:pStyle w:val="HNormal"/>
        <w:numPr>
          <w:ilvl w:val="1"/>
          <w:numId w:val="48"/>
        </w:numPr>
        <w:spacing w:after="240" w:line="360" w:lineRule="auto"/>
      </w:pPr>
      <w:r w:rsidRPr="00F511EF">
        <w:rPr>
          <w:rFonts w:hint="cs"/>
          <w:rtl/>
        </w:rPr>
        <w:t xml:space="preserve">החברה אחראית </w:t>
      </w:r>
      <w:r w:rsidR="00E73299">
        <w:rPr>
          <w:rFonts w:hint="cs"/>
          <w:rtl/>
        </w:rPr>
        <w:t>לכל ההיבטים הקשורים ב</w:t>
      </w:r>
      <w:r w:rsidR="00E73299" w:rsidRPr="00DB0913">
        <w:rPr>
          <w:rFonts w:hint="cs"/>
          <w:rtl/>
        </w:rPr>
        <w:t xml:space="preserve">עיצוב, הקמה, אחזקה ופירוק </w:t>
      </w:r>
      <w:r w:rsidR="00E73299">
        <w:rPr>
          <w:rFonts w:hint="cs"/>
          <w:rtl/>
        </w:rPr>
        <w:t>ה</w:t>
      </w:r>
      <w:r w:rsidR="00E73299" w:rsidRPr="00DB0913">
        <w:rPr>
          <w:rFonts w:hint="cs"/>
          <w:rtl/>
        </w:rPr>
        <w:t>ביתן</w:t>
      </w:r>
      <w:r w:rsidRPr="00F511EF">
        <w:rPr>
          <w:rFonts w:hint="cs"/>
          <w:rtl/>
        </w:rPr>
        <w:t>.</w:t>
      </w:r>
    </w:p>
    <w:p w:rsidR="00E03247" w:rsidRPr="00E73299" w:rsidRDefault="00E73299" w:rsidP="00331DEA">
      <w:pPr>
        <w:pStyle w:val="HNormal"/>
        <w:numPr>
          <w:ilvl w:val="1"/>
          <w:numId w:val="48"/>
        </w:numPr>
        <w:spacing w:after="240" w:line="360" w:lineRule="auto"/>
        <w:rPr>
          <w:rtl/>
        </w:rPr>
      </w:pPr>
      <w:r w:rsidRPr="00E73299">
        <w:rPr>
          <w:rFonts w:hint="cs"/>
          <w:rtl/>
        </w:rPr>
        <w:t>החברה אחראית באופן</w:t>
      </w:r>
      <w:r w:rsidR="00E03247" w:rsidRPr="00E73299">
        <w:rPr>
          <w:rFonts w:hint="cs"/>
          <w:rtl/>
        </w:rPr>
        <w:t xml:space="preserve"> בלעדי לבטיחות המבקרים בביתן, בטיחות העובדים, מניעת מפגעים, מניעת נזקים, התקנת אמצעי בטיחות לרבות אמצעים לגילוי וכיבוי אש ברחבי הביתן בהתאם לתקנים המקובלים, בהתאם להנחיות המשרד </w:t>
      </w:r>
      <w:r w:rsidRPr="00E73299">
        <w:rPr>
          <w:rFonts w:hint="cs"/>
          <w:rtl/>
        </w:rPr>
        <w:t>ומארגני היריד</w:t>
      </w:r>
      <w:r w:rsidR="00E03247" w:rsidRPr="00E73299">
        <w:rPr>
          <w:rFonts w:hint="cs"/>
          <w:rtl/>
        </w:rPr>
        <w:t xml:space="preserve"> (במידה ומערכות אלו לא יותקנו ע"י מארגני היריד)</w:t>
      </w:r>
      <w:r w:rsidR="00E276C8">
        <w:rPr>
          <w:rFonts w:hint="cs"/>
          <w:rtl/>
        </w:rPr>
        <w:t>,</w:t>
      </w:r>
      <w:r w:rsidR="00733AA3">
        <w:rPr>
          <w:rFonts w:hint="cs"/>
          <w:rtl/>
        </w:rPr>
        <w:t xml:space="preserve"> וכן לכל דרישות הבטיחות המפורטות במפרט</w:t>
      </w:r>
      <w:r w:rsidR="00E03247" w:rsidRPr="00E73299">
        <w:rPr>
          <w:rFonts w:hint="cs"/>
          <w:rtl/>
        </w:rPr>
        <w:t>. במקרה של החמרת דרישות הבטיחות במהלך תקופת ההקמה, ההפעלה או הפירוק של הביתן על ידי מארגני היריד</w:t>
      </w:r>
      <w:r w:rsidRPr="00E73299">
        <w:rPr>
          <w:rFonts w:hint="cs"/>
          <w:rtl/>
        </w:rPr>
        <w:t xml:space="preserve"> או גורם רלבנטי אחר</w:t>
      </w:r>
      <w:r w:rsidR="00E03247" w:rsidRPr="00E73299">
        <w:rPr>
          <w:rFonts w:hint="cs"/>
          <w:rtl/>
        </w:rPr>
        <w:t>, יהא על</w:t>
      </w:r>
      <w:r w:rsidR="00E276C8">
        <w:rPr>
          <w:rFonts w:hint="cs"/>
          <w:rtl/>
        </w:rPr>
        <w:t xml:space="preserve"> החברה</w:t>
      </w:r>
      <w:r w:rsidR="00E03247" w:rsidRPr="00E73299">
        <w:rPr>
          <w:rFonts w:hint="cs"/>
          <w:rtl/>
        </w:rPr>
        <w:t xml:space="preserve"> להתאים על חשבונ</w:t>
      </w:r>
      <w:r w:rsidR="00E276C8">
        <w:rPr>
          <w:rFonts w:hint="cs"/>
          <w:rtl/>
        </w:rPr>
        <w:t>ה</w:t>
      </w:r>
      <w:r w:rsidR="00E03247" w:rsidRPr="00E73299">
        <w:rPr>
          <w:rFonts w:hint="cs"/>
          <w:rtl/>
        </w:rPr>
        <w:t xml:space="preserve"> את מתקני הביתן לסטנדרט הבטיחות הנדרש</w:t>
      </w:r>
      <w:r w:rsidRPr="00E73299">
        <w:rPr>
          <w:rFonts w:hint="cs"/>
          <w:rtl/>
        </w:rPr>
        <w:t>.</w:t>
      </w:r>
    </w:p>
    <w:p w:rsidR="00E03247" w:rsidRPr="00F511EF" w:rsidRDefault="00E03247" w:rsidP="00C541A3">
      <w:pPr>
        <w:pStyle w:val="HNormal"/>
        <w:numPr>
          <w:ilvl w:val="1"/>
          <w:numId w:val="48"/>
        </w:numPr>
        <w:spacing w:after="240" w:line="360" w:lineRule="auto"/>
      </w:pPr>
      <w:r w:rsidRPr="00F511EF">
        <w:rPr>
          <w:rFonts w:hint="cs"/>
          <w:rtl/>
        </w:rPr>
        <w:t>בכל מקרה של תקלה, החברה תפעל בהתאם לאמור במפרט המכרז.</w:t>
      </w:r>
    </w:p>
    <w:p w:rsidR="00E03247" w:rsidRPr="00F511EF" w:rsidRDefault="00E03247" w:rsidP="00C541A3">
      <w:pPr>
        <w:pStyle w:val="HNormal"/>
        <w:numPr>
          <w:ilvl w:val="1"/>
          <w:numId w:val="48"/>
        </w:numPr>
        <w:spacing w:after="240" w:line="360" w:lineRule="auto"/>
      </w:pPr>
      <w:r w:rsidRPr="00F511EF">
        <w:rPr>
          <w:rFonts w:hint="cs"/>
          <w:rtl/>
        </w:rPr>
        <w:t xml:space="preserve">זמני התגובה </w:t>
      </w:r>
      <w:r w:rsidRPr="00F511EF">
        <w:rPr>
          <w:rtl/>
        </w:rPr>
        <w:t>לתיקון התקלות יהיו בהתאם לאמור במפרט</w:t>
      </w:r>
      <w:r w:rsidRPr="00F511EF">
        <w:rPr>
          <w:rFonts w:hint="cs"/>
          <w:rtl/>
        </w:rPr>
        <w:t xml:space="preserve"> המכרז</w:t>
      </w:r>
      <w:r w:rsidRPr="00F511EF">
        <w:rPr>
          <w:rtl/>
        </w:rPr>
        <w:t>. כל שיהוי מעבר לזמן</w:t>
      </w:r>
      <w:r>
        <w:rPr>
          <w:rFonts w:hint="cs"/>
          <w:rtl/>
        </w:rPr>
        <w:t>,</w:t>
      </w:r>
      <w:r w:rsidRPr="00F511EF">
        <w:rPr>
          <w:rtl/>
        </w:rPr>
        <w:t xml:space="preserve"> שנקבע במפרט </w:t>
      </w:r>
      <w:r w:rsidRPr="00F511EF">
        <w:rPr>
          <w:rFonts w:hint="cs"/>
          <w:rtl/>
        </w:rPr>
        <w:t>הפניה</w:t>
      </w:r>
      <w:r>
        <w:rPr>
          <w:rFonts w:hint="cs"/>
          <w:rtl/>
        </w:rPr>
        <w:t>,</w:t>
      </w:r>
      <w:r w:rsidRPr="00F511EF">
        <w:rPr>
          <w:rFonts w:hint="cs"/>
          <w:rtl/>
        </w:rPr>
        <w:t xml:space="preserve"> </w:t>
      </w:r>
      <w:r w:rsidRPr="00F511EF">
        <w:rPr>
          <w:rtl/>
        </w:rPr>
        <w:t>יהווה הפרת הסכם ויגרור תשלום פיצוי ע</w:t>
      </w:r>
      <w:r w:rsidRPr="00F511EF">
        <w:rPr>
          <w:rFonts w:hint="cs"/>
          <w:rtl/>
        </w:rPr>
        <w:t>ל-ידי</w:t>
      </w:r>
      <w:r w:rsidRPr="00F511EF">
        <w:rPr>
          <w:rtl/>
        </w:rPr>
        <w:t xml:space="preserve"> החברה או שיפוי </w:t>
      </w:r>
      <w:r>
        <w:rPr>
          <w:rFonts w:hint="cs"/>
          <w:rtl/>
        </w:rPr>
        <w:t xml:space="preserve">של </w:t>
      </w:r>
      <w:r w:rsidRPr="00F511EF">
        <w:rPr>
          <w:rtl/>
        </w:rPr>
        <w:t xml:space="preserve">נזקי </w:t>
      </w:r>
      <w:r w:rsidR="00E73299">
        <w:rPr>
          <w:rFonts w:hint="cs"/>
          <w:rtl/>
        </w:rPr>
        <w:t>המשרד</w:t>
      </w:r>
      <w:r w:rsidRPr="00F511EF">
        <w:rPr>
          <w:rFonts w:hint="cs"/>
          <w:rtl/>
        </w:rPr>
        <w:t>,</w:t>
      </w:r>
      <w:r w:rsidRPr="00F511EF">
        <w:rPr>
          <w:rtl/>
        </w:rPr>
        <w:t xml:space="preserve"> וזאת מבלי לפגוע בכל סעד אחר</w:t>
      </w:r>
      <w:r>
        <w:rPr>
          <w:rFonts w:hint="cs"/>
          <w:rtl/>
        </w:rPr>
        <w:t>,</w:t>
      </w:r>
      <w:r w:rsidRPr="00F511EF">
        <w:rPr>
          <w:rtl/>
        </w:rPr>
        <w:t xml:space="preserve"> העומד </w:t>
      </w:r>
      <w:r w:rsidR="00E73299">
        <w:rPr>
          <w:rFonts w:hint="cs"/>
          <w:rtl/>
        </w:rPr>
        <w:t>למשרד</w:t>
      </w:r>
      <w:r w:rsidRPr="00F511EF">
        <w:rPr>
          <w:rtl/>
        </w:rPr>
        <w:t xml:space="preserve"> מכח הסכם זה ועל פי כל דין</w:t>
      </w:r>
      <w:r w:rsidRPr="00F511EF">
        <w:rPr>
          <w:rFonts w:hint="cs"/>
          <w:rtl/>
        </w:rPr>
        <w:t>.</w:t>
      </w:r>
    </w:p>
    <w:p w:rsidR="00E03247" w:rsidRPr="00F511EF" w:rsidRDefault="00E03247" w:rsidP="00C541A3">
      <w:pPr>
        <w:pStyle w:val="HNormal"/>
        <w:numPr>
          <w:ilvl w:val="1"/>
          <w:numId w:val="48"/>
        </w:numPr>
        <w:spacing w:after="360" w:line="360" w:lineRule="auto"/>
      </w:pPr>
      <w:r w:rsidRPr="00F511EF">
        <w:rPr>
          <w:rFonts w:hint="cs"/>
          <w:rtl/>
        </w:rPr>
        <w:t xml:space="preserve">אי </w:t>
      </w:r>
      <w:r w:rsidRPr="00F511EF">
        <w:rPr>
          <w:rtl/>
        </w:rPr>
        <w:t xml:space="preserve">עמידה בדרישות האמורות במפרט </w:t>
      </w:r>
      <w:r w:rsidRPr="00F511EF">
        <w:rPr>
          <w:rFonts w:hint="cs"/>
          <w:rtl/>
        </w:rPr>
        <w:t xml:space="preserve">המכרז </w:t>
      </w:r>
      <w:r w:rsidRPr="00F511EF">
        <w:rPr>
          <w:rtl/>
        </w:rPr>
        <w:t xml:space="preserve">לגבי תיקון התקלות, מקנה </w:t>
      </w:r>
      <w:r w:rsidR="00E73299">
        <w:rPr>
          <w:rFonts w:hint="cs"/>
          <w:rtl/>
        </w:rPr>
        <w:t>למשרד</w:t>
      </w:r>
      <w:r w:rsidRPr="00F511EF">
        <w:rPr>
          <w:rtl/>
        </w:rPr>
        <w:t xml:space="preserve"> רשות להזמין אנשי מקצוע לצורך תיקון התקלה, וזאת לפי שיקול </w:t>
      </w:r>
      <w:r>
        <w:rPr>
          <w:rFonts w:hint="cs"/>
          <w:rtl/>
        </w:rPr>
        <w:t>דעת</w:t>
      </w:r>
      <w:r w:rsidR="00E73299">
        <w:rPr>
          <w:rFonts w:hint="cs"/>
          <w:rtl/>
        </w:rPr>
        <w:t xml:space="preserve">ו </w:t>
      </w:r>
      <w:r w:rsidRPr="00F511EF">
        <w:rPr>
          <w:rtl/>
        </w:rPr>
        <w:t xml:space="preserve">המוחלט, והוצאות תיקון זה יחולו על החברה וישולמו על ידה תוך 14 יום מיום קבלת דרישת התשלום </w:t>
      </w:r>
      <w:r w:rsidR="00E73299">
        <w:rPr>
          <w:rFonts w:hint="cs"/>
          <w:rtl/>
        </w:rPr>
        <w:t>מהמשרד</w:t>
      </w:r>
      <w:r w:rsidRPr="00F511EF">
        <w:rPr>
          <w:rFonts w:hint="cs"/>
          <w:rtl/>
        </w:rPr>
        <w:t>.</w:t>
      </w:r>
    </w:p>
    <w:p w:rsidR="007D0802" w:rsidRPr="007D0802" w:rsidRDefault="007D0802" w:rsidP="007D0802">
      <w:pPr>
        <w:pStyle w:val="HNormal"/>
        <w:spacing w:after="360" w:line="360" w:lineRule="auto"/>
        <w:ind w:left="1152"/>
        <w:rPr>
          <w:noProof w:val="0"/>
          <w:rtl/>
        </w:rPr>
      </w:pPr>
      <w:r w:rsidRPr="007D0802">
        <w:rPr>
          <w:noProof w:val="0"/>
          <w:rtl/>
        </w:rPr>
        <w:br w:type="page"/>
      </w:r>
    </w:p>
    <w:p w:rsidR="00E03247" w:rsidRDefault="00E03247" w:rsidP="00C541A3">
      <w:pPr>
        <w:pStyle w:val="HNormal"/>
        <w:numPr>
          <w:ilvl w:val="0"/>
          <w:numId w:val="48"/>
        </w:numPr>
        <w:spacing w:line="360" w:lineRule="auto"/>
        <w:rPr>
          <w:b/>
          <w:bCs/>
          <w:u w:val="single"/>
        </w:rPr>
      </w:pPr>
      <w:r>
        <w:rPr>
          <w:rFonts w:hint="cs"/>
          <w:b/>
          <w:bCs/>
          <w:u w:val="single"/>
          <w:rtl/>
        </w:rPr>
        <w:lastRenderedPageBreak/>
        <w:t>מערכת היחסים בין הצדדים</w:t>
      </w:r>
    </w:p>
    <w:p w:rsidR="00E03247" w:rsidRPr="00F511EF" w:rsidRDefault="00E03247" w:rsidP="004C378C">
      <w:pPr>
        <w:pStyle w:val="HNormal"/>
        <w:numPr>
          <w:ilvl w:val="1"/>
          <w:numId w:val="48"/>
        </w:numPr>
        <w:spacing w:after="240" w:line="360" w:lineRule="auto"/>
      </w:pPr>
      <w:r w:rsidRPr="00F511EF">
        <w:rPr>
          <w:rtl/>
        </w:rPr>
        <w:t>למען הסר ספק מוסכם בזה בין הצדדים</w:t>
      </w:r>
      <w:r w:rsidRPr="00F511EF">
        <w:rPr>
          <w:rFonts w:hint="cs"/>
          <w:rtl/>
        </w:rPr>
        <w:t>,</w:t>
      </w:r>
      <w:r w:rsidRPr="00F511EF">
        <w:rPr>
          <w:rtl/>
        </w:rPr>
        <w:t xml:space="preserve"> כי היחסים </w:t>
      </w:r>
      <w:r w:rsidR="004C378C">
        <w:rPr>
          <w:rFonts w:hint="cs"/>
          <w:rtl/>
        </w:rPr>
        <w:t>בין המשרד</w:t>
      </w:r>
      <w:r w:rsidR="004C378C" w:rsidRPr="00F511EF">
        <w:rPr>
          <w:rtl/>
        </w:rPr>
        <w:t xml:space="preserve"> </w:t>
      </w:r>
      <w:r w:rsidRPr="00F511EF">
        <w:rPr>
          <w:rtl/>
        </w:rPr>
        <w:t>לחברה</w:t>
      </w:r>
      <w:r w:rsidRPr="00F511EF">
        <w:rPr>
          <w:rFonts w:hint="cs"/>
          <w:rtl/>
        </w:rPr>
        <w:t>,</w:t>
      </w:r>
      <w:r w:rsidRPr="00F511EF">
        <w:rPr>
          <w:rtl/>
        </w:rPr>
        <w:t xml:space="preserve"> עובדיה והמועסקים על ידה</w:t>
      </w:r>
      <w:r w:rsidRPr="00F511EF">
        <w:rPr>
          <w:rFonts w:hint="cs"/>
          <w:rtl/>
        </w:rPr>
        <w:t>,</w:t>
      </w:r>
      <w:r w:rsidRPr="00F511EF">
        <w:rPr>
          <w:rtl/>
        </w:rPr>
        <w:t xml:space="preserve"> </w:t>
      </w:r>
      <w:r>
        <w:rPr>
          <w:rFonts w:hint="cs"/>
          <w:rtl/>
        </w:rPr>
        <w:t>לרבות נותני-</w:t>
      </w:r>
      <w:r w:rsidRPr="00F511EF">
        <w:rPr>
          <w:rFonts w:hint="cs"/>
          <w:rtl/>
        </w:rPr>
        <w:t xml:space="preserve">השירות מטעמה, </w:t>
      </w:r>
      <w:r w:rsidRPr="00F511EF">
        <w:rPr>
          <w:rtl/>
        </w:rPr>
        <w:t>בביצוע הסכם זה ה</w:t>
      </w:r>
      <w:r>
        <w:rPr>
          <w:rtl/>
        </w:rPr>
        <w:t>ם יחסי מזמין</w:t>
      </w:r>
      <w:r>
        <w:rPr>
          <w:rFonts w:hint="cs"/>
          <w:rtl/>
        </w:rPr>
        <w:t xml:space="preserve"> - </w:t>
      </w:r>
      <w:r w:rsidRPr="00F511EF">
        <w:rPr>
          <w:rtl/>
        </w:rPr>
        <w:t>קבלן עצמאי.</w:t>
      </w:r>
    </w:p>
    <w:p w:rsidR="00E03247" w:rsidRPr="00F511EF" w:rsidRDefault="00E03247" w:rsidP="00C541A3">
      <w:pPr>
        <w:pStyle w:val="HNormal"/>
        <w:numPr>
          <w:ilvl w:val="1"/>
          <w:numId w:val="48"/>
        </w:numPr>
        <w:spacing w:after="240" w:line="360" w:lineRule="auto"/>
      </w:pPr>
      <w:r w:rsidRPr="00F511EF">
        <w:rPr>
          <w:rtl/>
        </w:rPr>
        <w:t xml:space="preserve">לחברה ולכל המועסקים על ידה בביצוע הסכם זה, לא יהיו זכויות של עובד המועסק על ידי </w:t>
      </w:r>
      <w:r w:rsidR="004E1F8C">
        <w:rPr>
          <w:rFonts w:hint="cs"/>
          <w:rtl/>
        </w:rPr>
        <w:t>המשרד</w:t>
      </w:r>
      <w:r w:rsidRPr="00F511EF">
        <w:rPr>
          <w:rtl/>
        </w:rPr>
        <w:t xml:space="preserve"> והם לא יהיו זכאים לכל תשלום, פיצוי או הטבה אחרת בקשר עם ביצוע הסכם זה או סיומו.</w:t>
      </w:r>
    </w:p>
    <w:p w:rsidR="00E03247" w:rsidRDefault="00E03247" w:rsidP="00C541A3">
      <w:pPr>
        <w:pStyle w:val="HNormal"/>
        <w:numPr>
          <w:ilvl w:val="1"/>
          <w:numId w:val="48"/>
        </w:numPr>
        <w:spacing w:after="240" w:line="360" w:lineRule="auto"/>
      </w:pPr>
      <w:r w:rsidRPr="00F511EF">
        <w:rPr>
          <w:rtl/>
        </w:rPr>
        <w:t>על החברה בלבד יחולו המסים ותשלומי החובה האחרים שמעביד חייב לשלמם ביחס לעובדיו ובהתאם לדין ולנוהג, לרבות תשלומים לביטוח לאומי, מס מקביל ויתר הזכויות הסוציאליות, והחברה בלבד תהיה אחראית לכל תביעה של עובד מעובדיה הנובעת מיחסי עבודה שביניהם.</w:t>
      </w:r>
    </w:p>
    <w:p w:rsidR="00E03247" w:rsidRPr="00496F01" w:rsidRDefault="00E03247" w:rsidP="00C541A3">
      <w:pPr>
        <w:pStyle w:val="HNormal"/>
        <w:numPr>
          <w:ilvl w:val="1"/>
          <w:numId w:val="48"/>
        </w:numPr>
        <w:spacing w:after="240" w:line="360" w:lineRule="auto"/>
      </w:pPr>
      <w:r w:rsidRPr="00FA7268">
        <w:rPr>
          <w:rFonts w:ascii="David" w:hAnsi="David"/>
          <w:rtl/>
        </w:rPr>
        <w:t xml:space="preserve">מוסכם ומוצהר בזאת, כי היה ותקבע ערכאה שיפוטית כלשהי, בניגוד למוסכם בין הצדדים בצורה מודעת ובמפורש, כי האמור בהסכם זה, כפי שיתבצע בפועל, יש בו כדי לכונן יחסי עובד-מעביד בין הצדדים בין </w:t>
      </w:r>
      <w:r w:rsidRPr="00FA7268">
        <w:rPr>
          <w:rFonts w:ascii="David" w:hAnsi="David" w:hint="cs"/>
          <w:rtl/>
        </w:rPr>
        <w:t>החברה</w:t>
      </w:r>
      <w:r w:rsidRPr="00FA7268">
        <w:rPr>
          <w:rFonts w:ascii="David" w:hAnsi="David"/>
          <w:rtl/>
        </w:rPr>
        <w:t xml:space="preserve"> ו/או עובדי</w:t>
      </w:r>
      <w:r w:rsidRPr="00FA7268">
        <w:rPr>
          <w:rFonts w:ascii="David" w:hAnsi="David" w:hint="cs"/>
          <w:rtl/>
        </w:rPr>
        <w:t>ה</w:t>
      </w:r>
      <w:r w:rsidRPr="00FA7268">
        <w:rPr>
          <w:rFonts w:ascii="David" w:hAnsi="David"/>
          <w:rtl/>
        </w:rPr>
        <w:t xml:space="preserve"> לבין </w:t>
      </w:r>
      <w:r w:rsidR="00F25355">
        <w:rPr>
          <w:rFonts w:ascii="David" w:hAnsi="David" w:hint="cs"/>
          <w:rtl/>
        </w:rPr>
        <w:t>המשרד</w:t>
      </w:r>
      <w:r w:rsidRPr="00FA7268">
        <w:rPr>
          <w:rFonts w:ascii="David" w:hAnsi="David"/>
          <w:rtl/>
        </w:rPr>
        <w:t xml:space="preserve"> וכי </w:t>
      </w:r>
      <w:r w:rsidRPr="00FA7268">
        <w:rPr>
          <w:rFonts w:ascii="David" w:hAnsi="David" w:hint="cs"/>
          <w:rtl/>
        </w:rPr>
        <w:t>לחברה</w:t>
      </w:r>
      <w:r w:rsidRPr="00FA7268">
        <w:rPr>
          <w:rFonts w:ascii="David" w:hAnsi="David"/>
          <w:rtl/>
        </w:rPr>
        <w:t xml:space="preserve"> ו/או עובדי</w:t>
      </w:r>
      <w:r w:rsidRPr="00FA7268">
        <w:rPr>
          <w:rFonts w:ascii="David" w:hAnsi="David" w:hint="cs"/>
          <w:rtl/>
        </w:rPr>
        <w:t xml:space="preserve">ה </w:t>
      </w:r>
      <w:r w:rsidRPr="00FA7268">
        <w:rPr>
          <w:rFonts w:ascii="David" w:hAnsi="David"/>
          <w:rtl/>
        </w:rPr>
        <w:t>מגיעים כספים ו/או תשלומים ו/או זכויות סוציאליות למ</w:t>
      </w:r>
      <w:r w:rsidR="00E276C8">
        <w:rPr>
          <w:rFonts w:ascii="David" w:hAnsi="David" w:hint="cs"/>
          <w:rtl/>
        </w:rPr>
        <w:t>י</w:t>
      </w:r>
      <w:r w:rsidRPr="00FA7268">
        <w:rPr>
          <w:rFonts w:ascii="David" w:hAnsi="David"/>
          <w:rtl/>
        </w:rPr>
        <w:t>ניהן, הנובעים מיחסי עבודה, אזי מתחייב</w:t>
      </w:r>
      <w:r w:rsidRPr="00FA7268">
        <w:rPr>
          <w:rFonts w:ascii="David" w:hAnsi="David" w:hint="cs"/>
          <w:rtl/>
        </w:rPr>
        <w:t>ת החברה</w:t>
      </w:r>
      <w:r w:rsidRPr="00FA7268">
        <w:rPr>
          <w:rFonts w:ascii="David" w:hAnsi="David"/>
          <w:rtl/>
        </w:rPr>
        <w:t xml:space="preserve"> לשפות את </w:t>
      </w:r>
      <w:r w:rsidR="004E1F8C">
        <w:rPr>
          <w:rFonts w:ascii="David" w:hAnsi="David" w:hint="cs"/>
          <w:rtl/>
        </w:rPr>
        <w:t>המשרד</w:t>
      </w:r>
      <w:r w:rsidRPr="00FA7268">
        <w:rPr>
          <w:rFonts w:ascii="David" w:hAnsi="David"/>
          <w:rtl/>
        </w:rPr>
        <w:t xml:space="preserve"> בכל תמורה אותה תהא חייב </w:t>
      </w:r>
      <w:r w:rsidR="004E1F8C">
        <w:rPr>
          <w:rFonts w:ascii="David" w:hAnsi="David" w:hint="cs"/>
          <w:rtl/>
        </w:rPr>
        <w:t>המשרד</w:t>
      </w:r>
      <w:r w:rsidRPr="00FA7268">
        <w:rPr>
          <w:rFonts w:ascii="David" w:hAnsi="David"/>
          <w:rtl/>
        </w:rPr>
        <w:t xml:space="preserve"> לשלם </w:t>
      </w:r>
      <w:r w:rsidRPr="00FA7268">
        <w:rPr>
          <w:rFonts w:ascii="David" w:hAnsi="David" w:hint="cs"/>
          <w:rtl/>
        </w:rPr>
        <w:t>לחברה</w:t>
      </w:r>
      <w:r w:rsidRPr="00FA7268">
        <w:rPr>
          <w:rFonts w:ascii="David" w:hAnsi="David"/>
          <w:rtl/>
        </w:rPr>
        <w:t xml:space="preserve"> ו/או למי מעובדי</w:t>
      </w:r>
      <w:r w:rsidRPr="00FA7268">
        <w:rPr>
          <w:rFonts w:ascii="David" w:hAnsi="David" w:hint="cs"/>
          <w:rtl/>
        </w:rPr>
        <w:t>ה.</w:t>
      </w:r>
    </w:p>
    <w:p w:rsidR="00E03247" w:rsidRPr="00E73299" w:rsidRDefault="00E73299" w:rsidP="007D0802">
      <w:pPr>
        <w:pStyle w:val="HNormal"/>
        <w:numPr>
          <w:ilvl w:val="1"/>
          <w:numId w:val="48"/>
        </w:numPr>
        <w:spacing w:after="360" w:line="360" w:lineRule="auto"/>
      </w:pPr>
      <w:r w:rsidRPr="00E73299">
        <w:rPr>
          <w:rFonts w:hint="cs"/>
          <w:rtl/>
        </w:rPr>
        <w:t>המשרד</w:t>
      </w:r>
      <w:r w:rsidR="00E03247" w:rsidRPr="00E73299">
        <w:rPr>
          <w:rtl/>
        </w:rPr>
        <w:t xml:space="preserve"> </w:t>
      </w:r>
      <w:r w:rsidR="00E03247" w:rsidRPr="00E73299">
        <w:rPr>
          <w:rFonts w:hint="eastAsia"/>
          <w:rtl/>
        </w:rPr>
        <w:t>רשאי</w:t>
      </w:r>
      <w:r w:rsidR="00E03247" w:rsidRPr="00E73299">
        <w:rPr>
          <w:rtl/>
        </w:rPr>
        <w:t xml:space="preserve"> </w:t>
      </w:r>
      <w:r w:rsidR="00E03247" w:rsidRPr="00E73299">
        <w:rPr>
          <w:rFonts w:hint="eastAsia"/>
          <w:rtl/>
        </w:rPr>
        <w:t>להורות</w:t>
      </w:r>
      <w:r w:rsidR="00E03247" w:rsidRPr="00E73299">
        <w:rPr>
          <w:rtl/>
        </w:rPr>
        <w:t xml:space="preserve"> </w:t>
      </w:r>
      <w:r w:rsidR="00E03247" w:rsidRPr="00E73299">
        <w:rPr>
          <w:rFonts w:hint="eastAsia"/>
          <w:rtl/>
        </w:rPr>
        <w:t>בכל</w:t>
      </w:r>
      <w:r w:rsidR="00E03247" w:rsidRPr="00E73299">
        <w:rPr>
          <w:rtl/>
        </w:rPr>
        <w:t xml:space="preserve"> </w:t>
      </w:r>
      <w:r w:rsidR="00E03247" w:rsidRPr="00E73299">
        <w:rPr>
          <w:rFonts w:hint="eastAsia"/>
          <w:rtl/>
        </w:rPr>
        <w:t>עת</w:t>
      </w:r>
      <w:r w:rsidR="00E03247" w:rsidRPr="00E73299">
        <w:rPr>
          <w:rtl/>
        </w:rPr>
        <w:t xml:space="preserve"> </w:t>
      </w:r>
      <w:r w:rsidR="0078074D">
        <w:rPr>
          <w:rFonts w:hint="cs"/>
          <w:rtl/>
        </w:rPr>
        <w:t>לחברה</w:t>
      </w:r>
      <w:r w:rsidR="00E03247" w:rsidRPr="00E73299">
        <w:rPr>
          <w:rtl/>
        </w:rPr>
        <w:t xml:space="preserve"> </w:t>
      </w:r>
      <w:r w:rsidR="00E03247" w:rsidRPr="00E73299">
        <w:rPr>
          <w:rFonts w:hint="eastAsia"/>
          <w:rtl/>
        </w:rPr>
        <w:t>על</w:t>
      </w:r>
      <w:r w:rsidR="00E03247" w:rsidRPr="00E73299">
        <w:rPr>
          <w:rtl/>
        </w:rPr>
        <w:t xml:space="preserve"> </w:t>
      </w:r>
      <w:r w:rsidR="00E03247" w:rsidRPr="00E73299">
        <w:rPr>
          <w:rFonts w:hint="eastAsia"/>
          <w:rtl/>
        </w:rPr>
        <w:t>החלפת</w:t>
      </w:r>
      <w:r w:rsidR="00E03247" w:rsidRPr="00E73299">
        <w:rPr>
          <w:rtl/>
        </w:rPr>
        <w:t xml:space="preserve"> </w:t>
      </w:r>
      <w:r w:rsidR="00E03247" w:rsidRPr="00E73299">
        <w:rPr>
          <w:rFonts w:hint="eastAsia"/>
          <w:rtl/>
        </w:rPr>
        <w:t>מי</w:t>
      </w:r>
      <w:r w:rsidR="00E03247" w:rsidRPr="00E73299">
        <w:rPr>
          <w:rtl/>
        </w:rPr>
        <w:t xml:space="preserve"> </w:t>
      </w:r>
      <w:r w:rsidR="00E03247" w:rsidRPr="00E73299">
        <w:rPr>
          <w:rFonts w:hint="eastAsia"/>
          <w:rtl/>
        </w:rPr>
        <w:t>מעובדיו</w:t>
      </w:r>
      <w:r w:rsidR="00E03247" w:rsidRPr="00E73299">
        <w:rPr>
          <w:rtl/>
        </w:rPr>
        <w:t xml:space="preserve"> </w:t>
      </w:r>
      <w:r w:rsidR="00E03247" w:rsidRPr="00E73299">
        <w:rPr>
          <w:rFonts w:hint="eastAsia"/>
          <w:rtl/>
        </w:rPr>
        <w:t>בעובד</w:t>
      </w:r>
      <w:r w:rsidR="00E03247" w:rsidRPr="00E73299">
        <w:rPr>
          <w:rtl/>
        </w:rPr>
        <w:t xml:space="preserve"> </w:t>
      </w:r>
      <w:r w:rsidR="00E03247" w:rsidRPr="00E73299">
        <w:rPr>
          <w:rFonts w:hint="eastAsia"/>
          <w:rtl/>
        </w:rPr>
        <w:t>אחר</w:t>
      </w:r>
      <w:r w:rsidR="00E03247" w:rsidRPr="00E73299">
        <w:rPr>
          <w:rtl/>
        </w:rPr>
        <w:t xml:space="preserve">, </w:t>
      </w:r>
      <w:r w:rsidR="00E03247" w:rsidRPr="00E73299">
        <w:rPr>
          <w:rFonts w:hint="eastAsia"/>
          <w:rtl/>
        </w:rPr>
        <w:t>בהתאם</w:t>
      </w:r>
      <w:r w:rsidR="00E03247" w:rsidRPr="00E73299">
        <w:rPr>
          <w:rtl/>
        </w:rPr>
        <w:t xml:space="preserve"> </w:t>
      </w:r>
      <w:r w:rsidR="00E03247" w:rsidRPr="00E73299">
        <w:rPr>
          <w:rFonts w:hint="eastAsia"/>
          <w:rtl/>
        </w:rPr>
        <w:t>לשיקול</w:t>
      </w:r>
      <w:r w:rsidR="00E03247" w:rsidRPr="00E73299">
        <w:rPr>
          <w:rtl/>
        </w:rPr>
        <w:t xml:space="preserve"> </w:t>
      </w:r>
      <w:r w:rsidR="00E03247" w:rsidRPr="00E73299">
        <w:rPr>
          <w:rFonts w:hint="eastAsia"/>
          <w:rtl/>
        </w:rPr>
        <w:t>דעתו</w:t>
      </w:r>
      <w:r w:rsidR="00E03247" w:rsidRPr="00E73299">
        <w:rPr>
          <w:rtl/>
        </w:rPr>
        <w:t xml:space="preserve"> </w:t>
      </w:r>
      <w:r w:rsidR="00E03247" w:rsidRPr="00E73299">
        <w:rPr>
          <w:rFonts w:hint="eastAsia"/>
          <w:rtl/>
        </w:rPr>
        <w:t>הבלעדי</w:t>
      </w:r>
      <w:r w:rsidR="00E03247" w:rsidRPr="00E73299">
        <w:rPr>
          <w:rtl/>
        </w:rPr>
        <w:t xml:space="preserve">. </w:t>
      </w:r>
      <w:r w:rsidR="00E03247" w:rsidRPr="00E73299">
        <w:rPr>
          <w:rFonts w:hint="eastAsia"/>
          <w:rtl/>
        </w:rPr>
        <w:t>אין</w:t>
      </w:r>
      <w:r w:rsidR="00E03247" w:rsidRPr="00E73299">
        <w:rPr>
          <w:rtl/>
        </w:rPr>
        <w:t xml:space="preserve"> </w:t>
      </w:r>
      <w:r w:rsidR="00E03247" w:rsidRPr="00E73299">
        <w:rPr>
          <w:rFonts w:hint="eastAsia"/>
          <w:rtl/>
        </w:rPr>
        <w:t>בהוראה</w:t>
      </w:r>
      <w:r w:rsidR="00E03247" w:rsidRPr="00E73299">
        <w:rPr>
          <w:rtl/>
        </w:rPr>
        <w:t xml:space="preserve"> </w:t>
      </w:r>
      <w:r w:rsidR="00E03247" w:rsidRPr="00E73299">
        <w:rPr>
          <w:rFonts w:hint="eastAsia"/>
          <w:rtl/>
        </w:rPr>
        <w:t>זו</w:t>
      </w:r>
      <w:r w:rsidR="00E03247" w:rsidRPr="00E73299">
        <w:rPr>
          <w:rtl/>
        </w:rPr>
        <w:t xml:space="preserve"> </w:t>
      </w:r>
      <w:r w:rsidR="00E03247" w:rsidRPr="00E73299">
        <w:rPr>
          <w:rFonts w:hint="eastAsia"/>
          <w:rtl/>
        </w:rPr>
        <w:t>כדי</w:t>
      </w:r>
      <w:r w:rsidR="00E03247" w:rsidRPr="00E73299">
        <w:rPr>
          <w:rtl/>
        </w:rPr>
        <w:t xml:space="preserve"> </w:t>
      </w:r>
      <w:r w:rsidR="00E03247" w:rsidRPr="00E73299">
        <w:rPr>
          <w:rFonts w:hint="eastAsia"/>
          <w:rtl/>
        </w:rPr>
        <w:t>ליצור</w:t>
      </w:r>
      <w:r w:rsidR="00E03247" w:rsidRPr="00E73299">
        <w:rPr>
          <w:rtl/>
        </w:rPr>
        <w:t xml:space="preserve"> </w:t>
      </w:r>
      <w:r w:rsidR="00E03247" w:rsidRPr="00E73299">
        <w:rPr>
          <w:rFonts w:hint="eastAsia"/>
          <w:rtl/>
        </w:rPr>
        <w:t>עילת</w:t>
      </w:r>
      <w:r w:rsidR="00E03247" w:rsidRPr="00E73299">
        <w:rPr>
          <w:rtl/>
        </w:rPr>
        <w:t xml:space="preserve"> </w:t>
      </w:r>
      <w:r w:rsidR="00E03247" w:rsidRPr="00E73299">
        <w:rPr>
          <w:rFonts w:hint="eastAsia"/>
          <w:rtl/>
        </w:rPr>
        <w:t>תביעה</w:t>
      </w:r>
      <w:r w:rsidR="00E03247" w:rsidRPr="00E73299">
        <w:rPr>
          <w:rtl/>
        </w:rPr>
        <w:t xml:space="preserve"> </w:t>
      </w:r>
      <w:r w:rsidR="00E03247" w:rsidRPr="00E73299">
        <w:rPr>
          <w:rFonts w:hint="eastAsia"/>
          <w:rtl/>
        </w:rPr>
        <w:t>כלשהי</w:t>
      </w:r>
      <w:r w:rsidR="00E03247" w:rsidRPr="00E73299">
        <w:rPr>
          <w:rtl/>
        </w:rPr>
        <w:t xml:space="preserve"> </w:t>
      </w:r>
      <w:r w:rsidR="00E03247" w:rsidRPr="00E73299">
        <w:rPr>
          <w:rFonts w:hint="eastAsia"/>
          <w:rtl/>
        </w:rPr>
        <w:t>כנגד</w:t>
      </w:r>
      <w:r w:rsidR="00E03247" w:rsidRPr="00E73299">
        <w:rPr>
          <w:rtl/>
        </w:rPr>
        <w:t xml:space="preserve"> </w:t>
      </w:r>
      <w:r w:rsidRPr="00E73299">
        <w:rPr>
          <w:rFonts w:hint="cs"/>
          <w:rtl/>
        </w:rPr>
        <w:t>המשרד</w:t>
      </w:r>
      <w:r w:rsidR="00E276C8">
        <w:rPr>
          <w:rFonts w:hint="cs"/>
          <w:rtl/>
        </w:rPr>
        <w:t>,</w:t>
      </w:r>
      <w:r w:rsidR="00E03247" w:rsidRPr="00E73299">
        <w:rPr>
          <w:rtl/>
        </w:rPr>
        <w:t xml:space="preserve"> </w:t>
      </w:r>
      <w:r w:rsidRPr="00E73299">
        <w:rPr>
          <w:rFonts w:hint="cs"/>
          <w:rtl/>
        </w:rPr>
        <w:t>והחברה</w:t>
      </w:r>
      <w:r w:rsidR="00E03247" w:rsidRPr="00E73299">
        <w:rPr>
          <w:rtl/>
        </w:rPr>
        <w:t xml:space="preserve"> </w:t>
      </w:r>
      <w:r w:rsidR="00E03247" w:rsidRPr="00E73299">
        <w:rPr>
          <w:rFonts w:hint="eastAsia"/>
          <w:rtl/>
        </w:rPr>
        <w:t>מתחייב</w:t>
      </w:r>
      <w:r w:rsidRPr="00E73299">
        <w:rPr>
          <w:rFonts w:hint="cs"/>
          <w:rtl/>
        </w:rPr>
        <w:t>ת</w:t>
      </w:r>
      <w:r w:rsidR="00E03247" w:rsidRPr="00E73299">
        <w:rPr>
          <w:rtl/>
        </w:rPr>
        <w:t xml:space="preserve"> </w:t>
      </w:r>
      <w:r w:rsidR="00E03247" w:rsidRPr="00E73299">
        <w:rPr>
          <w:rFonts w:hint="eastAsia"/>
          <w:rtl/>
        </w:rPr>
        <w:t>לפעול</w:t>
      </w:r>
      <w:r w:rsidR="00E03247" w:rsidRPr="00E73299">
        <w:rPr>
          <w:rtl/>
        </w:rPr>
        <w:t xml:space="preserve"> </w:t>
      </w:r>
      <w:r w:rsidR="00E03247" w:rsidRPr="00E73299">
        <w:rPr>
          <w:rFonts w:hint="eastAsia"/>
          <w:rtl/>
        </w:rPr>
        <w:t>בהתאם</w:t>
      </w:r>
      <w:r w:rsidR="00E03247" w:rsidRPr="00E73299">
        <w:rPr>
          <w:rtl/>
        </w:rPr>
        <w:t xml:space="preserve">, </w:t>
      </w:r>
      <w:r w:rsidR="00E03247" w:rsidRPr="00E73299">
        <w:rPr>
          <w:rFonts w:hint="eastAsia"/>
          <w:rtl/>
        </w:rPr>
        <w:t>והכל</w:t>
      </w:r>
      <w:r w:rsidR="00E03247" w:rsidRPr="00E73299">
        <w:rPr>
          <w:rtl/>
        </w:rPr>
        <w:t xml:space="preserve"> </w:t>
      </w:r>
      <w:r w:rsidR="00E03247" w:rsidRPr="00E73299">
        <w:rPr>
          <w:rFonts w:hint="eastAsia"/>
          <w:rtl/>
        </w:rPr>
        <w:t>בכל</w:t>
      </w:r>
      <w:r w:rsidR="00E03247" w:rsidRPr="00E73299">
        <w:rPr>
          <w:rtl/>
        </w:rPr>
        <w:t xml:space="preserve"> </w:t>
      </w:r>
      <w:r w:rsidR="00E03247" w:rsidRPr="00E73299">
        <w:rPr>
          <w:rFonts w:hint="eastAsia"/>
          <w:rtl/>
        </w:rPr>
        <w:t>הקשור</w:t>
      </w:r>
      <w:r w:rsidR="00E03247" w:rsidRPr="00E73299">
        <w:rPr>
          <w:rtl/>
        </w:rPr>
        <w:t xml:space="preserve"> </w:t>
      </w:r>
      <w:r w:rsidR="00E03247" w:rsidRPr="00E73299">
        <w:rPr>
          <w:rFonts w:hint="eastAsia"/>
          <w:rtl/>
        </w:rPr>
        <w:t>למתן</w:t>
      </w:r>
      <w:r w:rsidR="00E03247" w:rsidRPr="00E73299">
        <w:rPr>
          <w:rtl/>
        </w:rPr>
        <w:t xml:space="preserve"> </w:t>
      </w:r>
      <w:r w:rsidR="00E03247" w:rsidRPr="00E73299">
        <w:rPr>
          <w:rFonts w:hint="eastAsia"/>
          <w:rtl/>
        </w:rPr>
        <w:t>השירות</w:t>
      </w:r>
      <w:r w:rsidR="00E03247" w:rsidRPr="00E73299">
        <w:rPr>
          <w:rtl/>
        </w:rPr>
        <w:t xml:space="preserve"> </w:t>
      </w:r>
      <w:r w:rsidR="00E03247" w:rsidRPr="00E73299">
        <w:rPr>
          <w:rFonts w:hint="eastAsia"/>
          <w:rtl/>
        </w:rPr>
        <w:t>נשוא</w:t>
      </w:r>
      <w:r w:rsidR="00E03247" w:rsidRPr="00E73299">
        <w:rPr>
          <w:rtl/>
        </w:rPr>
        <w:t xml:space="preserve"> </w:t>
      </w:r>
      <w:r w:rsidR="00E03247" w:rsidRPr="00E73299">
        <w:rPr>
          <w:rFonts w:hint="eastAsia"/>
          <w:rtl/>
        </w:rPr>
        <w:t>הסכם</w:t>
      </w:r>
      <w:r w:rsidR="00E03247" w:rsidRPr="00E73299">
        <w:rPr>
          <w:rtl/>
        </w:rPr>
        <w:t xml:space="preserve"> </w:t>
      </w:r>
      <w:r w:rsidR="00E03247" w:rsidRPr="00E73299">
        <w:rPr>
          <w:rFonts w:hint="eastAsia"/>
          <w:rtl/>
        </w:rPr>
        <w:t>זה</w:t>
      </w:r>
    </w:p>
    <w:p w:rsidR="00E03247" w:rsidRDefault="00E03247" w:rsidP="00C541A3">
      <w:pPr>
        <w:pStyle w:val="HNormal"/>
        <w:numPr>
          <w:ilvl w:val="0"/>
          <w:numId w:val="48"/>
        </w:numPr>
        <w:spacing w:line="360" w:lineRule="auto"/>
        <w:rPr>
          <w:b/>
          <w:bCs/>
          <w:u w:val="single"/>
        </w:rPr>
      </w:pPr>
      <w:r>
        <w:rPr>
          <w:rFonts w:hint="cs"/>
          <w:b/>
          <w:bCs/>
          <w:u w:val="single"/>
          <w:rtl/>
        </w:rPr>
        <w:t>התמורה</w:t>
      </w:r>
    </w:p>
    <w:p w:rsidR="00E03247" w:rsidRDefault="00E03247" w:rsidP="00BE2F3C">
      <w:pPr>
        <w:pStyle w:val="HNormal"/>
        <w:numPr>
          <w:ilvl w:val="1"/>
          <w:numId w:val="48"/>
        </w:numPr>
        <w:spacing w:after="240" w:line="360" w:lineRule="auto"/>
      </w:pPr>
      <w:r w:rsidRPr="002F2DE1">
        <w:rPr>
          <w:rFonts w:hint="cs"/>
          <w:rtl/>
        </w:rPr>
        <w:t>ב</w:t>
      </w:r>
      <w:r w:rsidRPr="002F2DE1">
        <w:rPr>
          <w:rtl/>
        </w:rPr>
        <w:t>תמור</w:t>
      </w:r>
      <w:r w:rsidRPr="002F2DE1">
        <w:rPr>
          <w:rFonts w:hint="cs"/>
          <w:rtl/>
        </w:rPr>
        <w:t>ה</w:t>
      </w:r>
      <w:r w:rsidRPr="002F2DE1">
        <w:rPr>
          <w:rtl/>
        </w:rPr>
        <w:t xml:space="preserve"> </w:t>
      </w:r>
      <w:r w:rsidRPr="002F2DE1">
        <w:rPr>
          <w:rFonts w:hint="cs"/>
          <w:rtl/>
        </w:rPr>
        <w:t>למתן</w:t>
      </w:r>
      <w:r w:rsidRPr="002F2DE1">
        <w:rPr>
          <w:rtl/>
        </w:rPr>
        <w:t xml:space="preserve"> </w:t>
      </w:r>
      <w:r w:rsidRPr="002F2DE1">
        <w:rPr>
          <w:rFonts w:hint="cs"/>
          <w:rtl/>
        </w:rPr>
        <w:t xml:space="preserve">סל </w:t>
      </w:r>
      <w:r w:rsidRPr="002F2DE1">
        <w:rPr>
          <w:rtl/>
        </w:rPr>
        <w:t>השירותים</w:t>
      </w:r>
      <w:r w:rsidR="00E276C8">
        <w:rPr>
          <w:rFonts w:hint="cs"/>
          <w:rtl/>
        </w:rPr>
        <w:t>,</w:t>
      </w:r>
      <w:r w:rsidRPr="002F2DE1">
        <w:rPr>
          <w:rtl/>
        </w:rPr>
        <w:t xml:space="preserve"> </w:t>
      </w:r>
      <w:r w:rsidR="00E73299">
        <w:rPr>
          <w:rFonts w:hint="cs"/>
          <w:rtl/>
        </w:rPr>
        <w:t>המשרד ישלם</w:t>
      </w:r>
      <w:r w:rsidRPr="002F2DE1">
        <w:rPr>
          <w:rtl/>
        </w:rPr>
        <w:t xml:space="preserve"> לחברה </w:t>
      </w:r>
      <w:r w:rsidRPr="002F2DE1">
        <w:rPr>
          <w:rFonts w:hint="cs"/>
          <w:rtl/>
        </w:rPr>
        <w:t>סכום</w:t>
      </w:r>
      <w:r w:rsidR="007C053C">
        <w:rPr>
          <w:rFonts w:hint="cs"/>
          <w:rtl/>
        </w:rPr>
        <w:t xml:space="preserve"> השווה למכפלה של גודל הביתן</w:t>
      </w:r>
      <w:r w:rsidR="00BE2F3C">
        <w:rPr>
          <w:rFonts w:hint="cs"/>
          <w:rtl/>
        </w:rPr>
        <w:t xml:space="preserve"> בהצעת המחיר למ"ר</w:t>
      </w:r>
      <w:r w:rsidR="007C053C">
        <w:rPr>
          <w:rFonts w:hint="cs"/>
          <w:rtl/>
        </w:rPr>
        <w:t>,</w:t>
      </w:r>
      <w:r w:rsidR="00BE2F3C">
        <w:rPr>
          <w:rFonts w:hint="cs"/>
          <w:rtl/>
        </w:rPr>
        <w:t xml:space="preserve"> כפי שהוגשה על ידי הספק</w:t>
      </w:r>
      <w:r w:rsidR="00B56CCC">
        <w:rPr>
          <w:rFonts w:hint="cs"/>
          <w:rtl/>
        </w:rPr>
        <w:t>, בתוספת מע"מ כ</w:t>
      </w:r>
      <w:r w:rsidR="00BE2F3C">
        <w:rPr>
          <w:rFonts w:hint="cs"/>
          <w:rtl/>
        </w:rPr>
        <w:t>דין.</w:t>
      </w:r>
    </w:p>
    <w:p w:rsidR="00E03247" w:rsidRDefault="00E03247" w:rsidP="00331DEA">
      <w:pPr>
        <w:pStyle w:val="HNormal"/>
        <w:numPr>
          <w:ilvl w:val="1"/>
          <w:numId w:val="48"/>
        </w:numPr>
        <w:spacing w:after="240" w:line="360" w:lineRule="auto"/>
      </w:pPr>
      <w:r w:rsidRPr="002F2DE1">
        <w:rPr>
          <w:rFonts w:hint="cs"/>
          <w:rtl/>
        </w:rPr>
        <w:t>התמורה האמורה לעיל היא מלאה וסופית</w:t>
      </w:r>
      <w:r w:rsidR="00E276C8">
        <w:rPr>
          <w:rFonts w:hint="cs"/>
          <w:rtl/>
        </w:rPr>
        <w:t>,</w:t>
      </w:r>
      <w:r w:rsidRPr="002F2DE1">
        <w:rPr>
          <w:rFonts w:hint="cs"/>
          <w:rtl/>
        </w:rPr>
        <w:t xml:space="preserve"> וכוללת את כל הוצאות החברה בביצוע ההסכם.</w:t>
      </w:r>
    </w:p>
    <w:p w:rsidR="00733AA3" w:rsidRDefault="007D0802" w:rsidP="00BE2F3C">
      <w:pPr>
        <w:pStyle w:val="HNormal"/>
        <w:numPr>
          <w:ilvl w:val="1"/>
          <w:numId w:val="48"/>
        </w:numPr>
        <w:spacing w:after="240" w:line="360" w:lineRule="auto"/>
      </w:pPr>
      <w:r>
        <w:rPr>
          <w:rFonts w:hint="cs"/>
          <w:rtl/>
        </w:rPr>
        <w:t>ככל שהמשרד יחליט, לפי שיקול-</w:t>
      </w:r>
      <w:r w:rsidR="00733AA3">
        <w:rPr>
          <w:rFonts w:hint="cs"/>
          <w:rtl/>
        </w:rPr>
        <w:t xml:space="preserve">דעתו הבלעדי, להאריך את ההסכם עם הספק לשנים נוספות, התמורה תחושב </w:t>
      </w:r>
      <w:r w:rsidR="00BE2F3C">
        <w:rPr>
          <w:rFonts w:hint="cs"/>
          <w:rtl/>
        </w:rPr>
        <w:t>לפי מכפלת גודל הביתן בשנה הרלוונטית, בהצעת המחיר למ"ר כפי שהוגשה על ידי הספק, בתוספת מע"מ כדין.</w:t>
      </w:r>
    </w:p>
    <w:p w:rsidR="007D0802" w:rsidRDefault="007D0802" w:rsidP="007D0802">
      <w:pPr>
        <w:pStyle w:val="HNormal"/>
        <w:spacing w:after="240" w:line="360" w:lineRule="auto"/>
        <w:ind w:left="1152"/>
        <w:rPr>
          <w:noProof w:val="0"/>
          <w:rtl/>
        </w:rPr>
      </w:pPr>
      <w:r>
        <w:rPr>
          <w:noProof w:val="0"/>
          <w:rtl/>
        </w:rPr>
        <w:br w:type="page"/>
      </w:r>
    </w:p>
    <w:p w:rsidR="00E03247" w:rsidRPr="00A062B5" w:rsidRDefault="00E03247" w:rsidP="00A062B5">
      <w:pPr>
        <w:pStyle w:val="HNormal"/>
        <w:numPr>
          <w:ilvl w:val="1"/>
          <w:numId w:val="48"/>
        </w:numPr>
        <w:spacing w:after="240" w:line="360" w:lineRule="auto"/>
        <w:rPr>
          <w:rtl/>
        </w:rPr>
      </w:pPr>
      <w:r w:rsidRPr="00A062B5">
        <w:rPr>
          <w:rFonts w:hint="cs"/>
          <w:rtl/>
        </w:rPr>
        <w:lastRenderedPageBreak/>
        <w:t>תשלומים למארגני היריד או לספקים מטעמם בתקופת ההקמה, פעילות הביתן, הפירוק ופינוי הביתן, לרבות העלויות הכרוכות בחיבור הביתן לתשתיות חשמל, אינטרנט וכו' יחולו על</w:t>
      </w:r>
      <w:r w:rsidR="00A062B5">
        <w:rPr>
          <w:rFonts w:hint="cs"/>
          <w:rtl/>
        </w:rPr>
        <w:t xml:space="preserve"> החברה</w:t>
      </w:r>
      <w:r w:rsidR="00E276C8">
        <w:rPr>
          <w:rFonts w:hint="cs"/>
          <w:rtl/>
        </w:rPr>
        <w:t>,</w:t>
      </w:r>
      <w:r w:rsidRPr="00A062B5">
        <w:rPr>
          <w:rFonts w:hint="cs"/>
          <w:rtl/>
        </w:rPr>
        <w:t xml:space="preserve"> וינוהלו על </w:t>
      </w:r>
      <w:r w:rsidR="00A062B5">
        <w:rPr>
          <w:rFonts w:hint="cs"/>
          <w:rtl/>
        </w:rPr>
        <w:t>ידה</w:t>
      </w:r>
      <w:r w:rsidRPr="00A062B5">
        <w:rPr>
          <w:rFonts w:hint="cs"/>
          <w:rtl/>
        </w:rPr>
        <w:t xml:space="preserve"> באופן עצמאי מול </w:t>
      </w:r>
      <w:r w:rsidR="00A062B5">
        <w:rPr>
          <w:rFonts w:hint="cs"/>
          <w:rtl/>
        </w:rPr>
        <w:t>החברה המארגנת את היריד</w:t>
      </w:r>
      <w:r w:rsidR="00E276C8">
        <w:rPr>
          <w:rFonts w:hint="cs"/>
          <w:rtl/>
        </w:rPr>
        <w:t>,</w:t>
      </w:r>
      <w:r w:rsidR="00A062B5">
        <w:rPr>
          <w:rFonts w:hint="cs"/>
          <w:rtl/>
        </w:rPr>
        <w:t xml:space="preserve"> </w:t>
      </w:r>
      <w:r w:rsidRPr="00A062B5">
        <w:rPr>
          <w:rFonts w:hint="cs"/>
          <w:rtl/>
        </w:rPr>
        <w:t xml:space="preserve">או מול הספקים אשר ישכרו על ידה למתן שירותים אלה, ולא תהיה </w:t>
      </w:r>
      <w:r w:rsidR="00A062B5">
        <w:rPr>
          <w:rFonts w:hint="cs"/>
          <w:rtl/>
        </w:rPr>
        <w:t>לחברה</w:t>
      </w:r>
      <w:r w:rsidRPr="00A062B5">
        <w:rPr>
          <w:rFonts w:hint="cs"/>
          <w:rtl/>
        </w:rPr>
        <w:t xml:space="preserve"> כל דרישה או טענה כלפי המשרד בעניין זה.</w:t>
      </w:r>
    </w:p>
    <w:p w:rsidR="00B70B69" w:rsidRDefault="00B70B69" w:rsidP="00331DEA">
      <w:pPr>
        <w:pStyle w:val="HNormal"/>
        <w:numPr>
          <w:ilvl w:val="1"/>
          <w:numId w:val="48"/>
        </w:numPr>
        <w:spacing w:after="240" w:line="360" w:lineRule="auto"/>
      </w:pPr>
      <w:r>
        <w:rPr>
          <w:rFonts w:hint="cs"/>
          <w:rtl/>
        </w:rPr>
        <w:t>היה והיריד יבוטל</w:t>
      </w:r>
      <w:r w:rsidRPr="00CB4611">
        <w:rPr>
          <w:rFonts w:hint="cs"/>
          <w:rtl/>
        </w:rPr>
        <w:t xml:space="preserve">, מכל סיבה שהיא, </w:t>
      </w:r>
      <w:r w:rsidR="00E276C8">
        <w:rPr>
          <w:rFonts w:hint="cs"/>
          <w:rtl/>
        </w:rPr>
        <w:t xml:space="preserve">או שהשתתפות המשרד בו תבוטל, </w:t>
      </w:r>
      <w:r>
        <w:rPr>
          <w:rFonts w:hint="cs"/>
          <w:rtl/>
        </w:rPr>
        <w:t>יהא ז</w:t>
      </w:r>
      <w:r w:rsidR="00E276C8">
        <w:rPr>
          <w:rFonts w:hint="cs"/>
          <w:rtl/>
        </w:rPr>
        <w:t>ה</w:t>
      </w:r>
      <w:r w:rsidRPr="00CB4611">
        <w:rPr>
          <w:rFonts w:hint="cs"/>
          <w:rtl/>
        </w:rPr>
        <w:t xml:space="preserve"> בשליטת </w:t>
      </w:r>
      <w:r>
        <w:rPr>
          <w:rFonts w:hint="cs"/>
          <w:rtl/>
        </w:rPr>
        <w:t>המשרד</w:t>
      </w:r>
      <w:r w:rsidRPr="00CB4611">
        <w:rPr>
          <w:rFonts w:hint="cs"/>
          <w:rtl/>
        </w:rPr>
        <w:t xml:space="preserve"> </w:t>
      </w:r>
      <w:r>
        <w:rPr>
          <w:rFonts w:hint="cs"/>
          <w:rtl/>
        </w:rPr>
        <w:t>או לא</w:t>
      </w:r>
      <w:r w:rsidRPr="00CB4611">
        <w:rPr>
          <w:rFonts w:hint="cs"/>
          <w:rtl/>
        </w:rPr>
        <w:t xml:space="preserve">, </w:t>
      </w:r>
      <w:r>
        <w:rPr>
          <w:rFonts w:hint="cs"/>
          <w:rtl/>
        </w:rPr>
        <w:t>המשרד י</w:t>
      </w:r>
      <w:r w:rsidRPr="00CB4611">
        <w:rPr>
          <w:rFonts w:hint="cs"/>
          <w:rtl/>
        </w:rPr>
        <w:t>שלם ל</w:t>
      </w:r>
      <w:r w:rsidR="00DA6ED1">
        <w:rPr>
          <w:rFonts w:hint="cs"/>
          <w:rtl/>
        </w:rPr>
        <w:t>חברה</w:t>
      </w:r>
      <w:r w:rsidRPr="00CB4611">
        <w:rPr>
          <w:rFonts w:hint="cs"/>
          <w:rtl/>
        </w:rPr>
        <w:t xml:space="preserve"> את העלויות אשר הוצאו בפועל עד למועד ההודעה על הביטול, לפי שיקול</w:t>
      </w:r>
      <w:r>
        <w:rPr>
          <w:rFonts w:hint="cs"/>
          <w:rtl/>
        </w:rPr>
        <w:t>-דעתו של המשרד</w:t>
      </w:r>
      <w:r w:rsidR="003938A1">
        <w:rPr>
          <w:rFonts w:hint="cs"/>
          <w:rtl/>
        </w:rPr>
        <w:t xml:space="preserve">, </w:t>
      </w:r>
      <w:r w:rsidR="00A01F5E">
        <w:rPr>
          <w:rFonts w:hint="cs"/>
          <w:rtl/>
        </w:rPr>
        <w:t xml:space="preserve">ובכפוף להצגת חשבוניות </w:t>
      </w:r>
      <w:r w:rsidR="003938A1">
        <w:rPr>
          <w:rFonts w:hint="cs"/>
          <w:rtl/>
        </w:rPr>
        <w:t>ב</w:t>
      </w:r>
      <w:r w:rsidR="00A01F5E">
        <w:rPr>
          <w:rFonts w:hint="cs"/>
          <w:rtl/>
        </w:rPr>
        <w:t xml:space="preserve">גין הוצאות </w:t>
      </w:r>
      <w:r w:rsidR="003938A1">
        <w:rPr>
          <w:rFonts w:hint="cs"/>
          <w:rtl/>
        </w:rPr>
        <w:t>א</w:t>
      </w:r>
      <w:r w:rsidR="00A01F5E">
        <w:rPr>
          <w:rFonts w:hint="cs"/>
          <w:rtl/>
        </w:rPr>
        <w:t>לו.</w:t>
      </w:r>
    </w:p>
    <w:p w:rsidR="00E03247" w:rsidRPr="002F2DE1" w:rsidRDefault="00A062B5" w:rsidP="00331DEA">
      <w:pPr>
        <w:pStyle w:val="HNormal"/>
        <w:numPr>
          <w:ilvl w:val="1"/>
          <w:numId w:val="48"/>
        </w:numPr>
        <w:spacing w:after="360" w:line="360" w:lineRule="auto"/>
      </w:pPr>
      <w:r>
        <w:rPr>
          <w:rFonts w:hint="cs"/>
          <w:rtl/>
        </w:rPr>
        <w:t>המשרד</w:t>
      </w:r>
      <w:r w:rsidR="00E03247" w:rsidRPr="002F2DE1">
        <w:rPr>
          <w:rtl/>
        </w:rPr>
        <w:t xml:space="preserve"> לא </w:t>
      </w:r>
      <w:r>
        <w:rPr>
          <w:rFonts w:hint="cs"/>
          <w:rtl/>
        </w:rPr>
        <w:t>ישלם</w:t>
      </w:r>
      <w:r w:rsidR="00E03247" w:rsidRPr="002F2DE1">
        <w:rPr>
          <w:rtl/>
        </w:rPr>
        <w:t xml:space="preserve"> לחברה תשלום כלשהו בגין שירותים</w:t>
      </w:r>
      <w:r w:rsidR="007D0802">
        <w:rPr>
          <w:rFonts w:hint="cs"/>
          <w:rtl/>
        </w:rPr>
        <w:t>,</w:t>
      </w:r>
      <w:r w:rsidR="00E03247" w:rsidRPr="002F2DE1">
        <w:rPr>
          <w:rFonts w:hint="cs"/>
          <w:rtl/>
        </w:rPr>
        <w:t xml:space="preserve"> </w:t>
      </w:r>
      <w:r w:rsidR="00E03247" w:rsidRPr="002F2DE1">
        <w:rPr>
          <w:rtl/>
        </w:rPr>
        <w:t>שבוצעו שלא בהתאם להתחייבויות החברה על פי ההסכם.</w:t>
      </w:r>
    </w:p>
    <w:p w:rsidR="00E03247" w:rsidRDefault="00E03247" w:rsidP="00C541A3">
      <w:pPr>
        <w:pStyle w:val="HNormal"/>
        <w:numPr>
          <w:ilvl w:val="0"/>
          <w:numId w:val="48"/>
        </w:numPr>
        <w:spacing w:line="360" w:lineRule="auto"/>
        <w:rPr>
          <w:b/>
          <w:bCs/>
          <w:u w:val="single"/>
        </w:rPr>
      </w:pPr>
      <w:r w:rsidRPr="002F2DE1">
        <w:rPr>
          <w:rFonts w:hint="eastAsia"/>
          <w:b/>
          <w:bCs/>
          <w:u w:val="single"/>
          <w:rtl/>
        </w:rPr>
        <w:t>אופן</w:t>
      </w:r>
      <w:r w:rsidRPr="002F2DE1">
        <w:rPr>
          <w:b/>
          <w:bCs/>
          <w:u w:val="single"/>
          <w:rtl/>
        </w:rPr>
        <w:t xml:space="preserve"> </w:t>
      </w:r>
      <w:r w:rsidRPr="002F2DE1">
        <w:rPr>
          <w:rFonts w:hint="eastAsia"/>
          <w:b/>
          <w:bCs/>
          <w:u w:val="single"/>
          <w:rtl/>
        </w:rPr>
        <w:t>ביצוע</w:t>
      </w:r>
      <w:r w:rsidRPr="002F2DE1">
        <w:rPr>
          <w:b/>
          <w:bCs/>
          <w:u w:val="single"/>
          <w:rtl/>
        </w:rPr>
        <w:t xml:space="preserve"> </w:t>
      </w:r>
      <w:r w:rsidRPr="002F2DE1">
        <w:rPr>
          <w:rFonts w:hint="eastAsia"/>
          <w:b/>
          <w:bCs/>
          <w:u w:val="single"/>
          <w:rtl/>
        </w:rPr>
        <w:t>התשלום</w:t>
      </w:r>
    </w:p>
    <w:p w:rsidR="00BE2F3C" w:rsidRDefault="00E03247" w:rsidP="007C053C">
      <w:pPr>
        <w:pStyle w:val="HNormal"/>
        <w:numPr>
          <w:ilvl w:val="1"/>
          <w:numId w:val="48"/>
        </w:numPr>
        <w:spacing w:after="0" w:line="360" w:lineRule="auto"/>
      </w:pPr>
      <w:r>
        <w:rPr>
          <w:rFonts w:hint="cs"/>
          <w:rtl/>
        </w:rPr>
        <w:t xml:space="preserve">התשלום יבוצע </w:t>
      </w:r>
      <w:r w:rsidR="007E0D13">
        <w:rPr>
          <w:rFonts w:hint="cs"/>
          <w:rtl/>
        </w:rPr>
        <w:t>בהתאם</w:t>
      </w:r>
      <w:r w:rsidR="00BE2F3C">
        <w:rPr>
          <w:rFonts w:hint="cs"/>
          <w:rtl/>
        </w:rPr>
        <w:t xml:space="preserve"> לאבני הדרך שלהלן, ולפי מועדי התשלום הקבועים בהוראת תכ"מ 1.4.0.3 :</w:t>
      </w:r>
    </w:p>
    <w:p w:rsidR="00466B1A" w:rsidRDefault="00466B1A" w:rsidP="00466B1A">
      <w:pPr>
        <w:pStyle w:val="HNormal"/>
        <w:numPr>
          <w:ilvl w:val="2"/>
          <w:numId w:val="48"/>
        </w:numPr>
        <w:spacing w:after="0" w:line="360" w:lineRule="auto"/>
        <w:rPr>
          <w:rtl/>
        </w:rPr>
      </w:pPr>
      <w:r>
        <w:rPr>
          <w:rFonts w:hint="cs"/>
          <w:rtl/>
        </w:rPr>
        <w:t xml:space="preserve">אבן דרך 1: אישור סופי והורדה לייצור </w:t>
      </w:r>
      <w:r>
        <w:rPr>
          <w:rtl/>
        </w:rPr>
        <w:t>–</w:t>
      </w:r>
      <w:r>
        <w:rPr>
          <w:rFonts w:hint="cs"/>
          <w:rtl/>
        </w:rPr>
        <w:t xml:space="preserve"> 50%</w:t>
      </w:r>
    </w:p>
    <w:p w:rsidR="00466B1A" w:rsidRDefault="00466B1A" w:rsidP="00466B1A">
      <w:pPr>
        <w:pStyle w:val="HNormal"/>
        <w:numPr>
          <w:ilvl w:val="2"/>
          <w:numId w:val="48"/>
        </w:numPr>
        <w:spacing w:after="0" w:line="360" w:lineRule="auto"/>
        <w:rPr>
          <w:rtl/>
        </w:rPr>
      </w:pPr>
      <w:r>
        <w:rPr>
          <w:rFonts w:hint="cs"/>
          <w:rtl/>
        </w:rPr>
        <w:t xml:space="preserve">אבן דרך 2: תשלום לאחר סיום היריד </w:t>
      </w:r>
      <w:r>
        <w:rPr>
          <w:rtl/>
        </w:rPr>
        <w:t>–</w:t>
      </w:r>
      <w:r>
        <w:rPr>
          <w:rFonts w:hint="cs"/>
          <w:rtl/>
        </w:rPr>
        <w:t xml:space="preserve"> 50%</w:t>
      </w:r>
    </w:p>
    <w:p w:rsidR="00E03247" w:rsidRDefault="00BE2F3C" w:rsidP="007C053C">
      <w:pPr>
        <w:pStyle w:val="HNormal"/>
        <w:numPr>
          <w:ilvl w:val="1"/>
          <w:numId w:val="48"/>
        </w:numPr>
        <w:spacing w:before="240" w:after="240" w:line="360" w:lineRule="auto"/>
      </w:pPr>
      <w:r>
        <w:rPr>
          <w:rFonts w:hint="cs"/>
          <w:rtl/>
        </w:rPr>
        <w:t xml:space="preserve">התשלום יבוצע בכפוף להגשת </w:t>
      </w:r>
      <w:r w:rsidR="00E03247">
        <w:rPr>
          <w:rtl/>
        </w:rPr>
        <w:t>דוח ביצוע</w:t>
      </w:r>
      <w:r w:rsidR="00E03247">
        <w:rPr>
          <w:rFonts w:hint="cs"/>
          <w:rtl/>
        </w:rPr>
        <w:t>,</w:t>
      </w:r>
      <w:r w:rsidR="00E03247">
        <w:rPr>
          <w:rtl/>
        </w:rPr>
        <w:t xml:space="preserve"> המפרט את הפעילויות שבוצעו בגין </w:t>
      </w:r>
      <w:r w:rsidR="00E03247">
        <w:rPr>
          <w:rFonts w:hint="cs"/>
          <w:rtl/>
        </w:rPr>
        <w:t>ה</w:t>
      </w:r>
      <w:r w:rsidR="00E03247">
        <w:rPr>
          <w:rtl/>
        </w:rPr>
        <w:t>הגש</w:t>
      </w:r>
      <w:r w:rsidR="00E03247">
        <w:rPr>
          <w:rFonts w:hint="cs"/>
          <w:rtl/>
        </w:rPr>
        <w:t>ה של</w:t>
      </w:r>
      <w:r w:rsidR="00E03247">
        <w:rPr>
          <w:rtl/>
        </w:rPr>
        <w:t xml:space="preserve"> </w:t>
      </w:r>
      <w:r w:rsidR="001B21DF">
        <w:rPr>
          <w:rFonts w:hint="cs"/>
          <w:rtl/>
        </w:rPr>
        <w:t>ה</w:t>
      </w:r>
      <w:r w:rsidR="00E03247">
        <w:rPr>
          <w:rtl/>
        </w:rPr>
        <w:t>חשבונית</w:t>
      </w:r>
      <w:r>
        <w:rPr>
          <w:rFonts w:hint="cs"/>
          <w:rtl/>
        </w:rPr>
        <w:t xml:space="preserve"> ורק לאחר </w:t>
      </w:r>
      <w:r w:rsidR="00E03247">
        <w:rPr>
          <w:rFonts w:hint="cs"/>
          <w:rtl/>
        </w:rPr>
        <w:t xml:space="preserve">שהדוח והחשבונית יאושרו ע"י נציג </w:t>
      </w:r>
      <w:r w:rsidR="002A7787">
        <w:rPr>
          <w:rFonts w:hint="cs"/>
          <w:rtl/>
        </w:rPr>
        <w:t>המשרד</w:t>
      </w:r>
      <w:r w:rsidR="00E03247">
        <w:rPr>
          <w:rFonts w:hint="cs"/>
          <w:rtl/>
        </w:rPr>
        <w:t xml:space="preserve"> ושאר הגורמים המוסמכים </w:t>
      </w:r>
      <w:r w:rsidR="002A7787">
        <w:rPr>
          <w:rFonts w:hint="cs"/>
          <w:rtl/>
        </w:rPr>
        <w:t>במשרד</w:t>
      </w:r>
      <w:r w:rsidR="00E03247">
        <w:rPr>
          <w:rFonts w:hint="cs"/>
          <w:rtl/>
        </w:rPr>
        <w:t>.</w:t>
      </w:r>
    </w:p>
    <w:p w:rsidR="00BE2F3C" w:rsidRPr="00BE2F3C" w:rsidRDefault="00BE2F3C" w:rsidP="00877312">
      <w:pPr>
        <w:pStyle w:val="HNormal"/>
        <w:numPr>
          <w:ilvl w:val="0"/>
          <w:numId w:val="48"/>
        </w:numPr>
        <w:spacing w:after="0" w:line="360" w:lineRule="auto"/>
        <w:rPr>
          <w:rFonts w:cstheme="minorBidi"/>
          <w:sz w:val="22"/>
          <w:szCs w:val="22"/>
          <w:u w:val="single"/>
          <w:lang w:eastAsia="en-US"/>
        </w:rPr>
      </w:pPr>
      <w:r w:rsidRPr="00BE2F3C">
        <w:rPr>
          <w:rFonts w:hint="cs"/>
          <w:b/>
          <w:bCs/>
          <w:u w:val="single"/>
          <w:rtl/>
        </w:rPr>
        <w:t>הצמדה</w:t>
      </w:r>
      <w:r w:rsidRPr="00BE2F3C">
        <w:rPr>
          <w:rFonts w:hint="cs"/>
          <w:b/>
          <w:bCs/>
          <w:rtl/>
        </w:rPr>
        <w:t>:</w:t>
      </w:r>
    </w:p>
    <w:p w:rsidR="00BE2F3C" w:rsidRPr="00BE2F3C" w:rsidRDefault="00BE2F3C" w:rsidP="00877312">
      <w:pPr>
        <w:pStyle w:val="HNormal"/>
        <w:numPr>
          <w:ilvl w:val="1"/>
          <w:numId w:val="48"/>
        </w:numPr>
        <w:spacing w:after="0" w:line="360" w:lineRule="auto"/>
        <w:rPr>
          <w:rFonts w:cstheme="minorBidi"/>
          <w:sz w:val="22"/>
          <w:szCs w:val="22"/>
          <w:u w:val="single"/>
          <w:lang w:eastAsia="en-US"/>
        </w:rPr>
      </w:pPr>
      <w:r w:rsidRPr="00BE2F3C">
        <w:rPr>
          <w:rFonts w:hint="cs"/>
          <w:u w:val="single"/>
          <w:rtl/>
        </w:rPr>
        <w:t>הגדרות בנושא הצמדה</w:t>
      </w:r>
    </w:p>
    <w:p w:rsidR="00BE2F3C" w:rsidRPr="00BE2F3C" w:rsidRDefault="00BE2F3C" w:rsidP="00BE2F3C">
      <w:pPr>
        <w:pStyle w:val="HNormal"/>
        <w:numPr>
          <w:ilvl w:val="2"/>
          <w:numId w:val="48"/>
        </w:numPr>
        <w:spacing w:after="0" w:line="360" w:lineRule="auto"/>
      </w:pPr>
      <w:r w:rsidRPr="00BE2F3C">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rsidR="00BE2F3C" w:rsidRPr="00BE2F3C" w:rsidRDefault="00BE2F3C" w:rsidP="00BE2F3C">
      <w:pPr>
        <w:pStyle w:val="HNormal"/>
        <w:numPr>
          <w:ilvl w:val="2"/>
          <w:numId w:val="48"/>
        </w:numPr>
        <w:spacing w:after="0" w:line="360" w:lineRule="auto"/>
      </w:pPr>
      <w:r w:rsidRPr="00BE2F3C">
        <w:rPr>
          <w:rtl/>
        </w:rPr>
        <w:t>תאריך קובע – המועד על פיו נקבע המדד הקובע, לצורך תשלום ההצמדה עבור תקופה מוגדרת.</w:t>
      </w:r>
    </w:p>
    <w:p w:rsidR="00BE2F3C" w:rsidRPr="00BE2F3C" w:rsidRDefault="00BE2F3C" w:rsidP="00BE2F3C">
      <w:pPr>
        <w:pStyle w:val="HNormal"/>
        <w:numPr>
          <w:ilvl w:val="2"/>
          <w:numId w:val="48"/>
        </w:numPr>
        <w:spacing w:after="0" w:line="360" w:lineRule="auto"/>
      </w:pPr>
      <w:r w:rsidRPr="00BE2F3C">
        <w:rPr>
          <w:rtl/>
        </w:rPr>
        <w:t>תאריך בסיס – המועד שממנו ואילך מחושבת ההצמדה, לאורך כל תקופת ההתקשרות.</w:t>
      </w:r>
      <w:r w:rsidRPr="00BE2F3C">
        <w:t xml:space="preserve"> </w:t>
      </w:r>
    </w:p>
    <w:p w:rsidR="00BE2F3C" w:rsidRPr="00BE2F3C" w:rsidRDefault="00BE2F3C" w:rsidP="00BE2F3C">
      <w:pPr>
        <w:pStyle w:val="HNormal"/>
        <w:numPr>
          <w:ilvl w:val="2"/>
          <w:numId w:val="48"/>
        </w:numPr>
        <w:spacing w:after="0" w:line="360" w:lineRule="auto"/>
      </w:pPr>
      <w:r w:rsidRPr="00BE2F3C">
        <w:rPr>
          <w:rtl/>
        </w:rPr>
        <w:lastRenderedPageBreak/>
        <w:t>מדד קובע – ערך המדד בתאריך הקובע, בהתאם לסוג ההצמדה (הצמדה למדד בגין או הצמדה למדד ידוע).</w:t>
      </w:r>
    </w:p>
    <w:p w:rsidR="00BE2F3C" w:rsidRPr="00BE2F3C" w:rsidRDefault="00BE2F3C" w:rsidP="00BE2F3C">
      <w:pPr>
        <w:pStyle w:val="HNormal"/>
        <w:numPr>
          <w:ilvl w:val="2"/>
          <w:numId w:val="48"/>
        </w:numPr>
        <w:spacing w:after="0" w:line="360" w:lineRule="auto"/>
      </w:pPr>
      <w:r w:rsidRPr="00BE2F3C">
        <w:rPr>
          <w:rtl/>
        </w:rPr>
        <w:t>מדד בסיס – ערך המדד בתאריך הבסיס, בהתאם לסוג ההצמדה (הצמדה למדד בגין או הצמדה למדד ידוע).</w:t>
      </w:r>
    </w:p>
    <w:p w:rsidR="00BE2F3C" w:rsidRPr="00BE2F3C" w:rsidRDefault="00BE2F3C" w:rsidP="00BE2F3C">
      <w:pPr>
        <w:pStyle w:val="HNormal"/>
        <w:numPr>
          <w:ilvl w:val="2"/>
          <w:numId w:val="48"/>
        </w:numPr>
        <w:spacing w:after="0" w:line="360" w:lineRule="auto"/>
      </w:pPr>
      <w:r w:rsidRPr="00BE2F3C">
        <w:rPr>
          <w:rtl/>
        </w:rPr>
        <w:t>מדד בגין – המדד הרשמי שפורסם, בגין החודש שבו חל התאריך הקובע.</w:t>
      </w:r>
    </w:p>
    <w:p w:rsidR="00BE2F3C" w:rsidRPr="00BE2F3C" w:rsidRDefault="00BE2F3C" w:rsidP="00BE2F3C">
      <w:pPr>
        <w:pStyle w:val="HNormal"/>
        <w:numPr>
          <w:ilvl w:val="2"/>
          <w:numId w:val="48"/>
        </w:numPr>
        <w:spacing w:after="0" w:line="360" w:lineRule="auto"/>
      </w:pPr>
      <w:r w:rsidRPr="00BE2F3C">
        <w:rPr>
          <w:rtl/>
        </w:rPr>
        <w:t>מדד ידוע – המדד האחרון שפורסם באופן רשמי, נכון לתאריך הקובע, גם אם טרם פורסם המדד בגין אותו החודש.</w:t>
      </w:r>
    </w:p>
    <w:p w:rsidR="00BE2F3C" w:rsidRPr="00BE2F3C" w:rsidRDefault="00BE2F3C" w:rsidP="00BE2F3C">
      <w:pPr>
        <w:pStyle w:val="3a"/>
        <w:spacing w:line="240" w:lineRule="auto"/>
        <w:ind w:left="1304" w:hanging="737"/>
        <w:rPr>
          <w:rFonts w:ascii="Times New Roman" w:hAnsi="Times New Roman" w:cs="David"/>
          <w:noProof/>
          <w:sz w:val="20"/>
          <w:szCs w:val="24"/>
          <w:lang w:eastAsia="he-IL"/>
        </w:rPr>
      </w:pPr>
    </w:p>
    <w:p w:rsidR="00BE2F3C" w:rsidRPr="00877312" w:rsidRDefault="00BE2F3C" w:rsidP="00BE2F3C">
      <w:pPr>
        <w:pStyle w:val="2e"/>
        <w:numPr>
          <w:ilvl w:val="1"/>
          <w:numId w:val="48"/>
        </w:numPr>
        <w:rPr>
          <w:rFonts w:ascii="Times New Roman" w:hAnsi="Times New Roman" w:cs="David"/>
          <w:noProof/>
          <w:sz w:val="20"/>
          <w:szCs w:val="24"/>
          <w:u w:val="single"/>
          <w:rtl/>
          <w:lang w:eastAsia="he-IL"/>
        </w:rPr>
      </w:pPr>
      <w:r w:rsidRPr="00877312">
        <w:rPr>
          <w:rFonts w:ascii="Times New Roman" w:hAnsi="Times New Roman" w:cs="David" w:hint="cs"/>
          <w:noProof/>
          <w:sz w:val="20"/>
          <w:szCs w:val="24"/>
          <w:u w:val="single"/>
          <w:rtl/>
          <w:lang w:eastAsia="he-IL"/>
        </w:rPr>
        <w:t>תנאי ההצמדה</w:t>
      </w:r>
    </w:p>
    <w:p w:rsidR="00BE2F3C" w:rsidRPr="00BE2F3C" w:rsidRDefault="00BE2F3C" w:rsidP="00BE2F3C">
      <w:pPr>
        <w:pStyle w:val="2e"/>
        <w:numPr>
          <w:ilvl w:val="2"/>
          <w:numId w:val="48"/>
        </w:numPr>
        <w:rPr>
          <w:rFonts w:ascii="Times New Roman" w:hAnsi="Times New Roman" w:cs="David"/>
          <w:noProof/>
          <w:sz w:val="20"/>
          <w:szCs w:val="24"/>
          <w:lang w:eastAsia="he-IL"/>
        </w:rPr>
      </w:pPr>
      <w:r w:rsidRPr="00BE2F3C">
        <w:rPr>
          <w:rFonts w:ascii="Times New Roman" w:hAnsi="Times New Roman" w:cs="David" w:hint="cs"/>
          <w:noProof/>
          <w:sz w:val="20"/>
          <w:szCs w:val="24"/>
          <w:rtl/>
          <w:lang w:eastAsia="he-IL"/>
        </w:rPr>
        <w:t xml:space="preserve">תאריך הבסיס – המועד האחרון להגשת הצעת המחיר הסופית. </w:t>
      </w:r>
    </w:p>
    <w:p w:rsidR="00BE2F3C" w:rsidRPr="00BE2F3C" w:rsidRDefault="00BE2F3C" w:rsidP="00BE2F3C">
      <w:pPr>
        <w:pStyle w:val="2e"/>
        <w:numPr>
          <w:ilvl w:val="2"/>
          <w:numId w:val="48"/>
        </w:numPr>
        <w:rPr>
          <w:rFonts w:ascii="Times New Roman" w:hAnsi="Times New Roman" w:cs="David"/>
          <w:noProof/>
          <w:sz w:val="20"/>
          <w:szCs w:val="24"/>
          <w:rtl/>
          <w:lang w:eastAsia="he-IL"/>
        </w:rPr>
      </w:pPr>
      <w:r w:rsidRPr="00BE2F3C">
        <w:rPr>
          <w:rFonts w:ascii="Times New Roman" w:hAnsi="Times New Roman" w:cs="David" w:hint="cs"/>
          <w:noProof/>
          <w:sz w:val="20"/>
          <w:szCs w:val="24"/>
          <w:rtl/>
          <w:lang w:eastAsia="he-IL"/>
        </w:rPr>
        <w:t xml:space="preserve">התאריך הקובע – תאריך החשבונית. </w:t>
      </w:r>
    </w:p>
    <w:p w:rsidR="00BE2F3C" w:rsidRPr="00BE2F3C" w:rsidRDefault="00BE2F3C" w:rsidP="00BE2F3C">
      <w:pPr>
        <w:pStyle w:val="2e"/>
        <w:numPr>
          <w:ilvl w:val="2"/>
          <w:numId w:val="48"/>
        </w:numPr>
        <w:rPr>
          <w:rFonts w:ascii="Times New Roman" w:hAnsi="Times New Roman" w:cs="David"/>
          <w:noProof/>
          <w:sz w:val="20"/>
          <w:szCs w:val="24"/>
          <w:lang w:eastAsia="he-IL"/>
        </w:rPr>
      </w:pPr>
      <w:r w:rsidRPr="00BE2F3C">
        <w:rPr>
          <w:rFonts w:ascii="Times New Roman" w:hAnsi="Times New Roman" w:cs="David" w:hint="cs"/>
          <w:noProof/>
          <w:sz w:val="20"/>
          <w:szCs w:val="24"/>
          <w:rtl/>
          <w:lang w:eastAsia="he-IL"/>
        </w:rPr>
        <w:t xml:space="preserve">מדד / שער חליפין – מדד המחירים לצרכן. </w:t>
      </w:r>
    </w:p>
    <w:p w:rsidR="00BE2F3C" w:rsidRPr="00BE2F3C" w:rsidRDefault="00BE2F3C" w:rsidP="00BE2F3C">
      <w:pPr>
        <w:pStyle w:val="2e"/>
        <w:numPr>
          <w:ilvl w:val="2"/>
          <w:numId w:val="48"/>
        </w:numPr>
        <w:rPr>
          <w:rFonts w:ascii="Times New Roman" w:hAnsi="Times New Roman" w:cs="David"/>
          <w:noProof/>
          <w:sz w:val="20"/>
          <w:szCs w:val="24"/>
          <w:lang w:eastAsia="he-IL"/>
        </w:rPr>
      </w:pPr>
      <w:r w:rsidRPr="00BE2F3C">
        <w:rPr>
          <w:rFonts w:ascii="Times New Roman" w:hAnsi="Times New Roman" w:cs="David" w:hint="cs"/>
          <w:noProof/>
          <w:sz w:val="20"/>
          <w:szCs w:val="24"/>
          <w:rtl/>
          <w:lang w:eastAsia="he-IL"/>
        </w:rPr>
        <w:t>סוג המדד – מדד ידוע.</w:t>
      </w:r>
    </w:p>
    <w:p w:rsidR="00BE2F3C" w:rsidRPr="00BE2F3C" w:rsidRDefault="00BE2F3C" w:rsidP="00BE2F3C">
      <w:pPr>
        <w:pStyle w:val="2e"/>
        <w:numPr>
          <w:ilvl w:val="2"/>
          <w:numId w:val="48"/>
        </w:numPr>
        <w:rPr>
          <w:rFonts w:ascii="Times New Roman" w:hAnsi="Times New Roman" w:cs="David"/>
          <w:noProof/>
          <w:sz w:val="20"/>
          <w:szCs w:val="24"/>
          <w:lang w:eastAsia="he-IL"/>
        </w:rPr>
      </w:pPr>
      <w:r w:rsidRPr="00BE2F3C">
        <w:rPr>
          <w:rFonts w:ascii="Times New Roman" w:hAnsi="Times New Roman" w:cs="David" w:hint="cs"/>
          <w:noProof/>
          <w:sz w:val="20"/>
          <w:szCs w:val="24"/>
          <w:rtl/>
          <w:lang w:eastAsia="he-IL"/>
        </w:rPr>
        <w:t>תדירות ההצמדה – שנתית.</w:t>
      </w:r>
    </w:p>
    <w:p w:rsidR="00BE2F3C" w:rsidRPr="00BE2F3C" w:rsidRDefault="00BE2F3C" w:rsidP="00BE2F3C">
      <w:pPr>
        <w:pStyle w:val="2e"/>
        <w:numPr>
          <w:ilvl w:val="2"/>
          <w:numId w:val="48"/>
        </w:numPr>
        <w:rPr>
          <w:rFonts w:ascii="Times New Roman" w:hAnsi="Times New Roman" w:cs="David"/>
          <w:noProof/>
          <w:sz w:val="20"/>
          <w:szCs w:val="24"/>
          <w:rtl/>
          <w:lang w:eastAsia="he-IL"/>
        </w:rPr>
      </w:pPr>
      <w:r w:rsidRPr="00BE2F3C">
        <w:rPr>
          <w:rFonts w:ascii="Times New Roman" w:hAnsi="Times New Roman" w:cs="David" w:hint="cs"/>
          <w:noProof/>
          <w:sz w:val="20"/>
          <w:szCs w:val="24"/>
          <w:rtl/>
          <w:lang w:eastAsia="he-IL"/>
        </w:rPr>
        <w:t xml:space="preserve">חלקיות ההצמדה – 100%. </w:t>
      </w:r>
    </w:p>
    <w:p w:rsidR="00BE2F3C" w:rsidRPr="00BE2F3C" w:rsidRDefault="00BE2F3C" w:rsidP="00BE2F3C">
      <w:pPr>
        <w:pStyle w:val="2e"/>
        <w:spacing w:line="240" w:lineRule="auto"/>
        <w:ind w:left="360" w:firstLine="0"/>
        <w:rPr>
          <w:rFonts w:ascii="Times New Roman" w:hAnsi="Times New Roman" w:cs="David"/>
          <w:noProof/>
          <w:sz w:val="20"/>
          <w:szCs w:val="24"/>
          <w:lang w:eastAsia="he-IL"/>
        </w:rPr>
      </w:pPr>
    </w:p>
    <w:p w:rsidR="00BE2F3C" w:rsidRPr="00877312" w:rsidRDefault="00BE2F3C" w:rsidP="00FA5B70">
      <w:pPr>
        <w:pStyle w:val="2e"/>
        <w:numPr>
          <w:ilvl w:val="1"/>
          <w:numId w:val="48"/>
        </w:numPr>
        <w:rPr>
          <w:rFonts w:ascii="Times New Roman" w:hAnsi="Times New Roman" w:cs="David"/>
          <w:noProof/>
          <w:sz w:val="20"/>
          <w:szCs w:val="24"/>
          <w:u w:val="single"/>
          <w:lang w:eastAsia="he-IL"/>
        </w:rPr>
      </w:pPr>
      <w:r w:rsidRPr="00877312">
        <w:rPr>
          <w:rFonts w:ascii="Times New Roman" w:hAnsi="Times New Roman" w:cs="David" w:hint="cs"/>
          <w:noProof/>
          <w:sz w:val="20"/>
          <w:szCs w:val="24"/>
          <w:u w:val="single"/>
          <w:rtl/>
          <w:lang w:eastAsia="he-IL"/>
        </w:rPr>
        <w:t>ביצוע ההצמדה</w:t>
      </w:r>
    </w:p>
    <w:p w:rsidR="00BE2F3C" w:rsidRPr="00BE2F3C" w:rsidRDefault="00BE2F3C" w:rsidP="00877312">
      <w:pPr>
        <w:pStyle w:val="2e"/>
        <w:numPr>
          <w:ilvl w:val="2"/>
          <w:numId w:val="48"/>
        </w:numPr>
        <w:spacing w:after="240"/>
        <w:rPr>
          <w:rFonts w:ascii="Times New Roman" w:hAnsi="Times New Roman" w:cs="David"/>
          <w:noProof/>
          <w:sz w:val="20"/>
          <w:szCs w:val="24"/>
          <w:lang w:eastAsia="he-IL"/>
        </w:rPr>
      </w:pPr>
      <w:r w:rsidRPr="00BE2F3C">
        <w:rPr>
          <w:rFonts w:ascii="Times New Roman" w:hAnsi="Times New Roman" w:cs="David" w:hint="cs"/>
          <w:noProof/>
          <w:sz w:val="20"/>
          <w:szCs w:val="24"/>
          <w:rtl/>
          <w:lang w:eastAsia="he-IL"/>
        </w:rPr>
        <w:t xml:space="preserve">ביצוע ההצמדה ייעשה אחת לשנה. </w:t>
      </w:r>
    </w:p>
    <w:p w:rsidR="00BE2F3C" w:rsidRPr="00877312" w:rsidRDefault="00BE2F3C" w:rsidP="00BE2F3C">
      <w:pPr>
        <w:pStyle w:val="2e"/>
        <w:numPr>
          <w:ilvl w:val="1"/>
          <w:numId w:val="48"/>
        </w:numPr>
        <w:rPr>
          <w:rFonts w:ascii="Times New Roman" w:hAnsi="Times New Roman" w:cs="David"/>
          <w:noProof/>
          <w:sz w:val="20"/>
          <w:szCs w:val="24"/>
          <w:u w:val="single"/>
          <w:lang w:eastAsia="he-IL"/>
        </w:rPr>
      </w:pPr>
      <w:r w:rsidRPr="00877312">
        <w:rPr>
          <w:rFonts w:ascii="Times New Roman" w:hAnsi="Times New Roman" w:cs="David" w:hint="cs"/>
          <w:noProof/>
          <w:sz w:val="20"/>
          <w:szCs w:val="24"/>
          <w:u w:val="single"/>
          <w:rtl/>
          <w:lang w:eastAsia="he-IL"/>
        </w:rPr>
        <w:t>אופן חישוב ההצמדה</w:t>
      </w:r>
    </w:p>
    <w:p w:rsidR="00BE2F3C" w:rsidRPr="00BE2F3C" w:rsidRDefault="00BE2F3C" w:rsidP="00BE2F3C">
      <w:pPr>
        <w:pStyle w:val="2e"/>
        <w:numPr>
          <w:ilvl w:val="2"/>
          <w:numId w:val="48"/>
        </w:numPr>
        <w:rPr>
          <w:rFonts w:ascii="Times New Roman" w:hAnsi="Times New Roman" w:cs="David"/>
          <w:noProof/>
          <w:sz w:val="20"/>
          <w:szCs w:val="24"/>
          <w:lang w:eastAsia="he-IL"/>
        </w:rPr>
      </w:pPr>
      <w:r w:rsidRPr="00BE2F3C">
        <w:rPr>
          <w:rFonts w:ascii="Times New Roman" w:hAnsi="Times New Roman" w:cs="David" w:hint="cs"/>
          <w:noProof/>
          <w:sz w:val="20"/>
          <w:szCs w:val="24"/>
          <w:rtl/>
          <w:lang w:eastAsia="he-IL"/>
        </w:rPr>
        <w:t xml:space="preserve">חישוב ההצמדה יבוצע אחת לתקופה, בהתאם לתדירות ביצוע ההצמדות שנקבעה בהסכם ההתקשרות. </w:t>
      </w:r>
    </w:p>
    <w:p w:rsidR="00BE2F3C" w:rsidRPr="00BE2F3C" w:rsidRDefault="00BE2F3C" w:rsidP="00FA5B70">
      <w:pPr>
        <w:pStyle w:val="2e"/>
        <w:numPr>
          <w:ilvl w:val="2"/>
          <w:numId w:val="48"/>
        </w:numPr>
        <w:rPr>
          <w:rFonts w:ascii="Times New Roman" w:hAnsi="Times New Roman" w:cs="David"/>
          <w:noProof/>
          <w:sz w:val="20"/>
          <w:szCs w:val="24"/>
          <w:lang w:eastAsia="he-IL"/>
        </w:rPr>
      </w:pPr>
      <w:r w:rsidRPr="00BE2F3C">
        <w:rPr>
          <w:rFonts w:ascii="Times New Roman" w:hAnsi="Times New Roman" w:cs="David" w:hint="cs"/>
          <w:noProof/>
          <w:sz w:val="20"/>
          <w:szCs w:val="24"/>
          <w:rtl/>
          <w:lang w:eastAsia="he-I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BE2F3C" w:rsidRPr="00BE2F3C" w:rsidRDefault="00BE2F3C" w:rsidP="00FA5B70">
      <w:pPr>
        <w:pStyle w:val="2e"/>
        <w:numPr>
          <w:ilvl w:val="2"/>
          <w:numId w:val="48"/>
        </w:numPr>
        <w:rPr>
          <w:rFonts w:ascii="Times New Roman" w:hAnsi="Times New Roman" w:cs="David"/>
          <w:noProof/>
          <w:sz w:val="20"/>
          <w:szCs w:val="24"/>
          <w:lang w:eastAsia="he-IL"/>
        </w:rPr>
      </w:pPr>
      <w:r w:rsidRPr="00BE2F3C">
        <w:rPr>
          <w:rFonts w:ascii="Times New Roman" w:hAnsi="Times New Roman" w:cs="David" w:hint="cs"/>
          <w:noProof/>
          <w:sz w:val="20"/>
          <w:szCs w:val="24"/>
          <w:rtl/>
          <w:lang w:eastAsia="he-IL"/>
        </w:rPr>
        <w:t>סכום ההצמדה שיחושב יתווסף או יופחת לתעריפים שנקבעו בהתקשרות.</w:t>
      </w:r>
    </w:p>
    <w:p w:rsidR="00BE2F3C" w:rsidRPr="00BE2F3C" w:rsidRDefault="00BE2F3C" w:rsidP="00BE2F3C">
      <w:pPr>
        <w:pStyle w:val="HNormal"/>
        <w:spacing w:after="360" w:line="360" w:lineRule="auto"/>
        <w:rPr>
          <w:rtl/>
        </w:rPr>
      </w:pPr>
    </w:p>
    <w:p w:rsidR="00BE2F3C" w:rsidRDefault="00E03247" w:rsidP="00BE2F3C">
      <w:pPr>
        <w:pStyle w:val="HNormal"/>
        <w:numPr>
          <w:ilvl w:val="0"/>
          <w:numId w:val="48"/>
        </w:numPr>
        <w:spacing w:line="360" w:lineRule="auto"/>
        <w:rPr>
          <w:b/>
          <w:bCs/>
          <w:u w:val="single"/>
        </w:rPr>
      </w:pPr>
      <w:r w:rsidRPr="002F2DE1">
        <w:rPr>
          <w:rFonts w:hint="cs"/>
          <w:b/>
          <w:bCs/>
          <w:u w:val="single"/>
          <w:rtl/>
        </w:rPr>
        <w:t>ערבות</w:t>
      </w:r>
      <w:r>
        <w:rPr>
          <w:rFonts w:hint="cs"/>
          <w:b/>
          <w:bCs/>
          <w:u w:val="single"/>
          <w:rtl/>
        </w:rPr>
        <w:t xml:space="preserve"> הביצוע</w:t>
      </w:r>
    </w:p>
    <w:p w:rsidR="00BE2F3C" w:rsidRPr="00BE2F3C" w:rsidRDefault="00BE2F3C" w:rsidP="00466B1A">
      <w:pPr>
        <w:pStyle w:val="HNormal"/>
        <w:numPr>
          <w:ilvl w:val="1"/>
          <w:numId w:val="48"/>
        </w:numPr>
        <w:spacing w:line="360" w:lineRule="auto"/>
        <w:rPr>
          <w:b/>
          <w:bCs/>
          <w:u w:val="single"/>
          <w:rtl/>
        </w:rPr>
      </w:pPr>
      <w:r>
        <w:rPr>
          <w:rtl/>
        </w:rPr>
        <w:t>לשם הבטחת ביצוע התחייבויותיו במסגרת ההסכם שיחתם עם הזוכה</w:t>
      </w:r>
      <w:r>
        <w:rPr>
          <w:rFonts w:hint="cs"/>
          <w:rtl/>
        </w:rPr>
        <w:t xml:space="preserve"> וכתנאי לחתימת המשרד על החוזה,  על הספק הזוכה להמציא למשרד בתוך </w:t>
      </w:r>
      <w:r w:rsidR="00466B1A">
        <w:rPr>
          <w:rFonts w:hint="cs"/>
          <w:rtl/>
        </w:rPr>
        <w:t>14</w:t>
      </w:r>
      <w:r w:rsidR="00877312">
        <w:rPr>
          <w:rFonts w:hint="cs"/>
          <w:rtl/>
        </w:rPr>
        <w:t xml:space="preserve"> </w:t>
      </w:r>
      <w:r>
        <w:rPr>
          <w:rFonts w:hint="cs"/>
          <w:rtl/>
        </w:rPr>
        <w:t xml:space="preserve">ימים </w:t>
      </w:r>
      <w:r w:rsidR="00466B1A">
        <w:rPr>
          <w:rFonts w:hint="cs"/>
          <w:rtl/>
        </w:rPr>
        <w:t>ערבות דיגיטלית</w:t>
      </w:r>
      <w:r w:rsidR="00877312" w:rsidRPr="00E56157">
        <w:rPr>
          <w:rFonts w:hint="cs"/>
          <w:rtl/>
        </w:rPr>
        <w:t>,</w:t>
      </w:r>
      <w:r w:rsidR="00466B1A" w:rsidRPr="00E56157">
        <w:rPr>
          <w:rFonts w:hint="cs"/>
          <w:rtl/>
        </w:rPr>
        <w:t xml:space="preserve"> כאמור בסעיף</w:t>
      </w:r>
      <w:r w:rsidR="00877312" w:rsidRPr="00E56157">
        <w:rPr>
          <w:rFonts w:hint="cs"/>
          <w:rtl/>
        </w:rPr>
        <w:t xml:space="preserve"> </w:t>
      </w:r>
      <w:r w:rsidR="00466B1A" w:rsidRPr="00E56157">
        <w:rPr>
          <w:rFonts w:hint="cs"/>
          <w:rtl/>
        </w:rPr>
        <w:t>1.7.2 למסמכי</w:t>
      </w:r>
      <w:r w:rsidR="00466B1A">
        <w:rPr>
          <w:rFonts w:hint="cs"/>
          <w:rtl/>
        </w:rPr>
        <w:t xml:space="preserve"> המכרז. </w:t>
      </w:r>
    </w:p>
    <w:p w:rsidR="00E03247" w:rsidRDefault="00E03247" w:rsidP="00C62FDB">
      <w:pPr>
        <w:pStyle w:val="HNormal"/>
        <w:numPr>
          <w:ilvl w:val="1"/>
          <w:numId w:val="48"/>
        </w:numPr>
        <w:spacing w:after="240" w:line="360" w:lineRule="auto"/>
      </w:pPr>
      <w:r w:rsidRPr="00AB7A43">
        <w:rPr>
          <w:rFonts w:hint="cs"/>
          <w:rtl/>
        </w:rPr>
        <w:t>בכל מקרה של הארכת תקופת ההתקשרו</w:t>
      </w:r>
      <w:r>
        <w:rPr>
          <w:rFonts w:hint="cs"/>
          <w:rtl/>
        </w:rPr>
        <w:t>ת, יוארך תוקף כתב הערבות בהתאם.</w:t>
      </w:r>
    </w:p>
    <w:p w:rsidR="00C77D21" w:rsidRDefault="00C77D21" w:rsidP="00C77D21">
      <w:pPr>
        <w:pStyle w:val="HNormal"/>
        <w:spacing w:after="240" w:line="360" w:lineRule="auto"/>
        <w:ind w:left="1152"/>
      </w:pPr>
    </w:p>
    <w:p w:rsidR="00E03247" w:rsidRDefault="00E03247" w:rsidP="00C541A3">
      <w:pPr>
        <w:pStyle w:val="HNormal"/>
        <w:numPr>
          <w:ilvl w:val="0"/>
          <w:numId w:val="48"/>
        </w:numPr>
        <w:spacing w:line="360" w:lineRule="auto"/>
        <w:rPr>
          <w:b/>
          <w:bCs/>
          <w:u w:val="single"/>
        </w:rPr>
      </w:pPr>
      <w:r w:rsidRPr="00AB7A43">
        <w:rPr>
          <w:rFonts w:hint="cs"/>
          <w:b/>
          <w:bCs/>
          <w:u w:val="single"/>
          <w:rtl/>
        </w:rPr>
        <w:lastRenderedPageBreak/>
        <w:t>זכות קיזוז</w:t>
      </w:r>
    </w:p>
    <w:p w:rsidR="00E03247" w:rsidRPr="00AB7A43" w:rsidRDefault="001C5D23" w:rsidP="00877312">
      <w:pPr>
        <w:pStyle w:val="HNormal"/>
        <w:spacing w:after="360" w:line="360" w:lineRule="auto"/>
        <w:ind w:left="596" w:firstLine="14"/>
        <w:rPr>
          <w:rtl/>
        </w:rPr>
      </w:pPr>
      <w:r>
        <w:rPr>
          <w:rFonts w:hint="cs"/>
          <w:rtl/>
        </w:rPr>
        <w:t>המשרד</w:t>
      </w:r>
      <w:r w:rsidR="00E03247">
        <w:rPr>
          <w:rFonts w:hint="cs"/>
          <w:rtl/>
        </w:rPr>
        <w:t xml:space="preserve"> רשאי</w:t>
      </w:r>
      <w:r w:rsidR="00E03247" w:rsidRPr="00AB7A43">
        <w:rPr>
          <w:rtl/>
        </w:rPr>
        <w:t xml:space="preserve"> לקזז כל סכום המגיע </w:t>
      </w:r>
      <w:r w:rsidR="00077616" w:rsidRPr="00AB7A43">
        <w:rPr>
          <w:rtl/>
        </w:rPr>
        <w:t>ל</w:t>
      </w:r>
      <w:r w:rsidR="00077616">
        <w:rPr>
          <w:rFonts w:hint="cs"/>
          <w:rtl/>
        </w:rPr>
        <w:t>ו</w:t>
      </w:r>
      <w:r w:rsidR="00077616" w:rsidRPr="00AB7A43">
        <w:rPr>
          <w:rtl/>
        </w:rPr>
        <w:t xml:space="preserve"> </w:t>
      </w:r>
      <w:r w:rsidR="00E03247" w:rsidRPr="00AB7A43">
        <w:rPr>
          <w:rtl/>
        </w:rPr>
        <w:t xml:space="preserve">מאת החברה, לרבות סכום המגיע בגין נזיקין, בין על פי הסכם זה וכתוצאה ממנו ובין בכל דרך אחרת, מכל סכום המגיע לחברה </w:t>
      </w:r>
      <w:r>
        <w:rPr>
          <w:rFonts w:hint="cs"/>
          <w:rtl/>
        </w:rPr>
        <w:t>מהמשרד</w:t>
      </w:r>
      <w:r w:rsidR="00E03247" w:rsidRPr="00AB7A43">
        <w:rPr>
          <w:rtl/>
        </w:rPr>
        <w:t>, בין על פי הסכם זה וכתוצאה ממנו ובין בכל דרך אחרת</w:t>
      </w:r>
      <w:r>
        <w:rPr>
          <w:rFonts w:hint="cs"/>
          <w:rtl/>
        </w:rPr>
        <w:t xml:space="preserve">, </w:t>
      </w:r>
      <w:r w:rsidRPr="001C5D23">
        <w:rPr>
          <w:rFonts w:hint="cs"/>
          <w:rtl/>
        </w:rPr>
        <w:t>הכל לפי שיקול דעתו הבלעדי של המשרד</w:t>
      </w:r>
      <w:r w:rsidR="00E03247" w:rsidRPr="00AB7A43">
        <w:rPr>
          <w:rtl/>
        </w:rPr>
        <w:t>.</w:t>
      </w:r>
    </w:p>
    <w:p w:rsidR="00E03247" w:rsidRPr="00584403" w:rsidRDefault="00E03247" w:rsidP="00C541A3">
      <w:pPr>
        <w:pStyle w:val="HNormal"/>
        <w:numPr>
          <w:ilvl w:val="0"/>
          <w:numId w:val="48"/>
        </w:numPr>
        <w:spacing w:line="360" w:lineRule="auto"/>
        <w:rPr>
          <w:b/>
          <w:bCs/>
          <w:u w:val="single"/>
        </w:rPr>
      </w:pPr>
      <w:r w:rsidRPr="00584403">
        <w:rPr>
          <w:rFonts w:hint="cs"/>
          <w:b/>
          <w:bCs/>
          <w:u w:val="single"/>
          <w:rtl/>
        </w:rPr>
        <w:t>זכויות</w:t>
      </w:r>
      <w:r w:rsidR="00454FCF">
        <w:rPr>
          <w:rFonts w:hint="cs"/>
          <w:b/>
          <w:bCs/>
          <w:u w:val="single"/>
          <w:rtl/>
        </w:rPr>
        <w:t xml:space="preserve"> וקניין רוחני</w:t>
      </w:r>
    </w:p>
    <w:p w:rsidR="00E03247" w:rsidRPr="00805C45" w:rsidRDefault="00E03247" w:rsidP="003230DF">
      <w:pPr>
        <w:pStyle w:val="HNormal"/>
        <w:numPr>
          <w:ilvl w:val="1"/>
          <w:numId w:val="48"/>
        </w:numPr>
        <w:spacing w:after="240" w:line="360" w:lineRule="auto"/>
      </w:pPr>
      <w:r w:rsidRPr="00805C45">
        <w:rPr>
          <w:rtl/>
        </w:rPr>
        <w:t xml:space="preserve">כל המצאה, ידע, מסקנות, ממצאים, </w:t>
      </w:r>
      <w:r>
        <w:rPr>
          <w:rFonts w:hint="cs"/>
          <w:rtl/>
        </w:rPr>
        <w:t>שרטוטים, תכניות</w:t>
      </w:r>
      <w:r w:rsidRPr="00805C45">
        <w:rPr>
          <w:rtl/>
        </w:rPr>
        <w:t xml:space="preserve"> מכל סוג שהוא או ת</w:t>
      </w:r>
      <w:r w:rsidRPr="00805C45">
        <w:rPr>
          <w:rFonts w:hint="cs"/>
          <w:rtl/>
        </w:rPr>
        <w:t>וצרים</w:t>
      </w:r>
      <w:r>
        <w:rPr>
          <w:rFonts w:hint="cs"/>
          <w:rtl/>
        </w:rPr>
        <w:t>,</w:t>
      </w:r>
      <w:r w:rsidRPr="00805C45">
        <w:rPr>
          <w:rFonts w:hint="cs"/>
          <w:rtl/>
        </w:rPr>
        <w:t xml:space="preserve"> </w:t>
      </w:r>
      <w:r w:rsidRPr="00805C45">
        <w:rPr>
          <w:rtl/>
        </w:rPr>
        <w:t>ש</w:t>
      </w:r>
      <w:r w:rsidRPr="00805C45">
        <w:rPr>
          <w:rFonts w:hint="cs"/>
          <w:rtl/>
        </w:rPr>
        <w:t>י</w:t>
      </w:r>
      <w:r w:rsidRPr="00805C45">
        <w:rPr>
          <w:rtl/>
        </w:rPr>
        <w:t xml:space="preserve">יווצרו או יפותחו </w:t>
      </w:r>
      <w:r w:rsidR="00F82208">
        <w:rPr>
          <w:rFonts w:hint="cs"/>
          <w:rtl/>
        </w:rPr>
        <w:t>במהלך</w:t>
      </w:r>
      <w:r w:rsidRPr="00805C45">
        <w:rPr>
          <w:rtl/>
        </w:rPr>
        <w:t xml:space="preserve"> </w:t>
      </w:r>
      <w:r w:rsidRPr="00805C45">
        <w:rPr>
          <w:rFonts w:hint="cs"/>
          <w:rtl/>
        </w:rPr>
        <w:t xml:space="preserve">מתן </w:t>
      </w:r>
      <w:r w:rsidRPr="00805C45">
        <w:rPr>
          <w:rtl/>
        </w:rPr>
        <w:t>השירותים</w:t>
      </w:r>
      <w:r w:rsidRPr="00805C45">
        <w:rPr>
          <w:rFonts w:hint="cs"/>
          <w:rtl/>
        </w:rPr>
        <w:t xml:space="preserve"> (להלן: "</w:t>
      </w:r>
      <w:r w:rsidRPr="00F07083">
        <w:rPr>
          <w:rFonts w:hint="cs"/>
          <w:b/>
          <w:bCs/>
          <w:rtl/>
        </w:rPr>
        <w:t>התוצרים</w:t>
      </w:r>
      <w:r w:rsidRPr="00805C45">
        <w:rPr>
          <w:rFonts w:hint="cs"/>
          <w:rtl/>
        </w:rPr>
        <w:t>")</w:t>
      </w:r>
      <w:r w:rsidRPr="00805C45">
        <w:rPr>
          <w:rtl/>
        </w:rPr>
        <w:t xml:space="preserve">, יהיו </w:t>
      </w:r>
      <w:r>
        <w:rPr>
          <w:rFonts w:hint="cs"/>
          <w:rtl/>
        </w:rPr>
        <w:t>רכוש</w:t>
      </w:r>
      <w:r w:rsidR="00F82208">
        <w:rPr>
          <w:rFonts w:hint="cs"/>
          <w:rtl/>
        </w:rPr>
        <w:t>ו</w:t>
      </w:r>
      <w:r w:rsidRPr="00805C45">
        <w:rPr>
          <w:rFonts w:hint="cs"/>
          <w:rtl/>
        </w:rPr>
        <w:t xml:space="preserve"> הבלעדי של </w:t>
      </w:r>
      <w:r w:rsidR="00F82208">
        <w:rPr>
          <w:rFonts w:hint="cs"/>
          <w:rtl/>
        </w:rPr>
        <w:t>ה</w:t>
      </w:r>
      <w:r>
        <w:rPr>
          <w:rFonts w:hint="cs"/>
          <w:rtl/>
        </w:rPr>
        <w:t>מ</w:t>
      </w:r>
      <w:r w:rsidR="00F82208">
        <w:rPr>
          <w:rFonts w:hint="cs"/>
          <w:rtl/>
        </w:rPr>
        <w:t>שרד</w:t>
      </w:r>
      <w:r w:rsidRPr="00805C45">
        <w:rPr>
          <w:rFonts w:hint="cs"/>
          <w:rtl/>
        </w:rPr>
        <w:t>.</w:t>
      </w:r>
    </w:p>
    <w:p w:rsidR="00E03247" w:rsidRDefault="00E03247" w:rsidP="00584403">
      <w:pPr>
        <w:pStyle w:val="HNormal"/>
        <w:numPr>
          <w:ilvl w:val="1"/>
          <w:numId w:val="48"/>
        </w:numPr>
        <w:spacing w:after="240" w:line="360" w:lineRule="auto"/>
      </w:pPr>
      <w:r w:rsidRPr="00805C45">
        <w:rPr>
          <w:rtl/>
        </w:rPr>
        <w:t xml:space="preserve">החברה </w:t>
      </w:r>
      <w:r w:rsidRPr="00805C45">
        <w:rPr>
          <w:rFonts w:hint="cs"/>
          <w:rtl/>
        </w:rPr>
        <w:t xml:space="preserve">מתחייבת </w:t>
      </w:r>
      <w:r w:rsidRPr="00805C45">
        <w:rPr>
          <w:rtl/>
        </w:rPr>
        <w:t xml:space="preserve">לא </w:t>
      </w:r>
      <w:r w:rsidRPr="00805C45">
        <w:rPr>
          <w:rFonts w:hint="cs"/>
          <w:rtl/>
        </w:rPr>
        <w:t>לה</w:t>
      </w:r>
      <w:r w:rsidRPr="00805C45">
        <w:rPr>
          <w:rtl/>
        </w:rPr>
        <w:t>שתמש ב</w:t>
      </w:r>
      <w:r w:rsidRPr="00805C45">
        <w:rPr>
          <w:rFonts w:hint="cs"/>
          <w:rtl/>
        </w:rPr>
        <w:t>תוצרים</w:t>
      </w:r>
      <w:r w:rsidRPr="00805C45">
        <w:rPr>
          <w:rtl/>
        </w:rPr>
        <w:t xml:space="preserve"> ולא </w:t>
      </w:r>
      <w:r w:rsidRPr="00805C45">
        <w:rPr>
          <w:rFonts w:hint="cs"/>
          <w:rtl/>
        </w:rPr>
        <w:t>לה</w:t>
      </w:r>
      <w:r w:rsidRPr="00805C45">
        <w:rPr>
          <w:rtl/>
        </w:rPr>
        <w:t>תיר לאדם אחר כלשהו</w:t>
      </w:r>
      <w:r w:rsidRPr="00805C45">
        <w:rPr>
          <w:rFonts w:hint="cs"/>
          <w:rtl/>
        </w:rPr>
        <w:t xml:space="preserve"> שימוש בהם</w:t>
      </w:r>
      <w:r w:rsidRPr="00805C45">
        <w:rPr>
          <w:rtl/>
        </w:rPr>
        <w:t xml:space="preserve">, ללא מתן הסכמה מראש ובכתב לכך </w:t>
      </w:r>
      <w:r w:rsidR="00584403">
        <w:rPr>
          <w:rFonts w:hint="cs"/>
          <w:rtl/>
        </w:rPr>
        <w:t>מהמשרד</w:t>
      </w:r>
      <w:r w:rsidRPr="00805C45">
        <w:rPr>
          <w:rtl/>
        </w:rPr>
        <w:t>.</w:t>
      </w:r>
    </w:p>
    <w:p w:rsidR="00E03247" w:rsidRPr="008F79AC" w:rsidRDefault="00E03247" w:rsidP="00331DEA">
      <w:pPr>
        <w:pStyle w:val="HNormal"/>
        <w:numPr>
          <w:ilvl w:val="1"/>
          <w:numId w:val="48"/>
        </w:numPr>
        <w:spacing w:after="360" w:line="360" w:lineRule="auto"/>
      </w:pPr>
      <w:r w:rsidRPr="008F79AC">
        <w:rPr>
          <w:rFonts w:hint="cs"/>
          <w:rtl/>
        </w:rPr>
        <w:t>בכל עת ש</w:t>
      </w:r>
      <w:r w:rsidR="00F82208">
        <w:rPr>
          <w:rFonts w:hint="cs"/>
          <w:rtl/>
        </w:rPr>
        <w:t>ת</w:t>
      </w:r>
      <w:r w:rsidRPr="008F79AC">
        <w:rPr>
          <w:rFonts w:hint="cs"/>
          <w:rtl/>
        </w:rPr>
        <w:t xml:space="preserve">דרש לכך, ובמיוחד </w:t>
      </w:r>
      <w:r w:rsidRPr="008F79AC">
        <w:rPr>
          <w:rtl/>
        </w:rPr>
        <w:t>בסיום מתן השירותים</w:t>
      </w:r>
      <w:r w:rsidR="00F82208">
        <w:rPr>
          <w:rFonts w:hint="cs"/>
          <w:rtl/>
        </w:rPr>
        <w:t>,</w:t>
      </w:r>
      <w:r w:rsidRPr="008F79AC">
        <w:rPr>
          <w:rtl/>
        </w:rPr>
        <w:t xml:space="preserve"> </w:t>
      </w:r>
      <w:r w:rsidR="00584403" w:rsidRPr="008F79AC">
        <w:rPr>
          <w:rFonts w:hint="cs"/>
          <w:rtl/>
        </w:rPr>
        <w:t>החברה</w:t>
      </w:r>
      <w:r w:rsidR="000A6FA6" w:rsidRPr="008F79AC">
        <w:rPr>
          <w:rFonts w:hint="cs"/>
          <w:rtl/>
        </w:rPr>
        <w:t xml:space="preserve"> ת</w:t>
      </w:r>
      <w:r w:rsidRPr="008F79AC">
        <w:rPr>
          <w:rtl/>
        </w:rPr>
        <w:t>מס</w:t>
      </w:r>
      <w:r w:rsidRPr="008F79AC">
        <w:rPr>
          <w:rFonts w:hint="cs"/>
          <w:rtl/>
        </w:rPr>
        <w:t>ור</w:t>
      </w:r>
      <w:r w:rsidRPr="008F79AC">
        <w:rPr>
          <w:rtl/>
        </w:rPr>
        <w:t xml:space="preserve"> </w:t>
      </w:r>
      <w:r w:rsidR="000A6FA6" w:rsidRPr="008F79AC">
        <w:rPr>
          <w:rFonts w:hint="cs"/>
          <w:rtl/>
        </w:rPr>
        <w:t>למשרד</w:t>
      </w:r>
      <w:r w:rsidRPr="008F79AC">
        <w:rPr>
          <w:rtl/>
        </w:rPr>
        <w:t xml:space="preserve"> את כל המידע</w:t>
      </w:r>
      <w:r w:rsidRPr="008F79AC">
        <w:rPr>
          <w:rFonts w:hint="cs"/>
          <w:rtl/>
        </w:rPr>
        <w:t xml:space="preserve"> והתוצרים</w:t>
      </w:r>
      <w:r w:rsidRPr="008F79AC">
        <w:rPr>
          <w:rtl/>
        </w:rPr>
        <w:t xml:space="preserve"> הנמצא</w:t>
      </w:r>
      <w:r w:rsidRPr="008F79AC">
        <w:rPr>
          <w:rFonts w:hint="cs"/>
          <w:rtl/>
        </w:rPr>
        <w:t>ים</w:t>
      </w:r>
      <w:r w:rsidRPr="008F79AC">
        <w:rPr>
          <w:rtl/>
        </w:rPr>
        <w:t xml:space="preserve"> ברשות</w:t>
      </w:r>
      <w:r w:rsidR="000A6FA6" w:rsidRPr="008F79AC">
        <w:rPr>
          <w:rFonts w:hint="cs"/>
          <w:rtl/>
        </w:rPr>
        <w:t>ה</w:t>
      </w:r>
      <w:r w:rsidRPr="008F79AC">
        <w:rPr>
          <w:rFonts w:hint="cs"/>
          <w:rtl/>
        </w:rPr>
        <w:t>.</w:t>
      </w:r>
    </w:p>
    <w:p w:rsidR="00E03247" w:rsidRDefault="00E03247" w:rsidP="00C541A3">
      <w:pPr>
        <w:pStyle w:val="HNormal"/>
        <w:numPr>
          <w:ilvl w:val="0"/>
          <w:numId w:val="48"/>
        </w:numPr>
        <w:spacing w:line="360" w:lineRule="auto"/>
        <w:rPr>
          <w:b/>
          <w:bCs/>
          <w:u w:val="single"/>
        </w:rPr>
      </w:pPr>
      <w:r w:rsidRPr="00805C45">
        <w:rPr>
          <w:rFonts w:hint="cs"/>
          <w:b/>
          <w:bCs/>
          <w:u w:val="single"/>
          <w:rtl/>
        </w:rPr>
        <w:t>שמירת סודיות</w:t>
      </w:r>
    </w:p>
    <w:p w:rsidR="00E03247" w:rsidRPr="00805C45" w:rsidRDefault="00E03247" w:rsidP="00C541A3">
      <w:pPr>
        <w:pStyle w:val="HNormal"/>
        <w:numPr>
          <w:ilvl w:val="1"/>
          <w:numId w:val="48"/>
        </w:numPr>
        <w:spacing w:after="240" w:line="360" w:lineRule="auto"/>
      </w:pPr>
      <w:r w:rsidRPr="00805C45">
        <w:rPr>
          <w:rtl/>
        </w:rPr>
        <w:t>החברה מתחייבת לשמור סוד ולא להעביר, לא להודיע, לא למסור ולא להביא לידיעת כל אדם כל ידיעה שתגיע אליה בקשר עם ביצוע הסכם זה</w:t>
      </w:r>
      <w:r w:rsidR="00F82208">
        <w:rPr>
          <w:rFonts w:hint="cs"/>
          <w:rtl/>
        </w:rPr>
        <w:t>,</w:t>
      </w:r>
      <w:r w:rsidRPr="00805C45">
        <w:rPr>
          <w:rtl/>
        </w:rPr>
        <w:t xml:space="preserve"> </w:t>
      </w:r>
      <w:r w:rsidRPr="00805C45">
        <w:rPr>
          <w:rFonts w:hint="cs"/>
          <w:rtl/>
        </w:rPr>
        <w:t>ב</w:t>
      </w:r>
      <w:r w:rsidRPr="00805C45">
        <w:rPr>
          <w:rtl/>
        </w:rPr>
        <w:t>תוך תקופת ה</w:t>
      </w:r>
      <w:r w:rsidRPr="00805C45">
        <w:rPr>
          <w:rFonts w:hint="cs"/>
          <w:rtl/>
        </w:rPr>
        <w:t>התקשרות</w:t>
      </w:r>
      <w:r w:rsidRPr="00805C45">
        <w:rPr>
          <w:rtl/>
        </w:rPr>
        <w:t xml:space="preserve"> או לאחר מכן.</w:t>
      </w:r>
    </w:p>
    <w:p w:rsidR="00E03247" w:rsidRPr="00805C45" w:rsidRDefault="00E03247" w:rsidP="00C541A3">
      <w:pPr>
        <w:pStyle w:val="HNormal"/>
        <w:numPr>
          <w:ilvl w:val="1"/>
          <w:numId w:val="48"/>
        </w:numPr>
        <w:spacing w:after="240" w:line="360" w:lineRule="auto"/>
      </w:pPr>
      <w:r w:rsidRPr="00805C45">
        <w:rPr>
          <w:rtl/>
        </w:rPr>
        <w:t>החברה מתחייבת להביא לידיעת עובדיה וכל מי שיועסק על ידה או מטעמה בקשר עם הסכם זה את דבר ה</w:t>
      </w:r>
      <w:r>
        <w:rPr>
          <w:rtl/>
        </w:rPr>
        <w:t>התחיבות</w:t>
      </w:r>
      <w:r w:rsidRPr="00805C45">
        <w:rPr>
          <w:rtl/>
        </w:rPr>
        <w:t xml:space="preserve"> לסודיות כאמור בס"ק (א).</w:t>
      </w:r>
    </w:p>
    <w:p w:rsidR="00E03247" w:rsidRPr="00805C45" w:rsidRDefault="00E03247" w:rsidP="00C541A3">
      <w:pPr>
        <w:pStyle w:val="HNormal"/>
        <w:numPr>
          <w:ilvl w:val="1"/>
          <w:numId w:val="48"/>
        </w:numPr>
        <w:spacing w:after="240" w:line="360" w:lineRule="auto"/>
      </w:pPr>
      <w:r w:rsidRPr="00805C45">
        <w:rPr>
          <w:rtl/>
        </w:rPr>
        <w:t xml:space="preserve">החברה, עובדיה והמועסקים על ידה יחתמו על טופסי הצהרת סודיות המצורפים להסכם זה ומסומנים כנספח </w:t>
      </w:r>
      <w:r w:rsidRPr="00805C45">
        <w:rPr>
          <w:rFonts w:hint="cs"/>
          <w:rtl/>
        </w:rPr>
        <w:t>ד', בהם</w:t>
      </w:r>
      <w:r w:rsidRPr="00805C45">
        <w:rPr>
          <w:rtl/>
        </w:rPr>
        <w:t xml:space="preserve"> יתחייבו לא להעביר, לא להודיע, לא למסור ולא להביא לידיעת כל אדם שאינו מוסמך לכך, כל ידיעה שתגיע אליהם בקשר עם ביצוע הסכם זה.</w:t>
      </w:r>
    </w:p>
    <w:p w:rsidR="00E03247" w:rsidRDefault="00E03247" w:rsidP="00C541A3">
      <w:pPr>
        <w:pStyle w:val="HNormal"/>
        <w:numPr>
          <w:ilvl w:val="1"/>
          <w:numId w:val="48"/>
        </w:numPr>
        <w:spacing w:after="240" w:line="360" w:lineRule="auto"/>
      </w:pPr>
      <w:r w:rsidRPr="00805C45">
        <w:rPr>
          <w:rtl/>
        </w:rPr>
        <w:t>הצדדים מתחייבים הדדית לשמור בסוד כל מידע מקצועי</w:t>
      </w:r>
      <w:r>
        <w:rPr>
          <w:rFonts w:hint="cs"/>
          <w:rtl/>
        </w:rPr>
        <w:t>,</w:t>
      </w:r>
      <w:r w:rsidRPr="00805C45">
        <w:rPr>
          <w:rtl/>
        </w:rPr>
        <w:t xml:space="preserve"> שיגיע לידיעתם ב</w:t>
      </w:r>
      <w:r>
        <w:rPr>
          <w:rtl/>
        </w:rPr>
        <w:t>מהלך או בקשר עם ביצוע הסכם זה</w:t>
      </w:r>
      <w:r>
        <w:rPr>
          <w:rFonts w:hint="cs"/>
          <w:rtl/>
        </w:rPr>
        <w:t xml:space="preserve"> -</w:t>
      </w:r>
      <w:r w:rsidRPr="00805C45">
        <w:rPr>
          <w:rtl/>
        </w:rPr>
        <w:t xml:space="preserve"> פרט למידע שהוא בגדר נחלת הכלל. </w:t>
      </w:r>
      <w:r>
        <w:rPr>
          <w:rtl/>
        </w:rPr>
        <w:t>התחיבות</w:t>
      </w:r>
      <w:r w:rsidRPr="00805C45">
        <w:rPr>
          <w:rtl/>
        </w:rPr>
        <w:t xml:space="preserve"> זו תק</w:t>
      </w:r>
      <w:r>
        <w:rPr>
          <w:rtl/>
        </w:rPr>
        <w:t>פה גם לאחר סיום תקופת ההתקשרות</w:t>
      </w:r>
      <w:r>
        <w:rPr>
          <w:rFonts w:hint="cs"/>
          <w:rtl/>
        </w:rPr>
        <w:t>.</w:t>
      </w:r>
    </w:p>
    <w:p w:rsidR="004E1F8C" w:rsidRPr="00805C45" w:rsidRDefault="004E1F8C" w:rsidP="00331DEA">
      <w:pPr>
        <w:pStyle w:val="HNormal"/>
        <w:numPr>
          <w:ilvl w:val="1"/>
          <w:numId w:val="48"/>
        </w:numPr>
        <w:spacing w:after="360" w:line="360" w:lineRule="auto"/>
      </w:pPr>
      <w:r w:rsidRPr="004E1F8C">
        <w:rPr>
          <w:rFonts w:hint="cs"/>
          <w:rtl/>
        </w:rPr>
        <w:t>ה</w:t>
      </w:r>
      <w:r w:rsidR="00F82208">
        <w:rPr>
          <w:rFonts w:hint="cs"/>
          <w:rtl/>
        </w:rPr>
        <w:t>חברה</w:t>
      </w:r>
      <w:r w:rsidRPr="004E1F8C">
        <w:rPr>
          <w:rFonts w:hint="cs"/>
          <w:rtl/>
        </w:rPr>
        <w:t xml:space="preserve"> מצהיר</w:t>
      </w:r>
      <w:r w:rsidR="00F82208">
        <w:rPr>
          <w:rFonts w:hint="cs"/>
          <w:rtl/>
        </w:rPr>
        <w:t>ה</w:t>
      </w:r>
      <w:r w:rsidR="00622E1C">
        <w:rPr>
          <w:rFonts w:hint="cs"/>
          <w:rtl/>
        </w:rPr>
        <w:t>,</w:t>
      </w:r>
      <w:r w:rsidRPr="004E1F8C">
        <w:rPr>
          <w:rFonts w:hint="cs"/>
          <w:rtl/>
        </w:rPr>
        <w:t xml:space="preserve"> כי ידוע ל</w:t>
      </w:r>
      <w:r w:rsidR="00F82208">
        <w:rPr>
          <w:rFonts w:hint="cs"/>
          <w:rtl/>
        </w:rPr>
        <w:t>ה</w:t>
      </w:r>
      <w:r w:rsidRPr="004E1F8C">
        <w:rPr>
          <w:rFonts w:hint="cs"/>
          <w:rtl/>
        </w:rPr>
        <w:t xml:space="preserve"> שאי מילוי התחייבו</w:t>
      </w:r>
      <w:r w:rsidR="00F82208">
        <w:rPr>
          <w:rFonts w:hint="cs"/>
          <w:rtl/>
        </w:rPr>
        <w:t>יותיה</w:t>
      </w:r>
      <w:r w:rsidRPr="004E1F8C">
        <w:rPr>
          <w:rFonts w:hint="cs"/>
          <w:rtl/>
        </w:rPr>
        <w:t xml:space="preserve"> על פי סעיף זה עלול להוות עבירה לפי סעיף 118 לחוק העונשין, התשל"ז </w:t>
      </w:r>
      <w:r w:rsidRPr="004E1F8C">
        <w:rPr>
          <w:rtl/>
        </w:rPr>
        <w:t>–</w:t>
      </w:r>
      <w:r w:rsidRPr="004E1F8C">
        <w:rPr>
          <w:rFonts w:hint="cs"/>
          <w:rtl/>
        </w:rPr>
        <w:t xml:space="preserve"> 1977, וכי </w:t>
      </w:r>
      <w:r w:rsidR="005D2EC0">
        <w:rPr>
          <w:rFonts w:hint="cs"/>
          <w:rtl/>
        </w:rPr>
        <w:t>ת</w:t>
      </w:r>
      <w:r w:rsidRPr="004E1F8C">
        <w:rPr>
          <w:rFonts w:hint="cs"/>
          <w:rtl/>
        </w:rPr>
        <w:t xml:space="preserve">ביא את הוראות החוק </w:t>
      </w:r>
      <w:r w:rsidRPr="004E1F8C">
        <w:rPr>
          <w:rFonts w:hint="cs"/>
          <w:rtl/>
        </w:rPr>
        <w:lastRenderedPageBreak/>
        <w:t>והוראות סעיף זה לידיעת עובדי</w:t>
      </w:r>
      <w:r w:rsidR="005D2EC0">
        <w:rPr>
          <w:rFonts w:hint="cs"/>
          <w:rtl/>
        </w:rPr>
        <w:t>ה</w:t>
      </w:r>
      <w:r w:rsidRPr="004E1F8C">
        <w:rPr>
          <w:rFonts w:hint="cs"/>
          <w:rtl/>
        </w:rPr>
        <w:t xml:space="preserve"> וכל מי שמועסק על יד</w:t>
      </w:r>
      <w:r w:rsidR="005D2EC0">
        <w:rPr>
          <w:rFonts w:hint="cs"/>
          <w:rtl/>
        </w:rPr>
        <w:t>ה</w:t>
      </w:r>
      <w:r w:rsidRPr="004E1F8C">
        <w:rPr>
          <w:rFonts w:hint="cs"/>
          <w:rtl/>
        </w:rPr>
        <w:t xml:space="preserve"> לשם מתן השירותים על פי הסכם זה.</w:t>
      </w:r>
    </w:p>
    <w:p w:rsidR="00E03247" w:rsidRDefault="00E03247" w:rsidP="00C541A3">
      <w:pPr>
        <w:pStyle w:val="HNormal"/>
        <w:numPr>
          <w:ilvl w:val="0"/>
          <w:numId w:val="48"/>
        </w:numPr>
        <w:spacing w:line="360" w:lineRule="auto"/>
        <w:rPr>
          <w:b/>
          <w:bCs/>
          <w:u w:val="single"/>
        </w:rPr>
      </w:pPr>
      <w:r w:rsidRPr="00CA51F4">
        <w:rPr>
          <w:rFonts w:hint="cs"/>
          <w:b/>
          <w:bCs/>
          <w:u w:val="single"/>
          <w:rtl/>
        </w:rPr>
        <w:t>היעדר ניגוד ענינים</w:t>
      </w:r>
    </w:p>
    <w:p w:rsidR="00E03247" w:rsidRPr="00CA51F4" w:rsidRDefault="00E03247" w:rsidP="000914A5">
      <w:pPr>
        <w:pStyle w:val="HNormal"/>
        <w:spacing w:after="360" w:line="360" w:lineRule="auto"/>
        <w:ind w:left="576"/>
        <w:rPr>
          <w:rtl/>
        </w:rPr>
      </w:pPr>
      <w:r w:rsidRPr="00CA51F4">
        <w:rPr>
          <w:rtl/>
        </w:rPr>
        <w:t>החברה מצהירה</w:t>
      </w:r>
      <w:r>
        <w:rPr>
          <w:rFonts w:hint="cs"/>
          <w:rtl/>
        </w:rPr>
        <w:t>,</w:t>
      </w:r>
      <w:r w:rsidRPr="00CA51F4">
        <w:rPr>
          <w:rtl/>
        </w:rPr>
        <w:t xml:space="preserve"> כי נכון למועד ההתקשרות בהסכם זה, אין היא יודעת על מניעה חוקית כלשהי</w:t>
      </w:r>
      <w:r>
        <w:rPr>
          <w:rFonts w:hint="cs"/>
          <w:rtl/>
        </w:rPr>
        <w:t>,</w:t>
      </w:r>
      <w:r w:rsidRPr="00CA51F4">
        <w:rPr>
          <w:rtl/>
        </w:rPr>
        <w:t xml:space="preserve"> שיש בה כדי להפריע </w:t>
      </w:r>
      <w:r w:rsidRPr="00CA51F4">
        <w:rPr>
          <w:rFonts w:hint="cs"/>
          <w:rtl/>
        </w:rPr>
        <w:t>למתן סל ה</w:t>
      </w:r>
      <w:r w:rsidRPr="00CA51F4">
        <w:rPr>
          <w:rtl/>
        </w:rPr>
        <w:t>שירותי</w:t>
      </w:r>
      <w:r w:rsidRPr="00CA51F4">
        <w:rPr>
          <w:rFonts w:hint="cs"/>
          <w:rtl/>
        </w:rPr>
        <w:t>ם</w:t>
      </w:r>
      <w:r w:rsidRPr="00CA51F4">
        <w:rPr>
          <w:rtl/>
        </w:rPr>
        <w:t xml:space="preserve"> על פי הסכם זה</w:t>
      </w:r>
      <w:r>
        <w:rPr>
          <w:rFonts w:hint="cs"/>
          <w:rtl/>
        </w:rPr>
        <w:t>,</w:t>
      </w:r>
      <w:r w:rsidRPr="00CA51F4">
        <w:rPr>
          <w:rtl/>
        </w:rPr>
        <w:t xml:space="preserve"> וכי אין היא קשורה או מעורבת, באופן ישיר או עקיף, בכל ענין אחר</w:t>
      </w:r>
      <w:r>
        <w:rPr>
          <w:rFonts w:hint="cs"/>
          <w:rtl/>
        </w:rPr>
        <w:t>,</w:t>
      </w:r>
      <w:r w:rsidRPr="00CA51F4">
        <w:rPr>
          <w:rtl/>
        </w:rPr>
        <w:t xml:space="preserve"> שיש בו חשש לניגוד </w:t>
      </w:r>
      <w:r w:rsidRPr="00CA51F4">
        <w:rPr>
          <w:rFonts w:hint="cs"/>
          <w:rtl/>
        </w:rPr>
        <w:t>ענינים</w:t>
      </w:r>
      <w:r w:rsidRPr="00CA51F4">
        <w:rPr>
          <w:rtl/>
        </w:rPr>
        <w:t xml:space="preserve"> ביחס להתחייבויותיה על פי הסכם זה.</w:t>
      </w:r>
      <w:r w:rsidR="00C120A4">
        <w:rPr>
          <w:rFonts w:hint="cs"/>
          <w:rtl/>
        </w:rPr>
        <w:t xml:space="preserve"> ה</w:t>
      </w:r>
      <w:r w:rsidR="00980257">
        <w:rPr>
          <w:rFonts w:hint="cs"/>
          <w:rtl/>
        </w:rPr>
        <w:t xml:space="preserve">תחייבות המציע, בנספח </w:t>
      </w:r>
      <w:r w:rsidR="000914A5">
        <w:rPr>
          <w:rFonts w:hint="cs"/>
          <w:rtl/>
        </w:rPr>
        <w:t>ח'</w:t>
      </w:r>
      <w:r w:rsidR="00980257">
        <w:rPr>
          <w:rFonts w:hint="cs"/>
          <w:rtl/>
        </w:rPr>
        <w:t xml:space="preserve"> במפרט, תשאר בתוקפה בכל תקופת ההתקשרות.</w:t>
      </w:r>
    </w:p>
    <w:p w:rsidR="00171568" w:rsidRDefault="00171568" w:rsidP="00171568">
      <w:pPr>
        <w:pStyle w:val="HNormal"/>
        <w:numPr>
          <w:ilvl w:val="0"/>
          <w:numId w:val="48"/>
        </w:numPr>
        <w:spacing w:line="360" w:lineRule="auto"/>
        <w:rPr>
          <w:b/>
          <w:bCs/>
          <w:u w:val="single"/>
        </w:rPr>
      </w:pPr>
      <w:r>
        <w:rPr>
          <w:rFonts w:hint="cs"/>
          <w:b/>
          <w:bCs/>
          <w:u w:val="single"/>
          <w:rtl/>
        </w:rPr>
        <w:t>אחריות</w:t>
      </w:r>
    </w:p>
    <w:p w:rsidR="00171568" w:rsidRPr="0078074D" w:rsidRDefault="00171568" w:rsidP="00331DEA">
      <w:pPr>
        <w:pStyle w:val="HNormal"/>
        <w:numPr>
          <w:ilvl w:val="1"/>
          <w:numId w:val="48"/>
        </w:numPr>
        <w:spacing w:line="360" w:lineRule="auto"/>
        <w:rPr>
          <w:rFonts w:ascii="Arial" w:hAnsi="Arial"/>
          <w:sz w:val="24"/>
        </w:rPr>
      </w:pPr>
      <w:r w:rsidRPr="0078074D">
        <w:rPr>
          <w:rFonts w:ascii="Arial" w:hAnsi="Arial" w:hint="eastAsia"/>
          <w:sz w:val="24"/>
          <w:rtl/>
        </w:rPr>
        <w:t>ה</w:t>
      </w:r>
      <w:r w:rsidR="005D2EC0">
        <w:rPr>
          <w:rFonts w:ascii="Arial" w:hAnsi="Arial" w:hint="cs"/>
          <w:sz w:val="24"/>
          <w:rtl/>
        </w:rPr>
        <w:t>ספק</w:t>
      </w:r>
      <w:r w:rsidRPr="0078074D">
        <w:rPr>
          <w:rFonts w:ascii="Arial" w:hAnsi="Arial"/>
          <w:sz w:val="24"/>
          <w:rtl/>
        </w:rPr>
        <w:t xml:space="preserve"> </w:t>
      </w:r>
      <w:r w:rsidRPr="0078074D">
        <w:rPr>
          <w:rFonts w:ascii="Arial" w:hAnsi="Arial" w:hint="eastAsia"/>
          <w:sz w:val="24"/>
          <w:rtl/>
        </w:rPr>
        <w:t>יהיה</w:t>
      </w:r>
      <w:r w:rsidRPr="0078074D">
        <w:rPr>
          <w:rFonts w:ascii="Arial" w:hAnsi="Arial"/>
          <w:sz w:val="24"/>
          <w:rtl/>
        </w:rPr>
        <w:t xml:space="preserve"> </w:t>
      </w:r>
      <w:r w:rsidRPr="0078074D">
        <w:rPr>
          <w:rFonts w:ascii="Arial" w:hAnsi="Arial" w:hint="eastAsia"/>
          <w:sz w:val="24"/>
          <w:rtl/>
        </w:rPr>
        <w:t>אחראי</w:t>
      </w:r>
      <w:r w:rsidRPr="0078074D">
        <w:rPr>
          <w:rFonts w:ascii="Arial" w:hAnsi="Arial"/>
          <w:sz w:val="24"/>
          <w:rtl/>
        </w:rPr>
        <w:t xml:space="preserve"> </w:t>
      </w:r>
      <w:r w:rsidRPr="0078074D">
        <w:rPr>
          <w:rFonts w:ascii="Arial" w:hAnsi="Arial" w:hint="eastAsia"/>
          <w:sz w:val="24"/>
          <w:rtl/>
        </w:rPr>
        <w:t>הבלעדי</w:t>
      </w:r>
      <w:r w:rsidRPr="0078074D">
        <w:rPr>
          <w:rFonts w:ascii="Arial" w:hAnsi="Arial"/>
          <w:sz w:val="24"/>
          <w:rtl/>
        </w:rPr>
        <w:t xml:space="preserve"> </w:t>
      </w:r>
      <w:r w:rsidRPr="0078074D">
        <w:rPr>
          <w:rFonts w:ascii="Arial" w:hAnsi="Arial" w:hint="eastAsia"/>
          <w:sz w:val="24"/>
          <w:rtl/>
        </w:rPr>
        <w:t>והיחיד</w:t>
      </w:r>
      <w:r w:rsidRPr="0078074D">
        <w:rPr>
          <w:rFonts w:ascii="Arial" w:hAnsi="Arial"/>
          <w:sz w:val="24"/>
          <w:rtl/>
        </w:rPr>
        <w:t xml:space="preserve"> </w:t>
      </w:r>
      <w:r w:rsidRPr="0078074D">
        <w:rPr>
          <w:rFonts w:ascii="Arial" w:hAnsi="Arial" w:hint="eastAsia"/>
          <w:sz w:val="24"/>
          <w:rtl/>
        </w:rPr>
        <w:t>לכל</w:t>
      </w:r>
      <w:r w:rsidRPr="0078074D">
        <w:rPr>
          <w:rFonts w:ascii="Arial" w:hAnsi="Arial"/>
          <w:sz w:val="24"/>
          <w:rtl/>
        </w:rPr>
        <w:t xml:space="preserve"> </w:t>
      </w:r>
      <w:r w:rsidRPr="0078074D">
        <w:rPr>
          <w:rFonts w:ascii="Arial" w:hAnsi="Arial" w:hint="eastAsia"/>
          <w:sz w:val="24"/>
          <w:rtl/>
        </w:rPr>
        <w:t>נזק</w:t>
      </w:r>
      <w:r w:rsidRPr="0078074D">
        <w:rPr>
          <w:rFonts w:ascii="Arial" w:hAnsi="Arial"/>
          <w:sz w:val="24"/>
          <w:rtl/>
        </w:rPr>
        <w:t xml:space="preserve"> או </w:t>
      </w:r>
      <w:r w:rsidRPr="0078074D">
        <w:rPr>
          <w:rFonts w:ascii="Arial" w:hAnsi="Arial" w:hint="eastAsia"/>
          <w:sz w:val="24"/>
          <w:rtl/>
        </w:rPr>
        <w:t>אובדן</w:t>
      </w:r>
      <w:r w:rsidRPr="0078074D">
        <w:rPr>
          <w:rFonts w:ascii="Arial" w:hAnsi="Arial"/>
          <w:sz w:val="24"/>
          <w:rtl/>
        </w:rPr>
        <w:t xml:space="preserve"> </w:t>
      </w:r>
      <w:r w:rsidRPr="0078074D">
        <w:rPr>
          <w:rFonts w:ascii="Arial" w:hAnsi="Arial" w:hint="eastAsia"/>
          <w:sz w:val="24"/>
          <w:rtl/>
        </w:rPr>
        <w:t>שייגרם</w:t>
      </w:r>
      <w:r w:rsidRPr="0078074D">
        <w:rPr>
          <w:rFonts w:ascii="Arial" w:hAnsi="Arial"/>
          <w:sz w:val="24"/>
          <w:rtl/>
        </w:rPr>
        <w:t xml:space="preserve"> </w:t>
      </w:r>
      <w:r w:rsidRPr="0078074D">
        <w:rPr>
          <w:rFonts w:ascii="Arial" w:hAnsi="Arial" w:hint="eastAsia"/>
          <w:sz w:val="24"/>
          <w:rtl/>
        </w:rPr>
        <w:t>כתוצאה</w:t>
      </w:r>
      <w:r w:rsidRPr="0078074D">
        <w:rPr>
          <w:rFonts w:ascii="Arial" w:hAnsi="Arial"/>
          <w:sz w:val="24"/>
          <w:rtl/>
        </w:rPr>
        <w:t xml:space="preserve"> או </w:t>
      </w:r>
      <w:r w:rsidRPr="0078074D">
        <w:rPr>
          <w:rFonts w:ascii="Arial" w:hAnsi="Arial" w:hint="eastAsia"/>
          <w:sz w:val="24"/>
          <w:rtl/>
        </w:rPr>
        <w:t>עקב</w:t>
      </w:r>
      <w:r w:rsidRPr="0078074D">
        <w:rPr>
          <w:rFonts w:ascii="Arial" w:hAnsi="Arial"/>
          <w:sz w:val="24"/>
          <w:rtl/>
        </w:rPr>
        <w:t xml:space="preserve"> </w:t>
      </w:r>
      <w:r w:rsidRPr="0078074D">
        <w:rPr>
          <w:rFonts w:ascii="Arial" w:hAnsi="Arial" w:hint="eastAsia"/>
          <w:sz w:val="24"/>
          <w:rtl/>
        </w:rPr>
        <w:t>מתן</w:t>
      </w:r>
      <w:r w:rsidRPr="0078074D">
        <w:rPr>
          <w:rFonts w:ascii="Arial" w:hAnsi="Arial"/>
          <w:sz w:val="24"/>
          <w:rtl/>
        </w:rPr>
        <w:t xml:space="preserve"> </w:t>
      </w:r>
      <w:r w:rsidRPr="0078074D">
        <w:rPr>
          <w:rFonts w:ascii="Arial" w:hAnsi="Arial" w:hint="eastAsia"/>
          <w:sz w:val="24"/>
          <w:rtl/>
        </w:rPr>
        <w:t>השירות</w:t>
      </w:r>
      <w:r w:rsidRPr="0078074D">
        <w:rPr>
          <w:rFonts w:ascii="Arial" w:hAnsi="Arial"/>
          <w:sz w:val="24"/>
          <w:rtl/>
        </w:rPr>
        <w:t xml:space="preserve"> </w:t>
      </w:r>
      <w:r w:rsidRPr="0078074D">
        <w:rPr>
          <w:rFonts w:ascii="Arial" w:hAnsi="Arial" w:hint="eastAsia"/>
          <w:sz w:val="24"/>
          <w:rtl/>
        </w:rPr>
        <w:t>למזמין</w:t>
      </w:r>
      <w:r w:rsidRPr="0078074D">
        <w:rPr>
          <w:rFonts w:ascii="Arial" w:hAnsi="Arial"/>
          <w:sz w:val="24"/>
          <w:rtl/>
        </w:rPr>
        <w:t xml:space="preserve"> או </w:t>
      </w:r>
      <w:r w:rsidRPr="0078074D">
        <w:rPr>
          <w:rFonts w:ascii="Arial" w:hAnsi="Arial" w:hint="eastAsia"/>
          <w:sz w:val="24"/>
          <w:rtl/>
        </w:rPr>
        <w:t>לרכוש</w:t>
      </w:r>
      <w:r w:rsidRPr="0078074D">
        <w:rPr>
          <w:rFonts w:ascii="Arial" w:hAnsi="Arial"/>
          <w:sz w:val="24"/>
          <w:rtl/>
        </w:rPr>
        <w:t xml:space="preserve"> או </w:t>
      </w:r>
      <w:r w:rsidRPr="0078074D">
        <w:rPr>
          <w:rFonts w:ascii="Arial" w:hAnsi="Arial" w:hint="eastAsia"/>
          <w:sz w:val="24"/>
          <w:rtl/>
        </w:rPr>
        <w:t>לצד</w:t>
      </w:r>
      <w:r w:rsidRPr="0078074D">
        <w:rPr>
          <w:rFonts w:ascii="Arial" w:hAnsi="Arial"/>
          <w:sz w:val="24"/>
          <w:rtl/>
        </w:rPr>
        <w:t xml:space="preserve"> </w:t>
      </w:r>
      <w:r w:rsidRPr="0078074D">
        <w:rPr>
          <w:rFonts w:ascii="Arial" w:hAnsi="Arial" w:hint="eastAsia"/>
          <w:sz w:val="24"/>
          <w:rtl/>
        </w:rPr>
        <w:t>ג</w:t>
      </w:r>
      <w:r w:rsidRPr="0078074D">
        <w:rPr>
          <w:rFonts w:ascii="Arial" w:hAnsi="Arial"/>
          <w:sz w:val="24"/>
          <w:rtl/>
        </w:rPr>
        <w:t xml:space="preserve">' </w:t>
      </w:r>
      <w:r w:rsidRPr="0078074D">
        <w:rPr>
          <w:rFonts w:ascii="Arial" w:hAnsi="Arial" w:hint="eastAsia"/>
          <w:sz w:val="24"/>
          <w:rtl/>
        </w:rPr>
        <w:t>כלשהו</w:t>
      </w:r>
      <w:r w:rsidRPr="0078074D">
        <w:rPr>
          <w:rFonts w:ascii="Arial" w:hAnsi="Arial"/>
          <w:sz w:val="24"/>
          <w:rtl/>
        </w:rPr>
        <w:t xml:space="preserve">, </w:t>
      </w:r>
      <w:r w:rsidRPr="0078074D">
        <w:rPr>
          <w:rFonts w:ascii="Arial" w:hAnsi="Arial" w:hint="eastAsia"/>
          <w:sz w:val="24"/>
          <w:rtl/>
        </w:rPr>
        <w:t>לרבות</w:t>
      </w:r>
      <w:r w:rsidRPr="0078074D">
        <w:rPr>
          <w:rFonts w:ascii="Arial" w:hAnsi="Arial"/>
          <w:sz w:val="24"/>
          <w:rtl/>
        </w:rPr>
        <w:t xml:space="preserve"> </w:t>
      </w:r>
      <w:r w:rsidRPr="0078074D">
        <w:rPr>
          <w:rFonts w:ascii="Arial" w:hAnsi="Arial" w:hint="eastAsia"/>
          <w:sz w:val="24"/>
          <w:rtl/>
        </w:rPr>
        <w:t>נזק</w:t>
      </w:r>
      <w:r w:rsidRPr="0078074D">
        <w:rPr>
          <w:rFonts w:ascii="Arial" w:hAnsi="Arial"/>
          <w:sz w:val="24"/>
          <w:rtl/>
        </w:rPr>
        <w:t xml:space="preserve"> </w:t>
      </w:r>
      <w:r w:rsidRPr="0078074D">
        <w:rPr>
          <w:rFonts w:ascii="Arial" w:hAnsi="Arial" w:hint="eastAsia"/>
          <w:sz w:val="24"/>
          <w:rtl/>
        </w:rPr>
        <w:t>ואובדן</w:t>
      </w:r>
      <w:r w:rsidRPr="0078074D">
        <w:rPr>
          <w:rFonts w:ascii="Arial" w:hAnsi="Arial"/>
          <w:sz w:val="24"/>
          <w:rtl/>
        </w:rPr>
        <w:t xml:space="preserve"> </w:t>
      </w:r>
      <w:r w:rsidRPr="0078074D">
        <w:rPr>
          <w:rFonts w:ascii="Arial" w:hAnsi="Arial" w:hint="eastAsia"/>
          <w:sz w:val="24"/>
          <w:rtl/>
        </w:rPr>
        <w:t>שייגרם</w:t>
      </w:r>
      <w:r w:rsidRPr="0078074D">
        <w:rPr>
          <w:rFonts w:ascii="Arial" w:hAnsi="Arial"/>
          <w:sz w:val="24"/>
          <w:rtl/>
        </w:rPr>
        <w:t xml:space="preserve"> </w:t>
      </w:r>
      <w:r w:rsidRPr="0078074D">
        <w:rPr>
          <w:rFonts w:ascii="Arial" w:hAnsi="Arial" w:hint="eastAsia"/>
          <w:sz w:val="24"/>
          <w:rtl/>
        </w:rPr>
        <w:t>בידי</w:t>
      </w:r>
      <w:r w:rsidRPr="0078074D">
        <w:rPr>
          <w:rFonts w:ascii="Arial" w:hAnsi="Arial"/>
          <w:sz w:val="24"/>
          <w:rtl/>
        </w:rPr>
        <w:t xml:space="preserve"> </w:t>
      </w:r>
      <w:r w:rsidRPr="0078074D">
        <w:rPr>
          <w:rFonts w:ascii="Arial" w:hAnsi="Arial" w:hint="eastAsia"/>
          <w:sz w:val="24"/>
          <w:rtl/>
        </w:rPr>
        <w:t>עובד</w:t>
      </w:r>
      <w:r>
        <w:rPr>
          <w:rFonts w:ascii="Arial" w:hAnsi="Arial" w:hint="cs"/>
          <w:sz w:val="24"/>
          <w:rtl/>
        </w:rPr>
        <w:t xml:space="preserve"> </w:t>
      </w:r>
      <w:r w:rsidRPr="0078074D">
        <w:rPr>
          <w:rFonts w:ascii="Arial" w:hAnsi="Arial"/>
          <w:sz w:val="24"/>
          <w:rtl/>
        </w:rPr>
        <w:t xml:space="preserve">או </w:t>
      </w:r>
      <w:r w:rsidRPr="0078074D">
        <w:rPr>
          <w:rFonts w:ascii="Arial" w:hAnsi="Arial" w:hint="eastAsia"/>
          <w:sz w:val="24"/>
          <w:rtl/>
        </w:rPr>
        <w:t>כל</w:t>
      </w:r>
      <w:r w:rsidRPr="0078074D">
        <w:rPr>
          <w:rFonts w:ascii="Arial" w:hAnsi="Arial"/>
          <w:sz w:val="24"/>
          <w:rtl/>
        </w:rPr>
        <w:t xml:space="preserve"> </w:t>
      </w:r>
      <w:r w:rsidRPr="0078074D">
        <w:rPr>
          <w:rFonts w:ascii="Arial" w:hAnsi="Arial" w:hint="eastAsia"/>
          <w:sz w:val="24"/>
          <w:rtl/>
        </w:rPr>
        <w:t>מי</w:t>
      </w:r>
      <w:r w:rsidRPr="0078074D">
        <w:rPr>
          <w:rFonts w:ascii="Arial" w:hAnsi="Arial"/>
          <w:sz w:val="24"/>
          <w:rtl/>
        </w:rPr>
        <w:t xml:space="preserve"> </w:t>
      </w:r>
      <w:r w:rsidRPr="0078074D">
        <w:rPr>
          <w:rFonts w:ascii="Arial" w:hAnsi="Arial" w:hint="eastAsia"/>
          <w:sz w:val="24"/>
          <w:rtl/>
        </w:rPr>
        <w:t>שבא</w:t>
      </w:r>
      <w:r w:rsidRPr="0078074D">
        <w:rPr>
          <w:rFonts w:ascii="Arial" w:hAnsi="Arial"/>
          <w:sz w:val="24"/>
          <w:rtl/>
        </w:rPr>
        <w:t xml:space="preserve"> </w:t>
      </w:r>
      <w:r w:rsidRPr="0078074D">
        <w:rPr>
          <w:rFonts w:ascii="Arial" w:hAnsi="Arial" w:hint="eastAsia"/>
          <w:sz w:val="24"/>
          <w:rtl/>
        </w:rPr>
        <w:t>מכוחו</w:t>
      </w:r>
      <w:r w:rsidRPr="0078074D">
        <w:rPr>
          <w:rFonts w:ascii="Arial" w:hAnsi="Arial"/>
          <w:sz w:val="24"/>
          <w:rtl/>
        </w:rPr>
        <w:t xml:space="preserve"> או </w:t>
      </w:r>
      <w:r w:rsidRPr="0078074D">
        <w:rPr>
          <w:rFonts w:ascii="Arial" w:hAnsi="Arial" w:hint="eastAsia"/>
          <w:sz w:val="24"/>
          <w:rtl/>
        </w:rPr>
        <w:t>מטעמו</w:t>
      </w:r>
      <w:r w:rsidRPr="0078074D">
        <w:rPr>
          <w:rFonts w:ascii="Arial" w:hAnsi="Arial"/>
          <w:sz w:val="24"/>
          <w:rtl/>
        </w:rPr>
        <w:t xml:space="preserve"> </w:t>
      </w:r>
      <w:r w:rsidRPr="0078074D">
        <w:rPr>
          <w:rFonts w:ascii="Arial" w:hAnsi="Arial" w:hint="eastAsia"/>
          <w:sz w:val="24"/>
          <w:rtl/>
        </w:rPr>
        <w:t>של</w:t>
      </w:r>
      <w:r w:rsidRPr="0078074D">
        <w:rPr>
          <w:rFonts w:ascii="Arial" w:hAnsi="Arial"/>
          <w:sz w:val="24"/>
          <w:rtl/>
        </w:rPr>
        <w:t xml:space="preserve"> </w:t>
      </w:r>
      <w:r w:rsidRPr="0078074D">
        <w:rPr>
          <w:rFonts w:ascii="Arial" w:hAnsi="Arial" w:hint="eastAsia"/>
          <w:sz w:val="24"/>
          <w:rtl/>
        </w:rPr>
        <w:t>ה</w:t>
      </w:r>
      <w:r w:rsidR="005D2EC0">
        <w:rPr>
          <w:rFonts w:ascii="Arial" w:hAnsi="Arial" w:hint="cs"/>
          <w:sz w:val="24"/>
          <w:rtl/>
        </w:rPr>
        <w:t>ספק</w:t>
      </w:r>
      <w:r w:rsidRPr="0078074D">
        <w:rPr>
          <w:rFonts w:ascii="Arial" w:hAnsi="Arial"/>
          <w:sz w:val="24"/>
          <w:rtl/>
        </w:rPr>
        <w:t xml:space="preserve">. </w:t>
      </w:r>
      <w:r w:rsidRPr="0078074D">
        <w:rPr>
          <w:rFonts w:ascii="Arial" w:hAnsi="Arial" w:hint="eastAsia"/>
          <w:sz w:val="24"/>
          <w:rtl/>
        </w:rPr>
        <w:t>ה</w:t>
      </w:r>
      <w:r w:rsidR="005D2EC0">
        <w:rPr>
          <w:rFonts w:ascii="Arial" w:hAnsi="Arial" w:hint="cs"/>
          <w:sz w:val="24"/>
          <w:rtl/>
        </w:rPr>
        <w:t>ספק</w:t>
      </w:r>
      <w:r w:rsidRPr="0078074D">
        <w:rPr>
          <w:rFonts w:ascii="Arial" w:hAnsi="Arial"/>
          <w:sz w:val="24"/>
          <w:rtl/>
        </w:rPr>
        <w:t xml:space="preserve"> </w:t>
      </w:r>
      <w:r w:rsidRPr="0078074D">
        <w:rPr>
          <w:rFonts w:ascii="Arial" w:hAnsi="Arial" w:hint="eastAsia"/>
          <w:sz w:val="24"/>
          <w:rtl/>
        </w:rPr>
        <w:t>מתחייב</w:t>
      </w:r>
      <w:r w:rsidRPr="0078074D">
        <w:rPr>
          <w:rFonts w:ascii="Arial" w:hAnsi="Arial"/>
          <w:sz w:val="24"/>
          <w:rtl/>
        </w:rPr>
        <w:t xml:space="preserve"> </w:t>
      </w:r>
      <w:r w:rsidRPr="0078074D">
        <w:rPr>
          <w:rFonts w:ascii="Arial" w:hAnsi="Arial" w:hint="eastAsia"/>
          <w:sz w:val="24"/>
          <w:rtl/>
        </w:rPr>
        <w:t>לשפות</w:t>
      </w:r>
      <w:r w:rsidRPr="0078074D">
        <w:rPr>
          <w:rFonts w:ascii="Arial" w:hAnsi="Arial"/>
          <w:sz w:val="24"/>
          <w:rtl/>
        </w:rPr>
        <w:t xml:space="preserve"> </w:t>
      </w:r>
      <w:r w:rsidRPr="0078074D">
        <w:rPr>
          <w:rFonts w:ascii="Arial" w:hAnsi="Arial" w:hint="eastAsia"/>
          <w:sz w:val="24"/>
          <w:rtl/>
        </w:rPr>
        <w:t>את</w:t>
      </w:r>
      <w:r w:rsidRPr="0078074D">
        <w:rPr>
          <w:rFonts w:ascii="Arial" w:hAnsi="Arial"/>
          <w:sz w:val="24"/>
          <w:rtl/>
        </w:rPr>
        <w:t xml:space="preserve"> </w:t>
      </w:r>
      <w:r w:rsidRPr="0078074D">
        <w:rPr>
          <w:rFonts w:ascii="Arial" w:hAnsi="Arial" w:hint="eastAsia"/>
          <w:sz w:val="24"/>
          <w:rtl/>
        </w:rPr>
        <w:t>המזמין</w:t>
      </w:r>
      <w:r w:rsidRPr="0078074D">
        <w:rPr>
          <w:rFonts w:ascii="Arial" w:hAnsi="Arial"/>
          <w:sz w:val="24"/>
          <w:rtl/>
        </w:rPr>
        <w:t xml:space="preserve"> </w:t>
      </w:r>
      <w:r w:rsidRPr="0078074D">
        <w:rPr>
          <w:rFonts w:ascii="Arial" w:hAnsi="Arial" w:hint="eastAsia"/>
          <w:sz w:val="24"/>
          <w:rtl/>
        </w:rPr>
        <w:t>בכל</w:t>
      </w:r>
      <w:r w:rsidRPr="0078074D">
        <w:rPr>
          <w:rFonts w:ascii="Arial" w:hAnsi="Arial"/>
          <w:sz w:val="24"/>
          <w:rtl/>
        </w:rPr>
        <w:t xml:space="preserve"> </w:t>
      </w:r>
      <w:r w:rsidRPr="0078074D">
        <w:rPr>
          <w:rFonts w:ascii="Arial" w:hAnsi="Arial" w:hint="eastAsia"/>
          <w:sz w:val="24"/>
          <w:rtl/>
        </w:rPr>
        <w:t>סכום</w:t>
      </w:r>
      <w:r w:rsidRPr="0078074D">
        <w:rPr>
          <w:rFonts w:ascii="Arial" w:hAnsi="Arial"/>
          <w:sz w:val="24"/>
          <w:rtl/>
        </w:rPr>
        <w:t xml:space="preserve"> </w:t>
      </w:r>
      <w:r w:rsidRPr="0078074D">
        <w:rPr>
          <w:rFonts w:ascii="Arial" w:hAnsi="Arial" w:hint="eastAsia"/>
          <w:sz w:val="24"/>
          <w:rtl/>
        </w:rPr>
        <w:t>בו</w:t>
      </w:r>
      <w:r w:rsidRPr="0078074D">
        <w:rPr>
          <w:rFonts w:ascii="Arial" w:hAnsi="Arial"/>
          <w:sz w:val="24"/>
          <w:rtl/>
        </w:rPr>
        <w:t xml:space="preserve"> </w:t>
      </w:r>
      <w:r w:rsidRPr="0078074D">
        <w:rPr>
          <w:rFonts w:ascii="Arial" w:hAnsi="Arial" w:hint="eastAsia"/>
          <w:sz w:val="24"/>
          <w:rtl/>
        </w:rPr>
        <w:t>יישא</w:t>
      </w:r>
      <w:r w:rsidRPr="0078074D">
        <w:rPr>
          <w:rFonts w:ascii="Arial" w:hAnsi="Arial"/>
          <w:sz w:val="24"/>
          <w:rtl/>
        </w:rPr>
        <w:t xml:space="preserve"> </w:t>
      </w:r>
      <w:r w:rsidRPr="0078074D">
        <w:rPr>
          <w:rFonts w:ascii="Arial" w:hAnsi="Arial" w:hint="eastAsia"/>
          <w:sz w:val="24"/>
          <w:rtl/>
        </w:rPr>
        <w:t>במידה</w:t>
      </w:r>
      <w:r w:rsidRPr="0078074D">
        <w:rPr>
          <w:rFonts w:ascii="Arial" w:hAnsi="Arial"/>
          <w:sz w:val="24"/>
          <w:rtl/>
        </w:rPr>
        <w:t xml:space="preserve"> </w:t>
      </w:r>
      <w:r w:rsidRPr="0078074D">
        <w:rPr>
          <w:rFonts w:ascii="Arial" w:hAnsi="Arial" w:hint="eastAsia"/>
          <w:sz w:val="24"/>
          <w:rtl/>
        </w:rPr>
        <w:t>ולמרות</w:t>
      </w:r>
      <w:r w:rsidRPr="0078074D">
        <w:rPr>
          <w:rFonts w:ascii="Arial" w:hAnsi="Arial"/>
          <w:sz w:val="24"/>
          <w:rtl/>
        </w:rPr>
        <w:t xml:space="preserve"> </w:t>
      </w:r>
      <w:r w:rsidRPr="0078074D">
        <w:rPr>
          <w:rFonts w:ascii="Arial" w:hAnsi="Arial" w:hint="eastAsia"/>
          <w:sz w:val="24"/>
          <w:rtl/>
        </w:rPr>
        <w:t>האמור</w:t>
      </w:r>
      <w:r w:rsidRPr="0078074D">
        <w:rPr>
          <w:rFonts w:ascii="Arial" w:hAnsi="Arial"/>
          <w:sz w:val="24"/>
          <w:rtl/>
        </w:rPr>
        <w:t xml:space="preserve"> </w:t>
      </w:r>
      <w:r w:rsidRPr="0078074D">
        <w:rPr>
          <w:rFonts w:ascii="Arial" w:hAnsi="Arial" w:hint="eastAsia"/>
          <w:sz w:val="24"/>
          <w:rtl/>
        </w:rPr>
        <w:t>לעיל</w:t>
      </w:r>
      <w:r w:rsidRPr="0078074D">
        <w:rPr>
          <w:rFonts w:ascii="Arial" w:hAnsi="Arial"/>
          <w:sz w:val="24"/>
          <w:rtl/>
        </w:rPr>
        <w:t xml:space="preserve"> </w:t>
      </w:r>
      <w:r w:rsidRPr="0078074D">
        <w:rPr>
          <w:rFonts w:ascii="Arial" w:hAnsi="Arial" w:hint="eastAsia"/>
          <w:sz w:val="24"/>
          <w:rtl/>
        </w:rPr>
        <w:t>המזמין</w:t>
      </w:r>
      <w:r w:rsidRPr="0078074D">
        <w:rPr>
          <w:rFonts w:ascii="Arial" w:hAnsi="Arial"/>
          <w:sz w:val="24"/>
          <w:rtl/>
        </w:rPr>
        <w:t xml:space="preserve"> </w:t>
      </w:r>
      <w:r w:rsidRPr="0078074D">
        <w:rPr>
          <w:rFonts w:ascii="Arial" w:hAnsi="Arial" w:hint="eastAsia"/>
          <w:sz w:val="24"/>
          <w:rtl/>
        </w:rPr>
        <w:t>יחויב</w:t>
      </w:r>
      <w:r w:rsidRPr="0078074D">
        <w:rPr>
          <w:rFonts w:ascii="Arial" w:hAnsi="Arial"/>
          <w:sz w:val="24"/>
          <w:rtl/>
        </w:rPr>
        <w:t xml:space="preserve"> </w:t>
      </w:r>
      <w:r w:rsidRPr="0078074D">
        <w:rPr>
          <w:rFonts w:ascii="Arial" w:hAnsi="Arial" w:hint="eastAsia"/>
          <w:sz w:val="24"/>
          <w:rtl/>
        </w:rPr>
        <w:t>בתשלום</w:t>
      </w:r>
      <w:r w:rsidRPr="0078074D">
        <w:rPr>
          <w:rFonts w:ascii="Arial" w:hAnsi="Arial"/>
          <w:sz w:val="24"/>
          <w:rtl/>
        </w:rPr>
        <w:t xml:space="preserve"> </w:t>
      </w:r>
      <w:r w:rsidRPr="0078074D">
        <w:rPr>
          <w:rFonts w:ascii="Arial" w:hAnsi="Arial" w:hint="eastAsia"/>
          <w:sz w:val="24"/>
          <w:rtl/>
        </w:rPr>
        <w:t>סכום</w:t>
      </w:r>
      <w:r w:rsidRPr="0078074D">
        <w:rPr>
          <w:rFonts w:ascii="Arial" w:hAnsi="Arial"/>
          <w:sz w:val="24"/>
          <w:rtl/>
        </w:rPr>
        <w:t xml:space="preserve"> </w:t>
      </w:r>
      <w:r w:rsidRPr="0078074D">
        <w:rPr>
          <w:rFonts w:ascii="Arial" w:hAnsi="Arial" w:hint="eastAsia"/>
          <w:sz w:val="24"/>
          <w:rtl/>
        </w:rPr>
        <w:t>כלשהו</w:t>
      </w:r>
      <w:r w:rsidRPr="0078074D">
        <w:rPr>
          <w:rFonts w:ascii="Arial" w:hAnsi="Arial"/>
          <w:sz w:val="24"/>
          <w:rtl/>
        </w:rPr>
        <w:t xml:space="preserve"> </w:t>
      </w:r>
      <w:r w:rsidRPr="0078074D">
        <w:rPr>
          <w:rFonts w:ascii="Arial" w:hAnsi="Arial" w:hint="eastAsia"/>
          <w:sz w:val="24"/>
          <w:rtl/>
        </w:rPr>
        <w:t>בגין</w:t>
      </w:r>
      <w:r w:rsidRPr="0078074D">
        <w:rPr>
          <w:rFonts w:ascii="Arial" w:hAnsi="Arial"/>
          <w:sz w:val="24"/>
          <w:rtl/>
        </w:rPr>
        <w:t xml:space="preserve"> </w:t>
      </w:r>
      <w:r w:rsidRPr="0078074D">
        <w:rPr>
          <w:rFonts w:ascii="Arial" w:hAnsi="Arial" w:hint="eastAsia"/>
          <w:sz w:val="24"/>
          <w:rtl/>
        </w:rPr>
        <w:t>נזקים</w:t>
      </w:r>
      <w:r w:rsidRPr="0078074D">
        <w:rPr>
          <w:rFonts w:ascii="Arial" w:hAnsi="Arial"/>
          <w:sz w:val="24"/>
          <w:rtl/>
        </w:rPr>
        <w:t xml:space="preserve"> </w:t>
      </w:r>
      <w:r w:rsidRPr="0078074D">
        <w:rPr>
          <w:rFonts w:ascii="Arial" w:hAnsi="Arial" w:hint="eastAsia"/>
          <w:sz w:val="24"/>
          <w:rtl/>
        </w:rPr>
        <w:t>שנגרמו</w:t>
      </w:r>
      <w:r w:rsidRPr="0078074D">
        <w:rPr>
          <w:rFonts w:ascii="Arial" w:hAnsi="Arial"/>
          <w:sz w:val="24"/>
          <w:rtl/>
        </w:rPr>
        <w:t xml:space="preserve"> </w:t>
      </w:r>
      <w:r w:rsidRPr="0078074D">
        <w:rPr>
          <w:rFonts w:ascii="Arial" w:hAnsi="Arial" w:hint="eastAsia"/>
          <w:sz w:val="24"/>
          <w:rtl/>
        </w:rPr>
        <w:t>כתוצאה</w:t>
      </w:r>
      <w:r w:rsidRPr="0078074D">
        <w:rPr>
          <w:rFonts w:ascii="Arial" w:hAnsi="Arial"/>
          <w:sz w:val="24"/>
          <w:rtl/>
        </w:rPr>
        <w:t xml:space="preserve"> </w:t>
      </w:r>
      <w:r w:rsidRPr="0078074D">
        <w:rPr>
          <w:rFonts w:ascii="Arial" w:hAnsi="Arial" w:hint="eastAsia"/>
          <w:sz w:val="24"/>
          <w:rtl/>
        </w:rPr>
        <w:t>ממתן</w:t>
      </w:r>
      <w:r w:rsidRPr="0078074D">
        <w:rPr>
          <w:rFonts w:ascii="Arial" w:hAnsi="Arial"/>
          <w:sz w:val="24"/>
          <w:rtl/>
        </w:rPr>
        <w:t xml:space="preserve"> </w:t>
      </w:r>
      <w:r w:rsidRPr="0078074D">
        <w:rPr>
          <w:rFonts w:ascii="Arial" w:hAnsi="Arial" w:hint="eastAsia"/>
          <w:sz w:val="24"/>
          <w:rtl/>
        </w:rPr>
        <w:t>השירותים</w:t>
      </w:r>
      <w:r w:rsidRPr="0078074D">
        <w:rPr>
          <w:rFonts w:ascii="Arial" w:hAnsi="Arial"/>
          <w:sz w:val="24"/>
          <w:rtl/>
        </w:rPr>
        <w:t xml:space="preserve">, </w:t>
      </w:r>
      <w:r w:rsidRPr="0078074D">
        <w:rPr>
          <w:rFonts w:ascii="Arial" w:hAnsi="Arial" w:hint="eastAsia"/>
          <w:sz w:val="24"/>
          <w:rtl/>
        </w:rPr>
        <w:t>וזאת</w:t>
      </w:r>
      <w:r w:rsidRPr="0078074D">
        <w:rPr>
          <w:rFonts w:ascii="Arial" w:hAnsi="Arial"/>
          <w:sz w:val="24"/>
          <w:rtl/>
        </w:rPr>
        <w:t xml:space="preserve"> </w:t>
      </w:r>
      <w:r w:rsidRPr="0078074D">
        <w:rPr>
          <w:rFonts w:ascii="Arial" w:hAnsi="Arial" w:hint="eastAsia"/>
          <w:sz w:val="24"/>
          <w:rtl/>
        </w:rPr>
        <w:t>מבלי</w:t>
      </w:r>
      <w:r w:rsidRPr="0078074D">
        <w:rPr>
          <w:rFonts w:ascii="Arial" w:hAnsi="Arial"/>
          <w:sz w:val="24"/>
          <w:rtl/>
        </w:rPr>
        <w:t xml:space="preserve"> </w:t>
      </w:r>
      <w:r w:rsidRPr="0078074D">
        <w:rPr>
          <w:rFonts w:ascii="Arial" w:hAnsi="Arial" w:hint="eastAsia"/>
          <w:sz w:val="24"/>
          <w:rtl/>
        </w:rPr>
        <w:t>לגרוע</w:t>
      </w:r>
      <w:r w:rsidRPr="0078074D">
        <w:rPr>
          <w:rFonts w:ascii="Arial" w:hAnsi="Arial"/>
          <w:sz w:val="24"/>
          <w:rtl/>
        </w:rPr>
        <w:t xml:space="preserve"> </w:t>
      </w:r>
      <w:r w:rsidRPr="0078074D">
        <w:rPr>
          <w:rFonts w:ascii="Arial" w:hAnsi="Arial" w:hint="eastAsia"/>
          <w:sz w:val="24"/>
          <w:rtl/>
        </w:rPr>
        <w:t>מזכותו</w:t>
      </w:r>
      <w:r w:rsidRPr="0078074D">
        <w:rPr>
          <w:rFonts w:ascii="Arial" w:hAnsi="Arial"/>
          <w:sz w:val="24"/>
          <w:rtl/>
        </w:rPr>
        <w:t xml:space="preserve"> </w:t>
      </w:r>
      <w:r w:rsidRPr="0078074D">
        <w:rPr>
          <w:rFonts w:ascii="Arial" w:hAnsi="Arial" w:hint="eastAsia"/>
          <w:sz w:val="24"/>
          <w:rtl/>
        </w:rPr>
        <w:t>של</w:t>
      </w:r>
      <w:r w:rsidRPr="0078074D">
        <w:rPr>
          <w:rFonts w:ascii="Arial" w:hAnsi="Arial"/>
          <w:sz w:val="24"/>
          <w:rtl/>
        </w:rPr>
        <w:t xml:space="preserve"> </w:t>
      </w:r>
      <w:r w:rsidRPr="0078074D">
        <w:rPr>
          <w:rFonts w:ascii="Arial" w:hAnsi="Arial" w:hint="eastAsia"/>
          <w:sz w:val="24"/>
          <w:rtl/>
        </w:rPr>
        <w:t>המזמין</w:t>
      </w:r>
      <w:r w:rsidRPr="0078074D">
        <w:rPr>
          <w:rFonts w:ascii="Arial" w:hAnsi="Arial"/>
          <w:sz w:val="24"/>
          <w:rtl/>
        </w:rPr>
        <w:t xml:space="preserve"> </w:t>
      </w:r>
      <w:r w:rsidRPr="0078074D">
        <w:rPr>
          <w:rFonts w:ascii="Arial" w:hAnsi="Arial" w:hint="eastAsia"/>
          <w:sz w:val="24"/>
          <w:rtl/>
        </w:rPr>
        <w:t>לפיצוי</w:t>
      </w:r>
      <w:r w:rsidRPr="0078074D">
        <w:rPr>
          <w:rFonts w:ascii="Arial" w:hAnsi="Arial"/>
          <w:sz w:val="24"/>
          <w:rtl/>
        </w:rPr>
        <w:t xml:space="preserve"> </w:t>
      </w:r>
      <w:r w:rsidRPr="0078074D">
        <w:rPr>
          <w:rFonts w:ascii="Arial" w:hAnsi="Arial" w:hint="eastAsia"/>
          <w:sz w:val="24"/>
          <w:rtl/>
        </w:rPr>
        <w:t>עפ</w:t>
      </w:r>
      <w:r w:rsidRPr="0078074D">
        <w:rPr>
          <w:rFonts w:ascii="Arial" w:hAnsi="Arial"/>
          <w:sz w:val="24"/>
          <w:rtl/>
        </w:rPr>
        <w:t xml:space="preserve">"י </w:t>
      </w:r>
      <w:r w:rsidRPr="0078074D">
        <w:rPr>
          <w:rFonts w:ascii="Arial" w:hAnsi="Arial" w:hint="eastAsia"/>
          <w:sz w:val="24"/>
          <w:rtl/>
        </w:rPr>
        <w:t>כל</w:t>
      </w:r>
      <w:r w:rsidRPr="0078074D">
        <w:rPr>
          <w:rFonts w:ascii="Arial" w:hAnsi="Arial"/>
          <w:sz w:val="24"/>
          <w:rtl/>
        </w:rPr>
        <w:t xml:space="preserve"> </w:t>
      </w:r>
      <w:r w:rsidRPr="0078074D">
        <w:rPr>
          <w:rFonts w:ascii="Arial" w:hAnsi="Arial" w:hint="eastAsia"/>
          <w:sz w:val="24"/>
          <w:rtl/>
        </w:rPr>
        <w:t>דין</w:t>
      </w:r>
      <w:r w:rsidRPr="0078074D">
        <w:rPr>
          <w:rFonts w:ascii="Arial" w:hAnsi="Arial"/>
          <w:sz w:val="24"/>
          <w:rtl/>
        </w:rPr>
        <w:t>.</w:t>
      </w:r>
    </w:p>
    <w:p w:rsidR="00171568" w:rsidRPr="008942A3" w:rsidRDefault="00171568" w:rsidP="00331DEA">
      <w:pPr>
        <w:pStyle w:val="HNormal"/>
        <w:spacing w:after="240" w:line="360" w:lineRule="auto"/>
        <w:ind w:left="1152"/>
      </w:pPr>
      <w:r w:rsidRPr="00171568">
        <w:rPr>
          <w:rFonts w:ascii="Arial" w:hAnsi="Arial" w:hint="cs"/>
          <w:sz w:val="24"/>
          <w:rtl/>
        </w:rPr>
        <w:t xml:space="preserve">כמו כן, </w:t>
      </w:r>
      <w:r w:rsidRPr="00171568">
        <w:rPr>
          <w:rFonts w:ascii="Arial" w:hAnsi="Arial"/>
          <w:sz w:val="24"/>
          <w:rtl/>
        </w:rPr>
        <w:t>ה</w:t>
      </w:r>
      <w:r w:rsidR="005D2EC0">
        <w:rPr>
          <w:rFonts w:ascii="Arial" w:hAnsi="Arial" w:hint="cs"/>
          <w:sz w:val="24"/>
          <w:rtl/>
        </w:rPr>
        <w:t>ספק</w:t>
      </w:r>
      <w:r w:rsidRPr="00F56484">
        <w:rPr>
          <w:rFonts w:ascii="Arial" w:hAnsi="Arial" w:hint="cs"/>
          <w:sz w:val="24"/>
          <w:rtl/>
        </w:rPr>
        <w:t xml:space="preserve"> </w:t>
      </w:r>
      <w:r w:rsidRPr="00F56484">
        <w:rPr>
          <w:rFonts w:ascii="Arial" w:hAnsi="Arial"/>
          <w:sz w:val="24"/>
          <w:rtl/>
        </w:rPr>
        <w:t>יהי</w:t>
      </w:r>
      <w:r w:rsidRPr="00F56484">
        <w:rPr>
          <w:rFonts w:ascii="Arial" w:hAnsi="Arial" w:hint="cs"/>
          <w:sz w:val="24"/>
          <w:rtl/>
        </w:rPr>
        <w:t>ה</w:t>
      </w:r>
      <w:r w:rsidRPr="00F56484">
        <w:rPr>
          <w:rFonts w:ascii="Arial" w:hAnsi="Arial"/>
          <w:sz w:val="24"/>
          <w:rtl/>
        </w:rPr>
        <w:t xml:space="preserve"> האחראי הבלעדי והיחיד</w:t>
      </w:r>
      <w:r w:rsidRPr="00F56484">
        <w:rPr>
          <w:rFonts w:ascii="Arial" w:hAnsi="Arial" w:hint="cs"/>
          <w:sz w:val="24"/>
          <w:rtl/>
        </w:rPr>
        <w:t xml:space="preserve"> </w:t>
      </w:r>
      <w:r w:rsidRPr="00F56484">
        <w:rPr>
          <w:rFonts w:ascii="Arial" w:hAnsi="Arial"/>
          <w:sz w:val="24"/>
          <w:rtl/>
        </w:rPr>
        <w:t xml:space="preserve">לכל נזק או אובדן שייגרם כתוצאה או עקב מתן </w:t>
      </w:r>
      <w:r w:rsidRPr="00462BDA">
        <w:rPr>
          <w:rFonts w:ascii="Arial" w:hAnsi="Arial" w:hint="cs"/>
          <w:sz w:val="24"/>
          <w:rtl/>
        </w:rPr>
        <w:t xml:space="preserve">השירותים </w:t>
      </w:r>
      <w:r w:rsidRPr="00462BDA">
        <w:rPr>
          <w:rFonts w:ascii="Arial" w:hAnsi="Arial"/>
          <w:sz w:val="24"/>
          <w:rtl/>
        </w:rPr>
        <w:t>למזמין או לרכוש או לצד ג' כלשהו</w:t>
      </w:r>
      <w:r w:rsidRPr="00462BDA">
        <w:rPr>
          <w:rFonts w:ascii="Arial" w:hAnsi="Arial" w:hint="cs"/>
          <w:sz w:val="24"/>
          <w:rtl/>
        </w:rPr>
        <w:t>, וזאת בשל מעשה או מחדל של ה</w:t>
      </w:r>
      <w:r w:rsidR="005D2EC0">
        <w:rPr>
          <w:rFonts w:ascii="Arial" w:hAnsi="Arial" w:hint="cs"/>
          <w:sz w:val="24"/>
          <w:rtl/>
        </w:rPr>
        <w:t>ספק</w:t>
      </w:r>
      <w:r w:rsidRPr="00462BDA">
        <w:rPr>
          <w:rFonts w:ascii="Arial" w:hAnsi="Arial" w:hint="cs"/>
          <w:sz w:val="24"/>
          <w:rtl/>
        </w:rPr>
        <w:t xml:space="preserve"> או מי מטעמו</w:t>
      </w:r>
      <w:r>
        <w:rPr>
          <w:rFonts w:ascii="Arial" w:hAnsi="Arial" w:hint="cs"/>
          <w:sz w:val="24"/>
          <w:rtl/>
        </w:rPr>
        <w:t>.</w:t>
      </w:r>
    </w:p>
    <w:p w:rsidR="00171568" w:rsidRPr="0078074D" w:rsidRDefault="00171568" w:rsidP="00331DEA">
      <w:pPr>
        <w:pStyle w:val="HNormal"/>
        <w:numPr>
          <w:ilvl w:val="1"/>
          <w:numId w:val="48"/>
        </w:numPr>
        <w:spacing w:line="360" w:lineRule="auto"/>
        <w:rPr>
          <w:rFonts w:ascii="Arial" w:hAnsi="Arial"/>
          <w:sz w:val="24"/>
        </w:rPr>
      </w:pPr>
      <w:r w:rsidRPr="0078074D">
        <w:rPr>
          <w:rFonts w:ascii="Arial" w:hAnsi="Arial" w:hint="eastAsia"/>
          <w:sz w:val="24"/>
          <w:rtl/>
        </w:rPr>
        <w:t>ה</w:t>
      </w:r>
      <w:r w:rsidR="005D2EC0">
        <w:rPr>
          <w:rFonts w:ascii="Arial" w:hAnsi="Arial" w:hint="cs"/>
          <w:sz w:val="24"/>
          <w:rtl/>
        </w:rPr>
        <w:t>ספק</w:t>
      </w:r>
      <w:r w:rsidRPr="0078074D">
        <w:rPr>
          <w:rFonts w:ascii="Arial" w:hAnsi="Arial"/>
          <w:sz w:val="24"/>
          <w:rtl/>
        </w:rPr>
        <w:t xml:space="preserve"> יהיה האחראי הבלעדי לכל תביעות נזיקין מטעם עובדיו או כל הבאים מכוחו, גם אם </w:t>
      </w:r>
      <w:r w:rsidRPr="0078074D">
        <w:rPr>
          <w:rFonts w:ascii="Arial" w:hAnsi="Arial" w:hint="eastAsia"/>
          <w:sz w:val="24"/>
          <w:rtl/>
        </w:rPr>
        <w:t>תהיה</w:t>
      </w:r>
      <w:r w:rsidRPr="0078074D">
        <w:rPr>
          <w:rFonts w:ascii="Arial" w:hAnsi="Arial"/>
          <w:sz w:val="24"/>
          <w:rtl/>
        </w:rPr>
        <w:t xml:space="preserve"> </w:t>
      </w:r>
      <w:r w:rsidRPr="0078074D">
        <w:rPr>
          <w:rFonts w:ascii="Arial" w:hAnsi="Arial" w:hint="eastAsia"/>
          <w:sz w:val="24"/>
          <w:rtl/>
        </w:rPr>
        <w:t>להם</w:t>
      </w:r>
      <w:r w:rsidRPr="0078074D">
        <w:rPr>
          <w:rFonts w:ascii="Arial" w:hAnsi="Arial"/>
          <w:sz w:val="24"/>
          <w:rtl/>
        </w:rPr>
        <w:t xml:space="preserve"> </w:t>
      </w:r>
      <w:r w:rsidRPr="0078074D">
        <w:rPr>
          <w:rFonts w:ascii="Arial" w:hAnsi="Arial" w:hint="eastAsia"/>
          <w:sz w:val="24"/>
          <w:rtl/>
        </w:rPr>
        <w:t>עילת</w:t>
      </w:r>
      <w:r w:rsidRPr="0078074D">
        <w:rPr>
          <w:rFonts w:ascii="Arial" w:hAnsi="Arial"/>
          <w:sz w:val="24"/>
          <w:rtl/>
        </w:rPr>
        <w:t xml:space="preserve"> </w:t>
      </w:r>
      <w:r w:rsidRPr="0078074D">
        <w:rPr>
          <w:rFonts w:ascii="Arial" w:hAnsi="Arial" w:hint="eastAsia"/>
          <w:sz w:val="24"/>
          <w:rtl/>
        </w:rPr>
        <w:t>תביעה</w:t>
      </w:r>
      <w:r w:rsidRPr="0078074D">
        <w:rPr>
          <w:rFonts w:ascii="Arial" w:hAnsi="Arial"/>
          <w:sz w:val="24"/>
          <w:rtl/>
        </w:rPr>
        <w:t xml:space="preserve"> </w:t>
      </w:r>
      <w:r w:rsidRPr="0078074D">
        <w:rPr>
          <w:rFonts w:ascii="Arial" w:hAnsi="Arial" w:hint="eastAsia"/>
          <w:sz w:val="24"/>
          <w:rtl/>
        </w:rPr>
        <w:t>נגד</w:t>
      </w:r>
      <w:r w:rsidRPr="0078074D">
        <w:rPr>
          <w:rFonts w:ascii="Arial" w:hAnsi="Arial"/>
          <w:sz w:val="24"/>
          <w:rtl/>
        </w:rPr>
        <w:t xml:space="preserve"> </w:t>
      </w:r>
      <w:r w:rsidRPr="0078074D">
        <w:rPr>
          <w:rFonts w:ascii="Arial" w:hAnsi="Arial" w:hint="eastAsia"/>
          <w:sz w:val="24"/>
          <w:rtl/>
        </w:rPr>
        <w:t>המזמין</w:t>
      </w:r>
      <w:r w:rsidRPr="0078074D">
        <w:rPr>
          <w:rFonts w:ascii="Arial" w:hAnsi="Arial"/>
          <w:sz w:val="24"/>
          <w:rtl/>
        </w:rPr>
        <w:t>.</w:t>
      </w:r>
    </w:p>
    <w:p w:rsidR="00171568" w:rsidRPr="0078074D" w:rsidRDefault="00171568" w:rsidP="00F56484">
      <w:pPr>
        <w:pStyle w:val="HNormal"/>
        <w:numPr>
          <w:ilvl w:val="1"/>
          <w:numId w:val="48"/>
        </w:numPr>
        <w:spacing w:after="240" w:line="360" w:lineRule="auto"/>
        <w:rPr>
          <w:rFonts w:ascii="Arial" w:hAnsi="Arial"/>
          <w:sz w:val="24"/>
        </w:rPr>
      </w:pPr>
      <w:r w:rsidRPr="0078074D">
        <w:rPr>
          <w:rFonts w:ascii="Arial" w:hAnsi="Arial" w:hint="eastAsia"/>
          <w:sz w:val="24"/>
          <w:rtl/>
        </w:rPr>
        <w:t>המזמין</w:t>
      </w:r>
      <w:r w:rsidRPr="0078074D">
        <w:rPr>
          <w:rFonts w:ascii="Arial" w:hAnsi="Arial"/>
          <w:sz w:val="24"/>
          <w:rtl/>
        </w:rPr>
        <w:t xml:space="preserve">, עובדיו והבאים מכוחו, לא יישאו בכל תשלום, הוצאה, אובדן או נזק מכל מין וסוג שהוא, שייגרם </w:t>
      </w:r>
      <w:r w:rsidR="00462BDA">
        <w:rPr>
          <w:rFonts w:ascii="Arial" w:hAnsi="Arial" w:hint="cs"/>
          <w:sz w:val="24"/>
          <w:rtl/>
        </w:rPr>
        <w:t>לספק</w:t>
      </w:r>
      <w:r w:rsidRPr="0078074D">
        <w:rPr>
          <w:rFonts w:ascii="Arial" w:hAnsi="Arial"/>
          <w:sz w:val="24"/>
          <w:rtl/>
        </w:rPr>
        <w:t xml:space="preserve"> ו/או למי מטעמו, למעט אם חובה כאמור מוטלת על המזמין בהסכם זה במפורש. </w:t>
      </w:r>
    </w:p>
    <w:p w:rsidR="00E03247" w:rsidRDefault="00E03247" w:rsidP="00C541A3">
      <w:pPr>
        <w:pStyle w:val="HNormal"/>
        <w:numPr>
          <w:ilvl w:val="0"/>
          <w:numId w:val="48"/>
        </w:numPr>
        <w:spacing w:line="360" w:lineRule="auto"/>
        <w:rPr>
          <w:b/>
          <w:bCs/>
          <w:u w:val="single"/>
        </w:rPr>
      </w:pPr>
      <w:r w:rsidRPr="00E43E14">
        <w:rPr>
          <w:rFonts w:hint="cs"/>
          <w:b/>
          <w:bCs/>
          <w:u w:val="single"/>
          <w:rtl/>
        </w:rPr>
        <w:t>ביטוח</w:t>
      </w:r>
    </w:p>
    <w:p w:rsidR="001759CA" w:rsidRPr="00351CDE" w:rsidRDefault="001759CA" w:rsidP="001759CA">
      <w:pPr>
        <w:pStyle w:val="afb"/>
        <w:numPr>
          <w:ilvl w:val="3"/>
          <w:numId w:val="48"/>
        </w:numPr>
        <w:bidi/>
        <w:spacing w:after="160" w:line="360" w:lineRule="auto"/>
        <w:ind w:left="1184" w:hanging="606"/>
      </w:pPr>
      <w:r w:rsidRPr="00A347E3">
        <w:rPr>
          <w:rFonts w:cs="David"/>
          <w:noProof/>
          <w:sz w:val="20"/>
          <w:rtl/>
        </w:rPr>
        <w:t>הספק</w:t>
      </w:r>
      <w:r>
        <w:rPr>
          <w:rFonts w:cs="David"/>
          <w:rtl/>
        </w:rPr>
        <w:t xml:space="preserve"> מתחייב לערוך ולקיים ביטוחים הולמים ביחס לשירותים ו/או העבודות נשוא הסכם זה עבור מדינת ישראל - משרד ה</w:t>
      </w:r>
      <w:r>
        <w:rPr>
          <w:rFonts w:hint="cs"/>
          <w:rtl/>
        </w:rPr>
        <w:t>תיירות</w:t>
      </w:r>
      <w:r>
        <w:rPr>
          <w:rFonts w:cs="David"/>
          <w:rtl/>
        </w:rPr>
        <w:t xml:space="preserve">,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w:t>
      </w:r>
      <w:r>
        <w:rPr>
          <w:rFonts w:cs="David"/>
          <w:rtl/>
        </w:rPr>
        <w:lastRenderedPageBreak/>
        <w:t xml:space="preserve">אחר, לפי העניין), בגבולות אחריות סבירים בהתאם לאופיים והיקפם של השירותים ו/או העבודות נשוא הסכם זה . </w:t>
      </w:r>
    </w:p>
    <w:p w:rsidR="001759CA" w:rsidRPr="00351CDE" w:rsidRDefault="001759CA" w:rsidP="001759CA">
      <w:pPr>
        <w:pStyle w:val="afb"/>
        <w:numPr>
          <w:ilvl w:val="3"/>
          <w:numId w:val="48"/>
        </w:numPr>
        <w:bidi/>
        <w:spacing w:after="160" w:line="360" w:lineRule="auto"/>
        <w:ind w:left="1184" w:hanging="606"/>
      </w:pPr>
      <w:r>
        <w:rPr>
          <w:rFonts w:cs="David"/>
          <w:rtl/>
        </w:rPr>
        <w:t>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rsidR="001759CA" w:rsidRPr="00351CDE" w:rsidRDefault="001759CA" w:rsidP="001759CA">
      <w:pPr>
        <w:pStyle w:val="afb"/>
        <w:numPr>
          <w:ilvl w:val="3"/>
          <w:numId w:val="48"/>
        </w:numPr>
        <w:bidi/>
        <w:spacing w:after="160" w:line="360" w:lineRule="auto"/>
        <w:ind w:left="1184" w:hanging="606"/>
      </w:pPr>
      <w:r>
        <w:rPr>
          <w:rFonts w:cs="David"/>
          <w:rtl/>
        </w:rPr>
        <w:t xml:space="preserve">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rsidR="001759CA" w:rsidRPr="00351CDE" w:rsidRDefault="001759CA" w:rsidP="001759CA">
      <w:pPr>
        <w:pStyle w:val="afb"/>
        <w:numPr>
          <w:ilvl w:val="3"/>
          <w:numId w:val="48"/>
        </w:numPr>
        <w:bidi/>
        <w:spacing w:after="160" w:line="360" w:lineRule="auto"/>
        <w:ind w:left="1184" w:hanging="606"/>
      </w:pPr>
      <w:r>
        <w:rPr>
          <w:rFonts w:cs="David"/>
          <w:rtl/>
        </w:rPr>
        <w:t xml:space="preserve">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rsidR="001759CA" w:rsidRPr="00351CDE" w:rsidRDefault="001759CA" w:rsidP="001759CA">
      <w:pPr>
        <w:pStyle w:val="afb"/>
        <w:numPr>
          <w:ilvl w:val="3"/>
          <w:numId w:val="48"/>
        </w:numPr>
        <w:bidi/>
        <w:spacing w:after="160" w:line="360" w:lineRule="auto"/>
        <w:ind w:left="1184" w:hanging="606"/>
      </w:pPr>
      <w:r>
        <w:rPr>
          <w:rFonts w:cs="David"/>
          <w:rtl/>
        </w:rPr>
        <w:t xml:space="preserve">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rsidR="001759CA" w:rsidRPr="00351CDE" w:rsidRDefault="001759CA" w:rsidP="001759CA">
      <w:pPr>
        <w:pStyle w:val="afb"/>
        <w:numPr>
          <w:ilvl w:val="3"/>
          <w:numId w:val="48"/>
        </w:numPr>
        <w:bidi/>
        <w:spacing w:after="160" w:line="360" w:lineRule="auto"/>
        <w:ind w:left="1184" w:hanging="606"/>
      </w:pPr>
      <w:r>
        <w:rPr>
          <w:rFonts w:cs="David"/>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rsidR="001759CA" w:rsidRPr="00351CDE" w:rsidRDefault="001759CA" w:rsidP="001759CA">
      <w:pPr>
        <w:pStyle w:val="afb"/>
        <w:numPr>
          <w:ilvl w:val="3"/>
          <w:numId w:val="48"/>
        </w:numPr>
        <w:bidi/>
        <w:spacing w:after="160" w:line="360" w:lineRule="auto"/>
        <w:ind w:left="1184" w:hanging="606"/>
      </w:pPr>
      <w:r>
        <w:rPr>
          <w:rFonts w:cs="David"/>
          <w:rtl/>
        </w:rPr>
        <w:t>המזמין שומר לעצמו את הזכות לקבל מהספק אישור על קיום ביטוח או העתקי פוליסות, מעת לעת ולפי דרישה.</w:t>
      </w:r>
    </w:p>
    <w:p w:rsidR="001759CA" w:rsidRDefault="001759CA" w:rsidP="001759CA">
      <w:pPr>
        <w:pStyle w:val="afb"/>
        <w:numPr>
          <w:ilvl w:val="3"/>
          <w:numId w:val="48"/>
        </w:numPr>
        <w:bidi/>
        <w:spacing w:after="160" w:line="360" w:lineRule="auto"/>
        <w:ind w:left="1184" w:hanging="606"/>
        <w:rPr>
          <w:rtl/>
        </w:rPr>
      </w:pPr>
      <w:r>
        <w:rPr>
          <w:rFonts w:cs="David"/>
          <w:rtl/>
        </w:rPr>
        <w:t>אי עמידה בתנאי סעיף זה מהווה הפרה של הסכם זה.</w:t>
      </w:r>
    </w:p>
    <w:p w:rsidR="00CA04D6" w:rsidRDefault="00CA04D6" w:rsidP="00466B1A">
      <w:pPr>
        <w:pStyle w:val="HNormal"/>
        <w:spacing w:line="360" w:lineRule="auto"/>
        <w:ind w:left="576"/>
        <w:rPr>
          <w:b/>
          <w:bCs/>
          <w:u w:val="single"/>
        </w:rPr>
      </w:pPr>
    </w:p>
    <w:p w:rsidR="00E03247" w:rsidRDefault="00E03247" w:rsidP="00C541A3">
      <w:pPr>
        <w:pStyle w:val="HNormal"/>
        <w:numPr>
          <w:ilvl w:val="0"/>
          <w:numId w:val="48"/>
        </w:numPr>
        <w:spacing w:line="360" w:lineRule="auto"/>
        <w:rPr>
          <w:b/>
          <w:bCs/>
          <w:u w:val="single"/>
        </w:rPr>
      </w:pPr>
      <w:r w:rsidRPr="0054513D">
        <w:rPr>
          <w:rFonts w:hint="cs"/>
          <w:b/>
          <w:bCs/>
          <w:u w:val="single"/>
          <w:rtl/>
        </w:rPr>
        <w:t>המחאת זכויות</w:t>
      </w:r>
    </w:p>
    <w:p w:rsidR="00E03247" w:rsidRPr="0054513D" w:rsidRDefault="00E03247" w:rsidP="005D0D62">
      <w:pPr>
        <w:pStyle w:val="HNormal"/>
        <w:numPr>
          <w:ilvl w:val="1"/>
          <w:numId w:val="48"/>
        </w:numPr>
        <w:spacing w:after="240" w:line="360" w:lineRule="auto"/>
        <w:rPr>
          <w:rtl/>
        </w:rPr>
      </w:pPr>
      <w:r w:rsidRPr="00D66C2B">
        <w:rPr>
          <w:rtl/>
        </w:rPr>
        <w:t xml:space="preserve">החברה מתחייבת לא להסב לאחר הסכם זה או חלק ממנו ולא להעביר או למסור לאחר כל זכות או חובה הנובעים מהסכם זה, אלא אם ניתנה לכך הסכמה מראש ובכתב של </w:t>
      </w:r>
      <w:r w:rsidR="001C5D23">
        <w:rPr>
          <w:rFonts w:hint="cs"/>
          <w:rtl/>
        </w:rPr>
        <w:t>המשרד</w:t>
      </w:r>
      <w:r w:rsidRPr="00D66C2B">
        <w:rPr>
          <w:rtl/>
        </w:rPr>
        <w:t>.</w:t>
      </w:r>
      <w:r w:rsidRPr="00D66C2B">
        <w:rPr>
          <w:rFonts w:hint="cs"/>
          <w:rtl/>
        </w:rPr>
        <w:t xml:space="preserve"> הסכמה כאמור לעיל אינה פוטרת את החברה מאחריותה ומהתחייבויותיה על-פי הסכם זה ועל-פי כל דין.</w:t>
      </w:r>
    </w:p>
    <w:p w:rsidR="00E03247" w:rsidRPr="0054513D" w:rsidRDefault="00E03247" w:rsidP="00C541A3">
      <w:pPr>
        <w:pStyle w:val="HNormal"/>
        <w:numPr>
          <w:ilvl w:val="1"/>
          <w:numId w:val="48"/>
        </w:numPr>
        <w:spacing w:after="360" w:line="360" w:lineRule="auto"/>
        <w:rPr>
          <w:rtl/>
        </w:rPr>
      </w:pPr>
      <w:r w:rsidRPr="00D66C2B">
        <w:rPr>
          <w:rtl/>
        </w:rPr>
        <w:t>למען הסר ספק יצויין</w:t>
      </w:r>
      <w:r w:rsidRPr="00D66C2B">
        <w:rPr>
          <w:rFonts w:hint="cs"/>
          <w:rtl/>
        </w:rPr>
        <w:t>,</w:t>
      </w:r>
      <w:r w:rsidRPr="00D66C2B">
        <w:rPr>
          <w:rtl/>
        </w:rPr>
        <w:t xml:space="preserve"> כי העסקתם של עובדים </w:t>
      </w:r>
      <w:r>
        <w:rPr>
          <w:rFonts w:hint="cs"/>
          <w:rtl/>
        </w:rPr>
        <w:t xml:space="preserve">ונותני-שירות מטעם החברה </w:t>
      </w:r>
      <w:r w:rsidRPr="00D66C2B">
        <w:rPr>
          <w:rtl/>
        </w:rPr>
        <w:t>אין בה כשלעצמה משום מסירת ביצועם של השירותים.</w:t>
      </w:r>
    </w:p>
    <w:p w:rsidR="005D0D62" w:rsidRPr="005D0D62" w:rsidRDefault="005D0D62" w:rsidP="005D0D62">
      <w:pPr>
        <w:pStyle w:val="HNormal"/>
        <w:spacing w:after="360" w:line="360" w:lineRule="auto"/>
        <w:ind w:left="1152"/>
        <w:rPr>
          <w:rFonts w:ascii="Arial" w:hAnsi="Arial"/>
          <w:sz w:val="24"/>
          <w:rtl/>
        </w:rPr>
      </w:pPr>
      <w:r w:rsidRPr="005D0D62">
        <w:rPr>
          <w:rFonts w:ascii="Arial" w:hAnsi="Arial"/>
          <w:sz w:val="24"/>
          <w:rtl/>
        </w:rPr>
        <w:br w:type="page"/>
      </w:r>
    </w:p>
    <w:p w:rsidR="00E03247" w:rsidRDefault="00E03247" w:rsidP="00C541A3">
      <w:pPr>
        <w:pStyle w:val="HNormal"/>
        <w:numPr>
          <w:ilvl w:val="0"/>
          <w:numId w:val="48"/>
        </w:numPr>
        <w:spacing w:line="360" w:lineRule="auto"/>
        <w:rPr>
          <w:b/>
          <w:bCs/>
          <w:u w:val="single"/>
        </w:rPr>
      </w:pPr>
      <w:r w:rsidRPr="00406449">
        <w:rPr>
          <w:rFonts w:hint="cs"/>
          <w:b/>
          <w:bCs/>
          <w:u w:val="single"/>
          <w:rtl/>
        </w:rPr>
        <w:lastRenderedPageBreak/>
        <w:t>הפרת ההסכם</w:t>
      </w:r>
    </w:p>
    <w:p w:rsidR="00E03247" w:rsidRPr="00406449" w:rsidRDefault="00E03247" w:rsidP="00E03247">
      <w:pPr>
        <w:pStyle w:val="HNormal"/>
        <w:spacing w:line="360" w:lineRule="auto"/>
        <w:ind w:left="576"/>
        <w:rPr>
          <w:rtl/>
        </w:rPr>
      </w:pPr>
      <w:r w:rsidRPr="00D66C2B">
        <w:rPr>
          <w:rtl/>
        </w:rPr>
        <w:t>הפרה ה</w:t>
      </w:r>
      <w:r>
        <w:rPr>
          <w:rtl/>
        </w:rPr>
        <w:t xml:space="preserve">חברה הוראה מהוראות הסכם זה, </w:t>
      </w:r>
      <w:r w:rsidR="00F25355">
        <w:rPr>
          <w:rFonts w:hint="cs"/>
          <w:rtl/>
        </w:rPr>
        <w:t>המשרד רשאי</w:t>
      </w:r>
      <w:r>
        <w:rPr>
          <w:rtl/>
        </w:rPr>
        <w:t xml:space="preserve">, בנוסף לזכויות העומדות </w:t>
      </w:r>
      <w:r w:rsidR="00F25355">
        <w:rPr>
          <w:rFonts w:hint="cs"/>
          <w:rtl/>
        </w:rPr>
        <w:t>לו</w:t>
      </w:r>
      <w:r w:rsidRPr="00D66C2B">
        <w:rPr>
          <w:rtl/>
        </w:rPr>
        <w:t xml:space="preserve"> על פי כל דין, לנקוט באחד או יותר מהצעדים הבאים:</w:t>
      </w:r>
    </w:p>
    <w:p w:rsidR="00E03247" w:rsidRPr="00406449" w:rsidRDefault="00E03247" w:rsidP="00C541A3">
      <w:pPr>
        <w:pStyle w:val="HNormal"/>
        <w:numPr>
          <w:ilvl w:val="1"/>
          <w:numId w:val="48"/>
        </w:numPr>
        <w:spacing w:after="240" w:line="360" w:lineRule="auto"/>
        <w:rPr>
          <w:rtl/>
        </w:rPr>
      </w:pPr>
      <w:r w:rsidRPr="00D66C2B">
        <w:rPr>
          <w:rtl/>
        </w:rPr>
        <w:t xml:space="preserve">לחייב את החברה בהוצאות ובפיצוי על נזקים שנגרמו </w:t>
      </w:r>
      <w:r w:rsidR="00FE387E">
        <w:rPr>
          <w:rFonts w:hint="cs"/>
          <w:rtl/>
        </w:rPr>
        <w:t>למשרד</w:t>
      </w:r>
      <w:r w:rsidRPr="00D66C2B">
        <w:rPr>
          <w:rtl/>
        </w:rPr>
        <w:t xml:space="preserve"> בגין הפרת ההסכם כאמור </w:t>
      </w:r>
      <w:r w:rsidR="007775CA">
        <w:rPr>
          <w:rFonts w:hint="cs"/>
          <w:rtl/>
        </w:rPr>
        <w:t>ו/</w:t>
      </w:r>
      <w:r w:rsidRPr="00D66C2B">
        <w:rPr>
          <w:rtl/>
        </w:rPr>
        <w:t>או לחלט את הערבות.</w:t>
      </w:r>
    </w:p>
    <w:p w:rsidR="00E03247" w:rsidRPr="00406449" w:rsidRDefault="00E03247" w:rsidP="00C541A3">
      <w:pPr>
        <w:pStyle w:val="HNormal"/>
        <w:numPr>
          <w:ilvl w:val="1"/>
          <w:numId w:val="48"/>
        </w:numPr>
        <w:spacing w:after="240" w:line="360" w:lineRule="auto"/>
      </w:pPr>
      <w:r w:rsidRPr="00D66C2B">
        <w:rPr>
          <w:rtl/>
        </w:rPr>
        <w:t>לראות את ההסכם</w:t>
      </w:r>
      <w:r>
        <w:rPr>
          <w:rtl/>
        </w:rPr>
        <w:t xml:space="preserve"> כממשיך לעמוד בתוקפו</w:t>
      </w:r>
      <w:r w:rsidR="007775CA">
        <w:rPr>
          <w:rFonts w:hint="cs"/>
          <w:rtl/>
        </w:rPr>
        <w:t>,</w:t>
      </w:r>
      <w:r>
        <w:rPr>
          <w:rtl/>
        </w:rPr>
        <w:t xml:space="preserve"> ולבצע בעצמ</w:t>
      </w:r>
      <w:r w:rsidR="00FE387E">
        <w:rPr>
          <w:rFonts w:hint="cs"/>
          <w:rtl/>
        </w:rPr>
        <w:t>ו</w:t>
      </w:r>
      <w:r w:rsidRPr="00D66C2B">
        <w:rPr>
          <w:rtl/>
        </w:rPr>
        <w:t xml:space="preserve"> או באמצעות אחרים את ההתחייבויות המוטלות על החברה על פי הסכם זה</w:t>
      </w:r>
      <w:r w:rsidRPr="00D66C2B">
        <w:rPr>
          <w:rFonts w:hint="cs"/>
          <w:rtl/>
        </w:rPr>
        <w:t>,</w:t>
      </w:r>
      <w:r w:rsidRPr="00D66C2B">
        <w:rPr>
          <w:rtl/>
        </w:rPr>
        <w:t xml:space="preserve"> על חשבון החברה, לרבות הפרשי המחיר </w:t>
      </w:r>
      <w:r w:rsidR="00FE387E">
        <w:rPr>
          <w:rFonts w:hint="cs"/>
          <w:rtl/>
        </w:rPr>
        <w:t>שהמשרד י</w:t>
      </w:r>
      <w:r w:rsidRPr="00D66C2B">
        <w:rPr>
          <w:rtl/>
        </w:rPr>
        <w:t xml:space="preserve">צטרך </w:t>
      </w:r>
      <w:r>
        <w:rPr>
          <w:rtl/>
        </w:rPr>
        <w:t>לשלם לאחרים עקב ההפרה האמורה</w:t>
      </w:r>
      <w:r>
        <w:rPr>
          <w:rFonts w:hint="cs"/>
          <w:rtl/>
        </w:rPr>
        <w:t>.</w:t>
      </w:r>
    </w:p>
    <w:p w:rsidR="00E03247" w:rsidRDefault="00E03247" w:rsidP="00331DEA">
      <w:pPr>
        <w:pStyle w:val="HNormal"/>
        <w:numPr>
          <w:ilvl w:val="1"/>
          <w:numId w:val="48"/>
        </w:numPr>
        <w:spacing w:after="240" w:line="360" w:lineRule="auto"/>
      </w:pPr>
      <w:r w:rsidRPr="00D66C2B">
        <w:rPr>
          <w:rtl/>
        </w:rPr>
        <w:t>לראות את ההסכם כבטל</w:t>
      </w:r>
      <w:r w:rsidR="007775CA">
        <w:rPr>
          <w:rFonts w:hint="cs"/>
          <w:rtl/>
        </w:rPr>
        <w:t>,</w:t>
      </w:r>
      <w:r w:rsidRPr="00D66C2B">
        <w:rPr>
          <w:rtl/>
        </w:rPr>
        <w:t xml:space="preserve"> לאחר שנשלחה לחברה דרישה לתקן את ה</w:t>
      </w:r>
      <w:r w:rsidRPr="00D66C2B">
        <w:rPr>
          <w:rFonts w:hint="cs"/>
          <w:rtl/>
        </w:rPr>
        <w:t>הפרה</w:t>
      </w:r>
      <w:r w:rsidRPr="00D66C2B">
        <w:rPr>
          <w:rtl/>
        </w:rPr>
        <w:t xml:space="preserve"> והיא לא ת</w:t>
      </w:r>
      <w:r w:rsidRPr="00D66C2B">
        <w:rPr>
          <w:rFonts w:hint="cs"/>
          <w:rtl/>
        </w:rPr>
        <w:t>ו</w:t>
      </w:r>
      <w:r w:rsidRPr="00D66C2B">
        <w:rPr>
          <w:rtl/>
        </w:rPr>
        <w:t xml:space="preserve">קנה </w:t>
      </w:r>
      <w:r w:rsidRPr="00D66C2B">
        <w:rPr>
          <w:rFonts w:hint="cs"/>
          <w:rtl/>
        </w:rPr>
        <w:t>ב</w:t>
      </w:r>
      <w:r w:rsidRPr="00D66C2B">
        <w:rPr>
          <w:rtl/>
        </w:rPr>
        <w:t xml:space="preserve">תוך המועד שנקבע בדרישת </w:t>
      </w:r>
      <w:r w:rsidR="00FE387E">
        <w:rPr>
          <w:rFonts w:hint="cs"/>
          <w:rtl/>
        </w:rPr>
        <w:t>המשרד</w:t>
      </w:r>
      <w:r w:rsidR="007775CA">
        <w:rPr>
          <w:rFonts w:hint="cs"/>
          <w:rtl/>
        </w:rPr>
        <w:t>,</w:t>
      </w:r>
      <w:r w:rsidRPr="00D66C2B">
        <w:rPr>
          <w:rtl/>
        </w:rPr>
        <w:t xml:space="preserve"> ולחייב עקב כך את החברה בכל ההוצאות והתשלומים הנובעים מהפרה זו.</w:t>
      </w:r>
    </w:p>
    <w:p w:rsidR="00E03247" w:rsidRPr="00406449" w:rsidRDefault="00E03247" w:rsidP="00E56157">
      <w:pPr>
        <w:pStyle w:val="HNormal"/>
        <w:spacing w:after="360" w:line="360" w:lineRule="auto"/>
        <w:ind w:left="576"/>
        <w:rPr>
          <w:rtl/>
        </w:rPr>
      </w:pPr>
      <w:r w:rsidRPr="002A3967">
        <w:rPr>
          <w:rFonts w:hint="cs"/>
          <w:rtl/>
        </w:rPr>
        <w:t>מוסכם על הצדדים</w:t>
      </w:r>
      <w:r>
        <w:rPr>
          <w:rFonts w:hint="cs"/>
          <w:rtl/>
        </w:rPr>
        <w:t>,</w:t>
      </w:r>
      <w:r w:rsidRPr="002A3967">
        <w:rPr>
          <w:rFonts w:hint="cs"/>
          <w:rtl/>
        </w:rPr>
        <w:t xml:space="preserve"> </w:t>
      </w:r>
      <w:r w:rsidRPr="00E56157">
        <w:rPr>
          <w:rFonts w:hint="cs"/>
          <w:rtl/>
        </w:rPr>
        <w:t>כי הפרה של כל אחד מהסעיפי</w:t>
      </w:r>
      <w:r w:rsidR="005D0D62" w:rsidRPr="00E56157">
        <w:rPr>
          <w:rFonts w:hint="cs"/>
          <w:rtl/>
        </w:rPr>
        <w:t>ם 5, 6, 1</w:t>
      </w:r>
      <w:r w:rsidR="00E56157" w:rsidRPr="00E56157">
        <w:rPr>
          <w:rFonts w:hint="cs"/>
          <w:rtl/>
        </w:rPr>
        <w:t>1</w:t>
      </w:r>
      <w:r w:rsidR="005D0D62" w:rsidRPr="00E56157">
        <w:rPr>
          <w:rFonts w:hint="cs"/>
          <w:rtl/>
        </w:rPr>
        <w:t>, 1</w:t>
      </w:r>
      <w:r w:rsidR="00E56157" w:rsidRPr="00E56157">
        <w:rPr>
          <w:rFonts w:hint="cs"/>
          <w:rtl/>
        </w:rPr>
        <w:t>3</w:t>
      </w:r>
      <w:r w:rsidR="005D0D62" w:rsidRPr="00E56157">
        <w:rPr>
          <w:rFonts w:hint="cs"/>
          <w:rtl/>
        </w:rPr>
        <w:t xml:space="preserve">, 14, 16 </w:t>
      </w:r>
      <w:r w:rsidRPr="00E56157">
        <w:rPr>
          <w:rFonts w:hint="cs"/>
          <w:rtl/>
        </w:rPr>
        <w:t>תחשב הפרה</w:t>
      </w:r>
      <w:r w:rsidRPr="002A3967">
        <w:rPr>
          <w:rFonts w:hint="cs"/>
          <w:rtl/>
        </w:rPr>
        <w:t xml:space="preserve"> יסודית של ההסכם</w:t>
      </w:r>
      <w:r>
        <w:rPr>
          <w:rFonts w:hint="cs"/>
          <w:rtl/>
        </w:rPr>
        <w:t>.</w:t>
      </w:r>
    </w:p>
    <w:p w:rsidR="00E03247" w:rsidRPr="00406449" w:rsidRDefault="00E03247" w:rsidP="00C541A3">
      <w:pPr>
        <w:pStyle w:val="HNormal"/>
        <w:numPr>
          <w:ilvl w:val="0"/>
          <w:numId w:val="48"/>
        </w:numPr>
        <w:spacing w:line="360" w:lineRule="auto"/>
        <w:rPr>
          <w:b/>
          <w:bCs/>
          <w:u w:val="single"/>
        </w:rPr>
      </w:pPr>
      <w:r w:rsidRPr="00406449">
        <w:rPr>
          <w:rFonts w:hint="cs"/>
          <w:b/>
          <w:bCs/>
          <w:u w:val="single"/>
          <w:rtl/>
        </w:rPr>
        <w:t>שינוי בתנאי ההסכם</w:t>
      </w:r>
    </w:p>
    <w:p w:rsidR="00E03247" w:rsidRPr="00406449" w:rsidRDefault="00E03247" w:rsidP="00E03247">
      <w:pPr>
        <w:pStyle w:val="HNormal"/>
        <w:spacing w:after="360" w:line="360" w:lineRule="auto"/>
        <w:ind w:left="576"/>
        <w:rPr>
          <w:rtl/>
        </w:rPr>
      </w:pPr>
      <w:r w:rsidRPr="00406449">
        <w:rPr>
          <w:rtl/>
        </w:rPr>
        <w:t xml:space="preserve">כל שינוי בתנאיו של הסכם זה או נספחיו יעשה </w:t>
      </w:r>
      <w:r w:rsidRPr="00406449">
        <w:rPr>
          <w:rFonts w:hint="cs"/>
          <w:rtl/>
        </w:rPr>
        <w:t xml:space="preserve">רק בהסכמת </w:t>
      </w:r>
      <w:r w:rsidR="00FE387E">
        <w:rPr>
          <w:rFonts w:hint="cs"/>
          <w:rtl/>
        </w:rPr>
        <w:t>המשרד</w:t>
      </w:r>
      <w:r w:rsidRPr="00406449">
        <w:rPr>
          <w:rtl/>
        </w:rPr>
        <w:t xml:space="preserve"> מראש ובכתב. </w:t>
      </w:r>
      <w:r w:rsidRPr="00406449">
        <w:rPr>
          <w:rFonts w:hint="cs"/>
          <w:rtl/>
        </w:rPr>
        <w:t xml:space="preserve">כל </w:t>
      </w:r>
      <w:r w:rsidRPr="00406449">
        <w:rPr>
          <w:rtl/>
        </w:rPr>
        <w:t>ויתור</w:t>
      </w:r>
      <w:r w:rsidRPr="00406449">
        <w:rPr>
          <w:rFonts w:hint="cs"/>
          <w:rtl/>
        </w:rPr>
        <w:t xml:space="preserve"> או הימנעות של מי מהצדדים במימוש זכויותיו על-פי הסכם זה</w:t>
      </w:r>
      <w:r w:rsidRPr="00406449">
        <w:rPr>
          <w:rtl/>
        </w:rPr>
        <w:t xml:space="preserve"> לא ייחשב</w:t>
      </w:r>
      <w:r w:rsidRPr="00406449">
        <w:rPr>
          <w:rFonts w:hint="cs"/>
          <w:rtl/>
        </w:rPr>
        <w:t>ו</w:t>
      </w:r>
      <w:r w:rsidRPr="00406449">
        <w:rPr>
          <w:rtl/>
        </w:rPr>
        <w:t xml:space="preserve"> כויתור על זכות הנובעת מהסכם זה.</w:t>
      </w:r>
    </w:p>
    <w:p w:rsidR="00E03247" w:rsidRPr="00406449" w:rsidRDefault="00E03247" w:rsidP="00C541A3">
      <w:pPr>
        <w:pStyle w:val="HNormal"/>
        <w:numPr>
          <w:ilvl w:val="0"/>
          <w:numId w:val="48"/>
        </w:numPr>
        <w:spacing w:line="360" w:lineRule="auto"/>
        <w:rPr>
          <w:b/>
          <w:bCs/>
          <w:u w:val="single"/>
        </w:rPr>
      </w:pPr>
      <w:r w:rsidRPr="00406449">
        <w:rPr>
          <w:rFonts w:hint="cs"/>
          <w:b/>
          <w:bCs/>
          <w:u w:val="single"/>
          <w:rtl/>
        </w:rPr>
        <w:t>סמכות שיפוט</w:t>
      </w:r>
    </w:p>
    <w:p w:rsidR="00E03247" w:rsidRPr="00406449" w:rsidRDefault="00E03247" w:rsidP="00E03247">
      <w:pPr>
        <w:pStyle w:val="HNormal"/>
        <w:spacing w:after="360" w:line="360" w:lineRule="auto"/>
        <w:ind w:left="576"/>
        <w:rPr>
          <w:rtl/>
        </w:rPr>
      </w:pPr>
      <w:r w:rsidRPr="00406449">
        <w:rPr>
          <w:rFonts w:hint="cs"/>
          <w:rtl/>
        </w:rPr>
        <w:t>הסמכות הבלעדית לדון בכל תובענה שעילתה הסכם זה על נספחיו הי</w:t>
      </w:r>
      <w:r>
        <w:rPr>
          <w:rFonts w:hint="cs"/>
          <w:rtl/>
        </w:rPr>
        <w:t>א</w:t>
      </w:r>
      <w:r w:rsidRPr="00406449">
        <w:rPr>
          <w:rFonts w:hint="cs"/>
          <w:rtl/>
        </w:rPr>
        <w:t xml:space="preserve"> אך ורק לבית המשפט המוסמך </w:t>
      </w:r>
      <w:r w:rsidR="00FE387E">
        <w:rPr>
          <w:rFonts w:hint="cs"/>
          <w:rtl/>
        </w:rPr>
        <w:t>בירושלים</w:t>
      </w:r>
      <w:r w:rsidRPr="00406449">
        <w:rPr>
          <w:rFonts w:hint="cs"/>
          <w:rtl/>
        </w:rPr>
        <w:t>, בהתאם לסמכות העניינית.</w:t>
      </w:r>
    </w:p>
    <w:p w:rsidR="00E03247" w:rsidRDefault="00E03247" w:rsidP="00C541A3">
      <w:pPr>
        <w:pStyle w:val="HNormal"/>
        <w:numPr>
          <w:ilvl w:val="0"/>
          <w:numId w:val="48"/>
        </w:numPr>
        <w:spacing w:line="360" w:lineRule="auto"/>
        <w:rPr>
          <w:b/>
          <w:bCs/>
          <w:u w:val="single"/>
        </w:rPr>
      </w:pPr>
      <w:r w:rsidRPr="00406449">
        <w:rPr>
          <w:rFonts w:hint="cs"/>
          <w:b/>
          <w:bCs/>
          <w:u w:val="single"/>
          <w:rtl/>
        </w:rPr>
        <w:t>נציגי הצדדים</w:t>
      </w:r>
    </w:p>
    <w:p w:rsidR="00E03247" w:rsidRPr="00406449" w:rsidRDefault="00E03247" w:rsidP="003938A1">
      <w:pPr>
        <w:pStyle w:val="HNormal"/>
        <w:numPr>
          <w:ilvl w:val="1"/>
          <w:numId w:val="48"/>
        </w:numPr>
        <w:spacing w:after="240" w:line="360" w:lineRule="auto"/>
        <w:rPr>
          <w:rtl/>
        </w:rPr>
      </w:pPr>
      <w:r w:rsidRPr="00406449">
        <w:rPr>
          <w:rtl/>
        </w:rPr>
        <w:t xml:space="preserve">נציג </w:t>
      </w:r>
      <w:r w:rsidR="00FE387E">
        <w:rPr>
          <w:rFonts w:hint="cs"/>
          <w:rtl/>
        </w:rPr>
        <w:t>המשרד</w:t>
      </w:r>
      <w:r w:rsidRPr="00406449">
        <w:rPr>
          <w:rtl/>
        </w:rPr>
        <w:t xml:space="preserve"> לענין ביצוע הסכם זה </w:t>
      </w:r>
      <w:r w:rsidR="00FE387E" w:rsidRPr="003938A1">
        <w:rPr>
          <w:rFonts w:hint="cs"/>
          <w:rtl/>
        </w:rPr>
        <w:t xml:space="preserve">הוא מר </w:t>
      </w:r>
      <w:r w:rsidR="00FE387E" w:rsidRPr="009B6FE1">
        <w:rPr>
          <w:rFonts w:hint="eastAsia"/>
          <w:rtl/>
        </w:rPr>
        <w:t>עמי</w:t>
      </w:r>
      <w:r w:rsidR="00FE387E" w:rsidRPr="009B6FE1">
        <w:rPr>
          <w:rtl/>
        </w:rPr>
        <w:t xml:space="preserve"> </w:t>
      </w:r>
      <w:r w:rsidR="00FE387E" w:rsidRPr="009B6FE1">
        <w:rPr>
          <w:rFonts w:hint="eastAsia"/>
          <w:rtl/>
        </w:rPr>
        <w:t>אלון</w:t>
      </w:r>
      <w:r w:rsidR="00FE387E" w:rsidRPr="009B6FE1">
        <w:rPr>
          <w:rtl/>
        </w:rPr>
        <w:t>,</w:t>
      </w:r>
      <w:r w:rsidR="00FE387E" w:rsidRPr="003938A1">
        <w:rPr>
          <w:rtl/>
        </w:rPr>
        <w:t xml:space="preserve"> או מי</w:t>
      </w:r>
      <w:r w:rsidR="00FE387E" w:rsidRPr="00FE387E">
        <w:rPr>
          <w:rtl/>
        </w:rPr>
        <w:t xml:space="preserve"> שיוסמך על ידי המשרד. המשרד רשאי להחליף את הנציג בכל עת </w:t>
      </w:r>
      <w:r w:rsidR="00F83DDC">
        <w:rPr>
          <w:rFonts w:hint="cs"/>
          <w:rtl/>
        </w:rPr>
        <w:t>בהתאם לשיקול דעתו הבלעדי.</w:t>
      </w:r>
    </w:p>
    <w:p w:rsidR="00E03247" w:rsidRDefault="00E03247" w:rsidP="00C541A3">
      <w:pPr>
        <w:pStyle w:val="HNormal"/>
        <w:numPr>
          <w:ilvl w:val="1"/>
          <w:numId w:val="48"/>
        </w:numPr>
        <w:tabs>
          <w:tab w:val="left" w:pos="1152"/>
          <w:tab w:val="left" w:leader="underscore" w:pos="8309"/>
        </w:tabs>
        <w:spacing w:after="360" w:line="360" w:lineRule="auto"/>
      </w:pPr>
      <w:r w:rsidRPr="00406449">
        <w:rPr>
          <w:rFonts w:hint="cs"/>
          <w:rtl/>
        </w:rPr>
        <w:t>נציג החברה לענ</w:t>
      </w:r>
      <w:r>
        <w:rPr>
          <w:rFonts w:hint="cs"/>
          <w:rtl/>
        </w:rPr>
        <w:t xml:space="preserve">ין ביצוע הסכם זה הוא </w:t>
      </w:r>
      <w:permStart w:id="245829205" w:edGrp="everyone"/>
      <w:r w:rsidR="00FE387E">
        <w:rPr>
          <w:rFonts w:hint="cs"/>
          <w:rtl/>
        </w:rPr>
        <w:t>______________________________</w:t>
      </w:r>
      <w:permEnd w:id="245829205"/>
      <w:r>
        <w:rPr>
          <w:rFonts w:hint="cs"/>
          <w:rtl/>
        </w:rPr>
        <w:t>.</w:t>
      </w:r>
    </w:p>
    <w:p w:rsidR="005D0D62" w:rsidRPr="005D0D62" w:rsidRDefault="005D0D62" w:rsidP="005D0D62">
      <w:pPr>
        <w:pStyle w:val="HNormal"/>
        <w:spacing w:after="360" w:line="360" w:lineRule="auto"/>
        <w:ind w:left="576"/>
        <w:rPr>
          <w:rtl/>
        </w:rPr>
      </w:pPr>
      <w:r w:rsidRPr="005D0D62">
        <w:rPr>
          <w:rtl/>
        </w:rPr>
        <w:br w:type="page"/>
      </w:r>
    </w:p>
    <w:p w:rsidR="00E03247" w:rsidRPr="00406449" w:rsidRDefault="00E03247" w:rsidP="00C541A3">
      <w:pPr>
        <w:pStyle w:val="HNormal"/>
        <w:numPr>
          <w:ilvl w:val="0"/>
          <w:numId w:val="48"/>
        </w:numPr>
        <w:spacing w:line="360" w:lineRule="auto"/>
        <w:rPr>
          <w:b/>
          <w:bCs/>
          <w:u w:val="single"/>
        </w:rPr>
      </w:pPr>
      <w:r w:rsidRPr="00406449">
        <w:rPr>
          <w:rFonts w:hint="cs"/>
          <w:b/>
          <w:bCs/>
          <w:u w:val="single"/>
          <w:rtl/>
        </w:rPr>
        <w:lastRenderedPageBreak/>
        <w:t>כתובות הצדדים</w:t>
      </w:r>
    </w:p>
    <w:p w:rsidR="00E03247" w:rsidRPr="00FA08CA" w:rsidRDefault="00FE387E" w:rsidP="00D178FC">
      <w:pPr>
        <w:pStyle w:val="HNormal"/>
        <w:spacing w:after="240" w:line="360" w:lineRule="auto"/>
        <w:ind w:left="576"/>
        <w:rPr>
          <w:rtl/>
        </w:rPr>
      </w:pPr>
      <w:r>
        <w:rPr>
          <w:rFonts w:hint="cs"/>
          <w:u w:val="single"/>
          <w:rtl/>
        </w:rPr>
        <w:t>המשרד</w:t>
      </w:r>
      <w:r w:rsidR="00E03247" w:rsidRPr="004F1182">
        <w:rPr>
          <w:u w:val="single"/>
          <w:rtl/>
        </w:rPr>
        <w:t>:</w:t>
      </w:r>
      <w:r w:rsidR="00E03247" w:rsidRPr="00266089">
        <w:rPr>
          <w:rtl/>
        </w:rPr>
        <w:t xml:space="preserve"> </w:t>
      </w:r>
      <w:r w:rsidRPr="00FE387E">
        <w:rPr>
          <w:rtl/>
        </w:rPr>
        <w:t>משרד תיירות, רח' בנק ישראל 5, ירושלים</w:t>
      </w:r>
      <w:r w:rsidR="00E03247" w:rsidRPr="00FA08CA">
        <w:rPr>
          <w:rtl/>
        </w:rPr>
        <w:t>.</w:t>
      </w:r>
    </w:p>
    <w:p w:rsidR="00E03247" w:rsidRPr="00266089" w:rsidRDefault="00E03247" w:rsidP="00E03247">
      <w:pPr>
        <w:pStyle w:val="HNormal"/>
        <w:tabs>
          <w:tab w:val="left" w:leader="underscore" w:pos="5760"/>
          <w:tab w:val="left" w:leader="underscore" w:pos="8309"/>
        </w:tabs>
        <w:spacing w:after="240" w:line="360" w:lineRule="auto"/>
        <w:ind w:left="576"/>
        <w:rPr>
          <w:rtl/>
        </w:rPr>
      </w:pPr>
      <w:r w:rsidRPr="004F1182">
        <w:rPr>
          <w:rFonts w:hint="cs"/>
          <w:u w:val="single"/>
          <w:rtl/>
        </w:rPr>
        <w:t>החברה:</w:t>
      </w:r>
      <w:r>
        <w:rPr>
          <w:rFonts w:hint="cs"/>
          <w:rtl/>
        </w:rPr>
        <w:t xml:space="preserve"> רח' </w:t>
      </w:r>
      <w:permStart w:id="2049201237" w:edGrp="everyone"/>
      <w:r>
        <w:rPr>
          <w:rFonts w:hint="cs"/>
          <w:rtl/>
        </w:rPr>
        <w:tab/>
      </w:r>
      <w:permEnd w:id="2049201237"/>
      <w:r>
        <w:rPr>
          <w:rFonts w:hint="cs"/>
          <w:rtl/>
        </w:rPr>
        <w:t xml:space="preserve">;טל': </w:t>
      </w:r>
      <w:permStart w:id="165023497" w:edGrp="everyone"/>
      <w:r w:rsidR="009C39E8">
        <w:rPr>
          <w:rFonts w:hint="cs"/>
          <w:rtl/>
        </w:rPr>
        <w:t>________________</w:t>
      </w:r>
      <w:permEnd w:id="165023497"/>
    </w:p>
    <w:p w:rsidR="00FE387E" w:rsidRPr="000C05E0" w:rsidRDefault="00FE387E" w:rsidP="000C05E0">
      <w:pPr>
        <w:pStyle w:val="HNormal"/>
        <w:spacing w:after="240" w:line="360" w:lineRule="auto"/>
        <w:ind w:left="576"/>
        <w:rPr>
          <w:rtl/>
        </w:rPr>
      </w:pPr>
      <w:r w:rsidRPr="000C05E0">
        <w:rPr>
          <w:rtl/>
        </w:rPr>
        <w:t>כל מכתב או הודעה אשר נשלחו לפי המענים הנ"ל יחשבו כאילו נתקבלו על ידי הנמען תוך 72 שעות מתאריך המשלוח, כל עוד לא הוכח היפוכו של דב</w:t>
      </w:r>
      <w:r w:rsidRPr="000C05E0">
        <w:rPr>
          <w:rFonts w:hint="cs"/>
          <w:rtl/>
        </w:rPr>
        <w:t>ר.</w:t>
      </w:r>
    </w:p>
    <w:p w:rsidR="000C05E0" w:rsidRDefault="000C05E0" w:rsidP="00E03247">
      <w:pPr>
        <w:pStyle w:val="HNormal"/>
        <w:spacing w:after="360" w:line="360" w:lineRule="auto"/>
        <w:jc w:val="center"/>
        <w:rPr>
          <w:b/>
          <w:bCs/>
          <w:rtl/>
        </w:rPr>
      </w:pPr>
    </w:p>
    <w:p w:rsidR="00E03247" w:rsidRDefault="00E03247" w:rsidP="00E03247">
      <w:pPr>
        <w:pStyle w:val="HNormal"/>
        <w:spacing w:after="360" w:line="360" w:lineRule="auto"/>
        <w:jc w:val="center"/>
        <w:rPr>
          <w:b/>
          <w:bCs/>
          <w:rtl/>
        </w:rPr>
      </w:pPr>
      <w:r w:rsidRPr="004F1182">
        <w:rPr>
          <w:b/>
          <w:bCs/>
          <w:rtl/>
        </w:rPr>
        <w:t>ולראיה באו הצדדים על החתום:</w:t>
      </w:r>
    </w:p>
    <w:p w:rsidR="00E03247" w:rsidRPr="00484188" w:rsidRDefault="00E03247" w:rsidP="00E03247">
      <w:pPr>
        <w:pStyle w:val="Hnormal1"/>
        <w:tabs>
          <w:tab w:val="center" w:pos="1440"/>
          <w:tab w:val="center" w:pos="6869"/>
        </w:tabs>
        <w:spacing w:after="600"/>
        <w:rPr>
          <w:rtl/>
        </w:rPr>
      </w:pPr>
      <w:r w:rsidRPr="00484188">
        <w:rPr>
          <w:rFonts w:hint="cs"/>
          <w:rtl/>
        </w:rPr>
        <w:tab/>
      </w:r>
      <w:r w:rsidRPr="00484188">
        <w:rPr>
          <w:rFonts w:hint="cs"/>
          <w:b/>
          <w:bCs/>
          <w:rtl/>
        </w:rPr>
        <w:t xml:space="preserve">בשם </w:t>
      </w:r>
      <w:r w:rsidR="00A736FF">
        <w:rPr>
          <w:rFonts w:hint="cs"/>
          <w:b/>
          <w:bCs/>
          <w:rtl/>
        </w:rPr>
        <w:t>המשרד</w:t>
      </w:r>
      <w:r w:rsidRPr="00484188">
        <w:rPr>
          <w:rFonts w:hint="cs"/>
          <w:rtl/>
        </w:rPr>
        <w:tab/>
      </w:r>
      <w:r>
        <w:rPr>
          <w:rFonts w:hint="cs"/>
          <w:b/>
          <w:bCs/>
          <w:rtl/>
        </w:rPr>
        <w:t>הספק</w:t>
      </w:r>
    </w:p>
    <w:p w:rsidR="00E03247" w:rsidRPr="001240D3" w:rsidRDefault="00E03247" w:rsidP="00E03247">
      <w:pPr>
        <w:pStyle w:val="Hnormal1"/>
        <w:tabs>
          <w:tab w:val="left" w:leader="underscore" w:pos="2880"/>
          <w:tab w:val="left" w:pos="5429"/>
          <w:tab w:val="left" w:leader="underscore" w:pos="8309"/>
        </w:tabs>
        <w:rPr>
          <w:rtl/>
        </w:rPr>
      </w:pPr>
      <w:r w:rsidRPr="001240D3">
        <w:rPr>
          <w:rtl/>
        </w:rPr>
        <w:tab/>
      </w:r>
      <w:r w:rsidRPr="001240D3">
        <w:rPr>
          <w:rtl/>
        </w:rPr>
        <w:tab/>
      </w:r>
      <w:permStart w:id="1464499937" w:edGrp="everyone"/>
      <w:r w:rsidRPr="001240D3">
        <w:rPr>
          <w:rtl/>
        </w:rPr>
        <w:tab/>
      </w:r>
    </w:p>
    <w:permEnd w:id="1464499937"/>
    <w:p w:rsidR="00E03247" w:rsidRPr="001240D3" w:rsidRDefault="00E03247" w:rsidP="00A06B87">
      <w:pPr>
        <w:pStyle w:val="Hnormal1"/>
        <w:tabs>
          <w:tab w:val="center" w:pos="1440"/>
          <w:tab w:val="center" w:pos="6869"/>
        </w:tabs>
        <w:rPr>
          <w:rtl/>
        </w:rPr>
      </w:pPr>
      <w:r w:rsidRPr="001240D3">
        <w:rPr>
          <w:rtl/>
        </w:rPr>
        <w:tab/>
      </w:r>
      <w:r w:rsidR="00D134A7">
        <w:rPr>
          <w:rFonts w:hint="cs"/>
          <w:rtl/>
        </w:rPr>
        <w:t>ראש מינהל השיווק</w:t>
      </w:r>
      <w:r w:rsidRPr="001240D3">
        <w:rPr>
          <w:rtl/>
        </w:rPr>
        <w:tab/>
      </w:r>
      <w:r>
        <w:rPr>
          <w:rFonts w:hint="cs"/>
          <w:rtl/>
        </w:rPr>
        <w:t>(שם)</w:t>
      </w:r>
    </w:p>
    <w:p w:rsidR="00E03247" w:rsidRPr="00A736FF" w:rsidRDefault="00E03247" w:rsidP="00E03247">
      <w:pPr>
        <w:pStyle w:val="Hnormal1"/>
        <w:tabs>
          <w:tab w:val="center" w:pos="1440"/>
          <w:tab w:val="center" w:pos="6869"/>
        </w:tabs>
        <w:spacing w:after="480"/>
        <w:rPr>
          <w:rtl/>
          <w:lang w:val="en-GB"/>
        </w:rPr>
      </w:pPr>
      <w:r w:rsidRPr="001240D3">
        <w:rPr>
          <w:rtl/>
        </w:rPr>
        <w:tab/>
      </w:r>
      <w:r w:rsidR="00A736FF">
        <w:rPr>
          <w:rFonts w:hint="cs"/>
          <w:rtl/>
        </w:rPr>
        <w:t>משרד התיירות</w:t>
      </w:r>
    </w:p>
    <w:p w:rsidR="00E03247" w:rsidRPr="001240D3" w:rsidRDefault="00E03247" w:rsidP="00E03247">
      <w:pPr>
        <w:pStyle w:val="Hnormal1"/>
        <w:tabs>
          <w:tab w:val="left" w:leader="underscore" w:pos="2880"/>
          <w:tab w:val="left" w:pos="5429"/>
          <w:tab w:val="left" w:leader="underscore" w:pos="8309"/>
        </w:tabs>
        <w:rPr>
          <w:rtl/>
        </w:rPr>
      </w:pPr>
      <w:r w:rsidRPr="001240D3">
        <w:rPr>
          <w:rtl/>
        </w:rPr>
        <w:tab/>
      </w:r>
      <w:r w:rsidRPr="001240D3">
        <w:rPr>
          <w:rtl/>
        </w:rPr>
        <w:tab/>
      </w:r>
      <w:permStart w:id="78212406" w:edGrp="everyone"/>
      <w:r w:rsidRPr="001240D3">
        <w:rPr>
          <w:rtl/>
        </w:rPr>
        <w:tab/>
      </w:r>
    </w:p>
    <w:permEnd w:id="78212406"/>
    <w:p w:rsidR="00E03247" w:rsidRPr="001240D3" w:rsidRDefault="00E03247" w:rsidP="00E03247">
      <w:pPr>
        <w:pStyle w:val="Hnormal1"/>
        <w:tabs>
          <w:tab w:val="center" w:pos="1440"/>
          <w:tab w:val="center" w:pos="6869"/>
        </w:tabs>
        <w:rPr>
          <w:rtl/>
        </w:rPr>
      </w:pPr>
      <w:r w:rsidRPr="001240D3">
        <w:rPr>
          <w:rtl/>
        </w:rPr>
        <w:tab/>
      </w:r>
      <w:r w:rsidRPr="0061420C">
        <w:rPr>
          <w:rFonts w:hint="cs"/>
          <w:rtl/>
        </w:rPr>
        <w:t>חשב</w:t>
      </w:r>
      <w:r w:rsidRPr="001240D3">
        <w:rPr>
          <w:rtl/>
        </w:rPr>
        <w:tab/>
      </w:r>
      <w:r>
        <w:rPr>
          <w:rFonts w:hint="cs"/>
          <w:rtl/>
        </w:rPr>
        <w:t>(שם)</w:t>
      </w:r>
    </w:p>
    <w:p w:rsidR="00E03247" w:rsidRDefault="00E03247" w:rsidP="00E03247">
      <w:pPr>
        <w:pStyle w:val="Hnormal1"/>
        <w:tabs>
          <w:tab w:val="center" w:pos="1440"/>
          <w:tab w:val="center" w:pos="6869"/>
        </w:tabs>
        <w:spacing w:after="480"/>
        <w:rPr>
          <w:rtl/>
        </w:rPr>
      </w:pPr>
      <w:r w:rsidRPr="001240D3">
        <w:rPr>
          <w:rtl/>
        </w:rPr>
        <w:tab/>
      </w:r>
      <w:r w:rsidR="00A736FF">
        <w:rPr>
          <w:rFonts w:hint="cs"/>
          <w:rtl/>
        </w:rPr>
        <w:t>משרד התיירות</w:t>
      </w:r>
    </w:p>
    <w:p w:rsidR="00F16B51" w:rsidRDefault="006521EA" w:rsidP="00F16B51">
      <w:pPr>
        <w:pStyle w:val="10"/>
      </w:pPr>
      <w:r>
        <w:rPr>
          <w:rFonts w:ascii="Times New Roman Bold" w:hAnsi="Times New Roman Bold"/>
          <w:rtl/>
        </w:rPr>
        <w:br w:type="page"/>
      </w:r>
      <w:bookmarkStart w:id="30" w:name="_Toc128465934"/>
      <w:bookmarkStart w:id="31" w:name="_Toc25056797"/>
    </w:p>
    <w:p w:rsidR="00F16B51" w:rsidRDefault="00F16B51" w:rsidP="00877468">
      <w:pPr>
        <w:pStyle w:val="10"/>
        <w:numPr>
          <w:ilvl w:val="0"/>
          <w:numId w:val="0"/>
        </w:numPr>
        <w:ind w:left="576"/>
        <w:rPr>
          <w:rtl/>
        </w:rPr>
      </w:pPr>
      <w:r>
        <w:rPr>
          <w:rtl/>
        </w:rPr>
        <w:lastRenderedPageBreak/>
        <w:t xml:space="preserve">נספח </w:t>
      </w:r>
      <w:r w:rsidR="00877468">
        <w:rPr>
          <w:rFonts w:hint="cs"/>
          <w:rtl/>
        </w:rPr>
        <w:t>2</w:t>
      </w:r>
      <w:r w:rsidR="00705C3F" w:rsidRPr="00705C3F">
        <w:rPr>
          <w:rtl/>
        </w:rPr>
        <w:t xml:space="preserve"> - </w:t>
      </w:r>
      <w:r>
        <w:rPr>
          <w:rtl/>
        </w:rPr>
        <w:t>נוסח ערבות לביצוע</w:t>
      </w:r>
      <w:bookmarkEnd w:id="30"/>
    </w:p>
    <w:p w:rsidR="00F16B51" w:rsidRPr="00EC3DC3" w:rsidRDefault="00F16B51" w:rsidP="00F16B51">
      <w:pPr>
        <w:tabs>
          <w:tab w:val="left" w:pos="7227"/>
        </w:tabs>
        <w:jc w:val="center"/>
        <w:rPr>
          <w:rFonts w:asciiTheme="minorBidi" w:hAnsiTheme="minorBidi"/>
          <w:b/>
          <w:bCs/>
          <w:rtl/>
        </w:rPr>
      </w:pPr>
      <w:r w:rsidRPr="00EC3DC3">
        <w:rPr>
          <w:rFonts w:asciiTheme="minorBidi" w:hAnsiTheme="minorBidi" w:hint="cs"/>
          <w:b/>
          <w:bCs/>
          <w:rtl/>
        </w:rPr>
        <w:t>- ת</w:t>
      </w:r>
      <w:r w:rsidRPr="00EC3DC3">
        <w:rPr>
          <w:rFonts w:asciiTheme="minorBidi" w:hAnsiTheme="minorBidi"/>
          <w:b/>
          <w:bCs/>
          <w:rtl/>
        </w:rPr>
        <w:t>דפיס ערבות</w:t>
      </w:r>
      <w:r w:rsidRPr="00EC3DC3">
        <w:rPr>
          <w:rFonts w:asciiTheme="minorBidi" w:hAnsiTheme="minorBidi" w:hint="cs"/>
          <w:b/>
          <w:bCs/>
          <w:rtl/>
        </w:rPr>
        <w:t xml:space="preserve"> דיגיטאלית (אין למלא ידנית, למילוי על ידי מערכת) </w:t>
      </w:r>
    </w:p>
    <w:p w:rsidR="00F16B51" w:rsidRPr="00EA2CB5" w:rsidRDefault="00F16B51" w:rsidP="00F16B51">
      <w:pPr>
        <w:pBdr>
          <w:top w:val="single" w:sz="4" w:space="1" w:color="auto"/>
          <w:left w:val="single" w:sz="4" w:space="4" w:color="auto"/>
          <w:bottom w:val="single" w:sz="4" w:space="0" w:color="auto"/>
          <w:right w:val="single" w:sz="4" w:space="4" w:color="auto"/>
        </w:pBdr>
        <w:tabs>
          <w:tab w:val="left" w:pos="7227"/>
        </w:tabs>
        <w:rPr>
          <w:rFonts w:asciiTheme="minorBidi" w:hAnsiTheme="minorBidi"/>
          <w:b/>
          <w:bCs/>
          <w:rtl/>
        </w:rPr>
      </w:pPr>
      <w:r>
        <w:rPr>
          <w:rFonts w:asciiTheme="minorBidi" w:hAnsiTheme="minorBidi" w:hint="cs"/>
          <w:b/>
          <w:bCs/>
          <w:rtl/>
        </w:rPr>
        <w:t xml:space="preserve">מסמך </w:t>
      </w:r>
      <w:r w:rsidRPr="00EA2CB5">
        <w:rPr>
          <w:rFonts w:asciiTheme="minorBidi" w:hAnsiTheme="minorBidi"/>
          <w:b/>
          <w:bCs/>
          <w:rtl/>
        </w:rPr>
        <w:t xml:space="preserve">זה </w:t>
      </w:r>
      <w:r w:rsidRPr="00EA2CB5">
        <w:rPr>
          <w:rFonts w:asciiTheme="minorBidi" w:hAnsiTheme="minorBidi" w:hint="eastAsia"/>
          <w:b/>
          <w:bCs/>
          <w:rtl/>
        </w:rPr>
        <w:t>הוא</w:t>
      </w:r>
      <w:r w:rsidRPr="00EA2CB5">
        <w:rPr>
          <w:rFonts w:asciiTheme="minorBidi" w:hAnsiTheme="minorBidi"/>
          <w:b/>
          <w:bCs/>
          <w:rtl/>
        </w:rPr>
        <w:t xml:space="preserve"> </w:t>
      </w:r>
      <w:r w:rsidRPr="00EA2CB5">
        <w:rPr>
          <w:rFonts w:asciiTheme="minorBidi" w:hAnsiTheme="minorBidi" w:hint="eastAsia"/>
          <w:b/>
          <w:bCs/>
          <w:rtl/>
        </w:rPr>
        <w:t>תדפיס</w:t>
      </w:r>
      <w:r w:rsidRPr="00EA2CB5">
        <w:rPr>
          <w:rFonts w:asciiTheme="minorBidi" w:hAnsiTheme="minorBidi"/>
          <w:b/>
          <w:bCs/>
          <w:rtl/>
        </w:rPr>
        <w:t xml:space="preserve"> של ערבות דיגיטאלית</w:t>
      </w:r>
      <w:r>
        <w:rPr>
          <w:rFonts w:asciiTheme="minorBidi" w:hAnsiTheme="minorBidi" w:hint="cs"/>
          <w:b/>
          <w:bCs/>
          <w:rtl/>
        </w:rPr>
        <w:t xml:space="preserve"> ונועד לצרכי המחשה בלבד</w:t>
      </w:r>
    </w:p>
    <w:p w:rsidR="00F16B51" w:rsidRPr="00D62D60" w:rsidRDefault="00F16B51" w:rsidP="00F16B51">
      <w:pPr>
        <w:pBdr>
          <w:top w:val="single" w:sz="4" w:space="1" w:color="auto"/>
          <w:left w:val="single" w:sz="4" w:space="4" w:color="auto"/>
          <w:bottom w:val="single" w:sz="4" w:space="0" w:color="auto"/>
          <w:right w:val="single" w:sz="4" w:space="4" w:color="auto"/>
        </w:pBdr>
        <w:tabs>
          <w:tab w:val="left" w:pos="7227"/>
        </w:tabs>
        <w:rPr>
          <w:rFonts w:asciiTheme="minorBidi" w:hAnsiTheme="minorBidi"/>
        </w:rPr>
      </w:pPr>
      <w:r w:rsidRPr="00D62D60">
        <w:rPr>
          <w:rFonts w:asciiTheme="minorBidi" w:hAnsiTheme="minorBidi"/>
          <w:rtl/>
        </w:rPr>
        <w:t xml:space="preserve">תדפיס זה הופק ע"י המערכת של &amp;שם מנפיק הערבות/מקבל הערבות לפי העניין&amp; ביום </w:t>
      </w:r>
      <w:r w:rsidRPr="00D62D60">
        <w:rPr>
          <w:rFonts w:asciiTheme="minorBidi" w:hAnsiTheme="minorBidi"/>
        </w:rPr>
        <w:t>DD/MM/YYYY</w:t>
      </w:r>
      <w:r w:rsidRPr="00D62D60">
        <w:rPr>
          <w:rFonts w:asciiTheme="minorBidi" w:hAnsiTheme="minorBidi"/>
          <w:rtl/>
        </w:rPr>
        <w:t xml:space="preserve"> ב- </w:t>
      </w:r>
      <w:r w:rsidRPr="00D62D60">
        <w:rPr>
          <w:rFonts w:asciiTheme="minorBidi" w:hAnsiTheme="minorBidi"/>
        </w:rPr>
        <w:t>SS</w:t>
      </w:r>
      <w:r w:rsidRPr="00D62D60">
        <w:rPr>
          <w:rFonts w:asciiTheme="minorBidi" w:hAnsiTheme="minorBidi"/>
          <w:rtl/>
        </w:rPr>
        <w:t>:</w:t>
      </w:r>
      <w:r w:rsidRPr="00D62D60">
        <w:rPr>
          <w:rFonts w:asciiTheme="minorBidi" w:hAnsiTheme="minorBidi"/>
        </w:rPr>
        <w:t>MM</w:t>
      </w:r>
      <w:r w:rsidRPr="00D62D60">
        <w:rPr>
          <w:rFonts w:asciiTheme="minorBidi" w:hAnsiTheme="minorBidi"/>
          <w:rtl/>
        </w:rPr>
        <w:t>:</w:t>
      </w:r>
      <w:r w:rsidRPr="00D62D60">
        <w:rPr>
          <w:rFonts w:asciiTheme="minorBidi" w:hAnsiTheme="minorBidi"/>
        </w:rPr>
        <w:t>HH</w:t>
      </w:r>
      <w:r w:rsidRPr="00D62D60">
        <w:rPr>
          <w:rFonts w:asciiTheme="minorBidi" w:hAnsiTheme="minorBidi"/>
          <w:rtl/>
        </w:rPr>
        <w:t xml:space="preserve"> על סמך קובץ ערבות </w:t>
      </w:r>
      <w:r w:rsidRPr="00D62D60">
        <w:rPr>
          <w:rFonts w:asciiTheme="minorBidi" w:hAnsiTheme="minorBidi" w:hint="eastAsia"/>
          <w:rtl/>
        </w:rPr>
        <w:t>דיגיטאלית</w:t>
      </w:r>
      <w:r w:rsidRPr="00D62D60">
        <w:rPr>
          <w:rFonts w:asciiTheme="minorBidi" w:hAnsiTheme="minorBidi"/>
          <w:rtl/>
        </w:rPr>
        <w:t>.</w:t>
      </w:r>
    </w:p>
    <w:p w:rsidR="00F16B51" w:rsidRDefault="00F16B51" w:rsidP="00F16B51">
      <w:pPr>
        <w:tabs>
          <w:tab w:val="left" w:pos="7227"/>
        </w:tabs>
        <w:rPr>
          <w:rFonts w:asciiTheme="minorBidi" w:hAnsiTheme="minorBidi"/>
          <w:b/>
          <w:bCs/>
          <w:u w:val="single"/>
          <w:rtl/>
        </w:rPr>
      </w:pPr>
    </w:p>
    <w:p w:rsidR="00F16B51" w:rsidRPr="00EC3DC3" w:rsidRDefault="00F16B51" w:rsidP="00F16B51">
      <w:pPr>
        <w:tabs>
          <w:tab w:val="left" w:pos="7227"/>
        </w:tabs>
        <w:jc w:val="center"/>
        <w:rPr>
          <w:rFonts w:asciiTheme="minorBidi" w:hAnsiTheme="minorBidi"/>
          <w:b/>
          <w:bCs/>
          <w:u w:val="single"/>
          <w:rtl/>
        </w:rPr>
      </w:pPr>
      <w:r w:rsidRPr="00EC3DC3">
        <w:rPr>
          <w:rFonts w:asciiTheme="minorBidi" w:hAnsiTheme="minorBidi" w:hint="cs"/>
          <w:b/>
          <w:bCs/>
          <w:u w:val="single"/>
          <w:rtl/>
        </w:rPr>
        <w:t>נתוני הערבות</w:t>
      </w:r>
    </w:p>
    <w:p w:rsidR="00F16B51" w:rsidRPr="00EC3DC3" w:rsidRDefault="00F16B51" w:rsidP="00F16B51">
      <w:pPr>
        <w:tabs>
          <w:tab w:val="left" w:pos="7227"/>
        </w:tabs>
        <w:rPr>
          <w:rFonts w:asciiTheme="minorBidi" w:hAnsiTheme="minorBidi"/>
          <w:u w:val="single"/>
          <w:rtl/>
        </w:rPr>
      </w:pPr>
    </w:p>
    <w:p w:rsidR="00F16B51" w:rsidRPr="00EC3DC3" w:rsidRDefault="00F16B51" w:rsidP="00F16B51">
      <w:pPr>
        <w:tabs>
          <w:tab w:val="left" w:pos="7227"/>
        </w:tabs>
        <w:rPr>
          <w:rFonts w:asciiTheme="minorBidi" w:hAnsiTheme="minorBidi"/>
          <w:rtl/>
        </w:rPr>
      </w:pPr>
      <w:r w:rsidRPr="00EC3DC3">
        <w:rPr>
          <w:rFonts w:asciiTheme="minorBidi" w:hAnsiTheme="minorBidi" w:hint="cs"/>
          <w:u w:val="single"/>
          <w:rtl/>
        </w:rPr>
        <w:t>קוד</w:t>
      </w:r>
      <w:r w:rsidRPr="00EC3DC3">
        <w:rPr>
          <w:rFonts w:asciiTheme="minorBidi" w:hAnsiTheme="minorBidi"/>
          <w:u w:val="single"/>
          <w:rtl/>
        </w:rPr>
        <w:t xml:space="preserve"> </w:t>
      </w:r>
      <w:r w:rsidRPr="00EC3DC3">
        <w:rPr>
          <w:rFonts w:asciiTheme="minorBidi" w:hAnsiTheme="minorBidi" w:hint="cs"/>
          <w:u w:val="single"/>
          <w:rtl/>
        </w:rPr>
        <w:t>ה</w:t>
      </w:r>
      <w:r w:rsidRPr="00EC3DC3">
        <w:rPr>
          <w:rFonts w:asciiTheme="minorBidi" w:hAnsiTheme="minorBidi"/>
          <w:u w:val="single"/>
          <w:rtl/>
        </w:rPr>
        <w:t xml:space="preserve">ערבות </w:t>
      </w:r>
      <w:r w:rsidRPr="00EC3DC3">
        <w:rPr>
          <w:rFonts w:asciiTheme="minorBidi" w:hAnsiTheme="minorBidi" w:hint="eastAsia"/>
          <w:u w:val="single"/>
          <w:rtl/>
        </w:rPr>
        <w:t>ה</w:t>
      </w:r>
      <w:r w:rsidRPr="00EC3DC3">
        <w:rPr>
          <w:rFonts w:asciiTheme="minorBidi" w:hAnsiTheme="minorBidi"/>
          <w:u w:val="single"/>
          <w:rtl/>
        </w:rPr>
        <w:t>דיגיטאלית</w:t>
      </w:r>
      <w:r w:rsidRPr="00EC3DC3">
        <w:rPr>
          <w:rFonts w:asciiTheme="minorBidi" w:hAnsiTheme="minorBidi"/>
          <w:rtl/>
        </w:rPr>
        <w:t xml:space="preserve">: </w:t>
      </w:r>
      <w:r w:rsidRPr="00EC3DC3">
        <w:rPr>
          <w:rFonts w:asciiTheme="minorBidi" w:hAnsiTheme="minorBidi"/>
        </w:rPr>
        <w:t>XXXX-YYYN-NNNN-NNNN-NNCC</w:t>
      </w:r>
    </w:p>
    <w:p w:rsidR="00F16B51" w:rsidRPr="00EC3DC3" w:rsidRDefault="00F16B51" w:rsidP="00F16B51">
      <w:pPr>
        <w:tabs>
          <w:tab w:val="left" w:pos="7227"/>
        </w:tabs>
        <w:rPr>
          <w:rFonts w:asciiTheme="minorBidi" w:hAnsiTheme="minorBidi"/>
          <w:u w:val="single"/>
          <w:rtl/>
        </w:rPr>
      </w:pPr>
    </w:p>
    <w:p w:rsidR="00F16B51" w:rsidRPr="00EC3DC3" w:rsidRDefault="00F16B51" w:rsidP="00F16B51">
      <w:pPr>
        <w:tabs>
          <w:tab w:val="left" w:pos="7227"/>
        </w:tabs>
        <w:rPr>
          <w:rFonts w:asciiTheme="minorBidi" w:hAnsiTheme="minorBidi"/>
          <w:u w:val="single"/>
          <w:rtl/>
        </w:rPr>
      </w:pPr>
      <w:r w:rsidRPr="00EC3DC3">
        <w:rPr>
          <w:rFonts w:asciiTheme="minorBidi" w:hAnsiTheme="minorBidi" w:hint="eastAsia"/>
          <w:u w:val="single"/>
          <w:rtl/>
        </w:rPr>
        <w:t>מנפיק</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rsidR="00F16B51" w:rsidRPr="00EC3DC3" w:rsidRDefault="00F16B51" w:rsidP="00F16B51">
      <w:pPr>
        <w:tabs>
          <w:tab w:val="left" w:pos="7227"/>
        </w:tabs>
        <w:rPr>
          <w:rFonts w:asciiTheme="minorBidi" w:hAnsiTheme="minorBidi"/>
          <w:rtl/>
        </w:rPr>
      </w:pPr>
      <w:r w:rsidRPr="00EC3DC3">
        <w:rPr>
          <w:rFonts w:asciiTheme="minorBidi" w:hAnsiTheme="minorBidi"/>
          <w:rtl/>
        </w:rPr>
        <w:t xml:space="preserve">_____________________________________ </w:t>
      </w:r>
      <w:r w:rsidRPr="00EC3DC3">
        <w:rPr>
          <w:rFonts w:asciiTheme="minorBidi" w:hAnsiTheme="minorBidi" w:hint="eastAsia"/>
          <w:rtl/>
        </w:rPr>
        <w:t>מס</w:t>
      </w:r>
      <w:r w:rsidRPr="00EC3DC3">
        <w:rPr>
          <w:rFonts w:asciiTheme="minorBidi" w:hAnsiTheme="minorBidi"/>
          <w:rtl/>
        </w:rPr>
        <w:t xml:space="preserve">' </w:t>
      </w:r>
      <w:r w:rsidRPr="00EC3DC3">
        <w:rPr>
          <w:rFonts w:asciiTheme="minorBidi" w:hAnsiTheme="minorBidi" w:hint="eastAsia"/>
          <w:rtl/>
        </w:rPr>
        <w:t>סניף</w:t>
      </w:r>
      <w:r w:rsidRPr="00EC3DC3">
        <w:rPr>
          <w:rFonts w:asciiTheme="minorBidi" w:hAnsiTheme="minorBidi"/>
          <w:rtl/>
        </w:rPr>
        <w:t>: ___</w:t>
      </w:r>
    </w:p>
    <w:p w:rsidR="00F16B51" w:rsidRPr="00EC3DC3" w:rsidRDefault="00F16B51" w:rsidP="00F16B51">
      <w:pPr>
        <w:tabs>
          <w:tab w:val="left" w:pos="7227"/>
        </w:tabs>
        <w:rPr>
          <w:rFonts w:asciiTheme="minorBidi" w:hAnsiTheme="minorBidi"/>
          <w:rtl/>
        </w:rPr>
      </w:pPr>
      <w:r w:rsidRPr="00EC3DC3">
        <w:rPr>
          <w:rFonts w:asciiTheme="minorBidi" w:hAnsiTheme="minorBidi" w:hint="eastAsia"/>
          <w:rtl/>
        </w:rPr>
        <w:t>טלפון</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___________ </w:t>
      </w:r>
      <w:r w:rsidRPr="00EC3DC3">
        <w:rPr>
          <w:rFonts w:asciiTheme="minorBidi" w:hAnsiTheme="minorBidi" w:hint="eastAsia"/>
          <w:rtl/>
        </w:rPr>
        <w:t>פקס</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w:t>
      </w:r>
    </w:p>
    <w:p w:rsidR="00F16B51" w:rsidRPr="00EC3DC3" w:rsidRDefault="00F16B51" w:rsidP="00F16B51">
      <w:pPr>
        <w:tabs>
          <w:tab w:val="left" w:pos="7227"/>
        </w:tabs>
        <w:rPr>
          <w:rFonts w:asciiTheme="minorBidi" w:hAnsiTheme="minorBidi"/>
          <w:rtl/>
        </w:rPr>
      </w:pPr>
      <w:r w:rsidRPr="00EC3DC3">
        <w:rPr>
          <w:rFonts w:asciiTheme="minorBidi" w:hAnsiTheme="minorBidi" w:hint="eastAsia"/>
          <w:rtl/>
        </w:rPr>
        <w:t>כתובת</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_________________________________________</w:t>
      </w:r>
    </w:p>
    <w:p w:rsidR="00F16B51" w:rsidRPr="00EC3DC3" w:rsidRDefault="00F16B51" w:rsidP="00F16B51">
      <w:pPr>
        <w:tabs>
          <w:tab w:val="left" w:pos="7227"/>
        </w:tabs>
        <w:rPr>
          <w:rFonts w:asciiTheme="minorBidi" w:hAnsiTheme="minorBidi"/>
          <w:rtl/>
        </w:rPr>
      </w:pPr>
      <w:r w:rsidRPr="00EC3DC3">
        <w:rPr>
          <w:rFonts w:asciiTheme="minorBidi" w:hAnsiTheme="minorBidi" w:hint="eastAsia"/>
          <w:rtl/>
        </w:rPr>
        <w:t>רחוב</w:t>
      </w:r>
      <w:r w:rsidRPr="00EC3DC3">
        <w:rPr>
          <w:rFonts w:asciiTheme="minorBidi" w:hAnsiTheme="minorBidi"/>
          <w:rtl/>
        </w:rPr>
        <w:t xml:space="preserve"> </w:t>
      </w:r>
      <w:r w:rsidRPr="00EC3DC3">
        <w:rPr>
          <w:rFonts w:asciiTheme="minorBidi" w:hAnsiTheme="minorBidi" w:hint="eastAsia"/>
          <w:rtl/>
        </w:rPr>
        <w:t>ומספר</w:t>
      </w:r>
      <w:r w:rsidRPr="00EC3DC3">
        <w:rPr>
          <w:rFonts w:asciiTheme="minorBidi" w:hAnsiTheme="minorBidi"/>
          <w:rtl/>
        </w:rPr>
        <w:t xml:space="preserve">: ____________ </w:t>
      </w:r>
      <w:r w:rsidRPr="00EC3DC3">
        <w:rPr>
          <w:rFonts w:asciiTheme="minorBidi" w:hAnsiTheme="minorBidi" w:hint="eastAsia"/>
          <w:rtl/>
        </w:rPr>
        <w:t>ישוב</w:t>
      </w:r>
      <w:r w:rsidRPr="00EC3DC3">
        <w:rPr>
          <w:rFonts w:asciiTheme="minorBidi" w:hAnsiTheme="minorBidi"/>
          <w:rtl/>
        </w:rPr>
        <w:t xml:space="preserve">: _________________ </w:t>
      </w:r>
      <w:r w:rsidRPr="00EC3DC3">
        <w:rPr>
          <w:rFonts w:asciiTheme="minorBidi" w:hAnsiTheme="minorBidi" w:hint="eastAsia"/>
          <w:rtl/>
        </w:rPr>
        <w:t>מיקוד</w:t>
      </w:r>
      <w:r w:rsidRPr="00EC3DC3">
        <w:rPr>
          <w:rFonts w:asciiTheme="minorBidi" w:hAnsiTheme="minorBidi"/>
          <w:rtl/>
        </w:rPr>
        <w:t xml:space="preserve"> _________</w:t>
      </w:r>
    </w:p>
    <w:p w:rsidR="00F16B51" w:rsidRPr="00EC3DC3" w:rsidRDefault="00F16B51" w:rsidP="00F16B51">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1: ________________________________________</w:t>
      </w:r>
    </w:p>
    <w:p w:rsidR="00F16B51" w:rsidRPr="00EC3DC3" w:rsidRDefault="00F16B51" w:rsidP="00F16B51">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2: ________________________________________</w:t>
      </w:r>
    </w:p>
    <w:p w:rsidR="00F16B51" w:rsidRPr="00EC3DC3" w:rsidRDefault="00F16B51" w:rsidP="00F16B51">
      <w:pPr>
        <w:tabs>
          <w:tab w:val="left" w:pos="7227"/>
        </w:tabs>
        <w:rPr>
          <w:rFonts w:asciiTheme="minorBidi" w:hAnsiTheme="minorBidi"/>
          <w:u w:val="single"/>
          <w:rtl/>
        </w:rPr>
      </w:pPr>
    </w:p>
    <w:p w:rsidR="00F16B51" w:rsidRPr="00EC3DC3" w:rsidRDefault="00F16B51" w:rsidP="00F16B51">
      <w:pPr>
        <w:tabs>
          <w:tab w:val="left" w:pos="7227"/>
        </w:tabs>
        <w:rPr>
          <w:rFonts w:asciiTheme="minorBidi" w:hAnsiTheme="minorBidi"/>
          <w:u w:val="single"/>
          <w:rtl/>
        </w:rPr>
      </w:pPr>
      <w:r w:rsidRPr="00EC3DC3">
        <w:rPr>
          <w:rFonts w:asciiTheme="minorBidi" w:hAnsiTheme="minorBidi" w:hint="eastAsia"/>
          <w:u w:val="single"/>
          <w:rtl/>
        </w:rPr>
        <w:t>מקבל</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rsidR="00F16B51" w:rsidRPr="00EC3DC3" w:rsidRDefault="00F16B51" w:rsidP="00F16B51">
      <w:pPr>
        <w:tabs>
          <w:tab w:val="left" w:pos="7227"/>
        </w:tabs>
        <w:rPr>
          <w:rFonts w:asciiTheme="minorBidi" w:hAnsiTheme="minorBidi"/>
          <w:rtl/>
        </w:rPr>
      </w:pPr>
      <w:r w:rsidRPr="00EC3DC3">
        <w:rPr>
          <w:rFonts w:asciiTheme="minorBidi" w:hAnsiTheme="minorBidi"/>
          <w:rtl/>
        </w:rPr>
        <w:t>_________________________________________</w:t>
      </w:r>
    </w:p>
    <w:p w:rsidR="00F16B51" w:rsidRPr="00EC3DC3" w:rsidRDefault="00F16B51" w:rsidP="00F16B51">
      <w:pPr>
        <w:tabs>
          <w:tab w:val="left" w:pos="7227"/>
        </w:tabs>
        <w:rPr>
          <w:rFonts w:asciiTheme="minorBidi" w:hAnsiTheme="minorBidi"/>
          <w:rtl/>
        </w:rPr>
      </w:pPr>
      <w:r w:rsidRPr="00EC3DC3">
        <w:rPr>
          <w:rFonts w:asciiTheme="minorBidi" w:hAnsiTheme="minorBidi"/>
          <w:rtl/>
        </w:rPr>
        <w:t>_________________________________________</w:t>
      </w:r>
    </w:p>
    <w:p w:rsidR="00F16B51" w:rsidRPr="00EC3DC3" w:rsidRDefault="00F16B51" w:rsidP="00F16B51">
      <w:pPr>
        <w:tabs>
          <w:tab w:val="left" w:pos="7227"/>
        </w:tabs>
        <w:rPr>
          <w:rFonts w:asciiTheme="minorBidi" w:hAnsiTheme="minorBidi"/>
          <w:u w:val="single"/>
          <w:rtl/>
        </w:rPr>
      </w:pPr>
      <w:r w:rsidRPr="00EC3DC3">
        <w:rPr>
          <w:rFonts w:asciiTheme="minorBidi" w:hAnsiTheme="minorBidi" w:hint="eastAsia"/>
          <w:u w:val="single"/>
          <w:rtl/>
        </w:rPr>
        <w:t>הנערבים</w:t>
      </w:r>
      <w:r w:rsidRPr="00EC3DC3">
        <w:rPr>
          <w:rFonts w:asciiTheme="minorBidi" w:hAnsiTheme="minorBidi"/>
          <w:u w:val="single"/>
          <w:rtl/>
        </w:rPr>
        <w:t xml:space="preserve"> (</w:t>
      </w:r>
      <w:r w:rsidRPr="00EC3DC3">
        <w:rPr>
          <w:rFonts w:asciiTheme="minorBidi" w:hAnsiTheme="minorBidi" w:cs="Arial"/>
          <w:u w:val="single"/>
          <w:rtl/>
        </w:rPr>
        <w:t>להלן ביחד ו/או לחוד: "הנערב"):</w:t>
      </w:r>
    </w:p>
    <w:tbl>
      <w:tblPr>
        <w:tblStyle w:val="afd"/>
        <w:bidiVisual/>
        <w:tblW w:w="0" w:type="auto"/>
        <w:tblLook w:val="04A0" w:firstRow="1" w:lastRow="0" w:firstColumn="1" w:lastColumn="0" w:noHBand="0" w:noVBand="1"/>
      </w:tblPr>
      <w:tblGrid>
        <w:gridCol w:w="1967"/>
        <w:gridCol w:w="6332"/>
      </w:tblGrid>
      <w:tr w:rsidR="00F16B51" w:rsidTr="00244D6F">
        <w:tc>
          <w:tcPr>
            <w:tcW w:w="2003" w:type="dxa"/>
          </w:tcPr>
          <w:p w:rsidR="00F16B51" w:rsidRPr="00EC3DC3" w:rsidRDefault="00F16B51" w:rsidP="00244D6F">
            <w:pPr>
              <w:tabs>
                <w:tab w:val="left" w:pos="7227"/>
              </w:tabs>
              <w:jc w:val="center"/>
              <w:rPr>
                <w:rFonts w:asciiTheme="minorBidi" w:hAnsiTheme="minorBidi"/>
                <w:rtl/>
              </w:rPr>
            </w:pPr>
            <w:r w:rsidRPr="00EC3DC3">
              <w:rPr>
                <w:rFonts w:asciiTheme="minorBidi" w:hAnsiTheme="minorBidi" w:hint="eastAsia"/>
                <w:rtl/>
              </w:rPr>
              <w:t>מזהה</w:t>
            </w:r>
            <w:r w:rsidRPr="00EC3DC3">
              <w:rPr>
                <w:rFonts w:asciiTheme="minorBidi" w:hAnsiTheme="minorBidi"/>
                <w:rtl/>
              </w:rPr>
              <w:t xml:space="preserve"> </w:t>
            </w:r>
            <w:r w:rsidRPr="00EC3DC3">
              <w:rPr>
                <w:rFonts w:asciiTheme="minorBidi" w:hAnsiTheme="minorBidi" w:hint="eastAsia"/>
                <w:rtl/>
              </w:rPr>
              <w:t>נערב</w:t>
            </w:r>
          </w:p>
        </w:tc>
        <w:tc>
          <w:tcPr>
            <w:tcW w:w="6474" w:type="dxa"/>
          </w:tcPr>
          <w:p w:rsidR="00F16B51" w:rsidRPr="00EC3DC3" w:rsidRDefault="00F16B51" w:rsidP="00244D6F">
            <w:pPr>
              <w:tabs>
                <w:tab w:val="left" w:pos="7227"/>
              </w:tabs>
              <w:jc w:val="center"/>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הנערב</w:t>
            </w:r>
          </w:p>
        </w:tc>
      </w:tr>
      <w:tr w:rsidR="00F16B51" w:rsidTr="00244D6F">
        <w:tc>
          <w:tcPr>
            <w:tcW w:w="2003" w:type="dxa"/>
          </w:tcPr>
          <w:p w:rsidR="00F16B51" w:rsidRPr="00EC3DC3" w:rsidRDefault="00F16B51" w:rsidP="00244D6F">
            <w:pPr>
              <w:tabs>
                <w:tab w:val="left" w:pos="7227"/>
              </w:tabs>
              <w:rPr>
                <w:rFonts w:asciiTheme="minorBidi" w:hAnsiTheme="minorBidi"/>
                <w:rtl/>
              </w:rPr>
            </w:pPr>
            <w:r w:rsidRPr="00EC3DC3">
              <w:rPr>
                <w:rFonts w:asciiTheme="minorBidi" w:hAnsiTheme="minorBidi"/>
                <w:rtl/>
              </w:rPr>
              <w:t>____________</w:t>
            </w:r>
          </w:p>
        </w:tc>
        <w:tc>
          <w:tcPr>
            <w:tcW w:w="6474" w:type="dxa"/>
          </w:tcPr>
          <w:p w:rsidR="00F16B51" w:rsidRPr="00EC3DC3" w:rsidRDefault="00F16B51" w:rsidP="00244D6F">
            <w:pPr>
              <w:tabs>
                <w:tab w:val="left" w:pos="7227"/>
              </w:tabs>
              <w:rPr>
                <w:rFonts w:asciiTheme="minorBidi" w:hAnsiTheme="minorBidi"/>
                <w:rtl/>
              </w:rPr>
            </w:pPr>
            <w:r w:rsidRPr="00EC3DC3">
              <w:rPr>
                <w:rFonts w:asciiTheme="minorBidi" w:hAnsiTheme="minorBidi"/>
                <w:rtl/>
              </w:rPr>
              <w:t>_________________________________________</w:t>
            </w:r>
          </w:p>
        </w:tc>
      </w:tr>
    </w:tbl>
    <w:p w:rsidR="00F16B51" w:rsidRPr="00EC3DC3" w:rsidRDefault="00F16B51" w:rsidP="00F16B51">
      <w:pPr>
        <w:tabs>
          <w:tab w:val="left" w:pos="7227"/>
        </w:tabs>
        <w:rPr>
          <w:rFonts w:asciiTheme="minorBidi" w:hAnsiTheme="minorBidi"/>
          <w:rtl/>
        </w:rPr>
      </w:pPr>
      <w:r w:rsidRPr="00EC3DC3">
        <w:rPr>
          <w:rFonts w:asciiTheme="minorBidi" w:hAnsiTheme="minorBidi" w:hint="eastAsia"/>
          <w:u w:val="single"/>
          <w:rtl/>
        </w:rPr>
        <w:t>נושא</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r w:rsidRPr="00EC3DC3">
        <w:rPr>
          <w:rFonts w:asciiTheme="minorBidi" w:hAnsiTheme="minorBidi"/>
          <w:rtl/>
        </w:rPr>
        <w:t xml:space="preserve"> </w:t>
      </w:r>
    </w:p>
    <w:p w:rsidR="00F16B51" w:rsidRPr="00EC3DC3" w:rsidRDefault="00F16B51" w:rsidP="00F16B51">
      <w:pPr>
        <w:tabs>
          <w:tab w:val="left" w:pos="7227"/>
        </w:tabs>
        <w:rPr>
          <w:rFonts w:asciiTheme="minorBidi" w:hAnsiTheme="minorBidi"/>
          <w:u w:val="single"/>
          <w:rtl/>
        </w:rPr>
      </w:pPr>
      <w:r w:rsidRPr="00EC3DC3">
        <w:rPr>
          <w:rFonts w:hint="cs"/>
          <w:rtl/>
        </w:rPr>
        <w:t>(שם המכרז / נושא ההתקשרות)</w:t>
      </w:r>
    </w:p>
    <w:p w:rsidR="00F16B51" w:rsidRPr="00EC3DC3" w:rsidRDefault="00F16B51" w:rsidP="00F16B51">
      <w:pPr>
        <w:tabs>
          <w:tab w:val="left" w:pos="7227"/>
        </w:tabs>
        <w:rPr>
          <w:rFonts w:asciiTheme="minorBidi" w:hAnsiTheme="minorBidi"/>
          <w:u w:val="single"/>
          <w:rtl/>
        </w:rPr>
      </w:pPr>
    </w:p>
    <w:p w:rsidR="00F16B51" w:rsidRPr="00EC3DC3" w:rsidRDefault="00F16B51" w:rsidP="00E56157">
      <w:pPr>
        <w:tabs>
          <w:tab w:val="left" w:pos="7227"/>
        </w:tabs>
        <w:spacing w:line="360" w:lineRule="auto"/>
        <w:rPr>
          <w:rFonts w:asciiTheme="minorBidi" w:hAnsiTheme="minorBidi"/>
          <w:u w:val="single"/>
          <w:rtl/>
        </w:rPr>
      </w:pPr>
      <w:r w:rsidRPr="00EC3DC3">
        <w:rPr>
          <w:rFonts w:asciiTheme="minorBidi" w:hAnsiTheme="minorBidi" w:hint="cs"/>
          <w:u w:val="single"/>
          <w:rtl/>
        </w:rPr>
        <w:t>סכומים ותאריכים</w:t>
      </w:r>
    </w:p>
    <w:p w:rsidR="00F16B51" w:rsidRPr="00EC3DC3" w:rsidRDefault="00F16B51" w:rsidP="00E56157">
      <w:pPr>
        <w:tabs>
          <w:tab w:val="left" w:pos="7227"/>
        </w:tabs>
        <w:spacing w:line="360" w:lineRule="auto"/>
        <w:rPr>
          <w:rFonts w:asciiTheme="minorBidi" w:hAnsiTheme="minorBidi"/>
          <w:rtl/>
        </w:rPr>
      </w:pP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 </w:t>
      </w:r>
      <w:r w:rsidRPr="00EC3DC3">
        <w:rPr>
          <w:rFonts w:asciiTheme="minorBidi" w:hAnsiTheme="minorBidi" w:hint="eastAsia"/>
          <w:rtl/>
        </w:rPr>
        <w:t>שקלים</w:t>
      </w:r>
      <w:r w:rsidRPr="00EC3DC3">
        <w:rPr>
          <w:rFonts w:asciiTheme="minorBidi" w:hAnsiTheme="minorBidi"/>
          <w:rtl/>
        </w:rPr>
        <w:t xml:space="preserve"> </w:t>
      </w:r>
      <w:r w:rsidRPr="00EC3DC3">
        <w:rPr>
          <w:rFonts w:asciiTheme="minorBidi" w:hAnsiTheme="minorBidi" w:hint="eastAsia"/>
          <w:rtl/>
        </w:rPr>
        <w:t>חדשים</w:t>
      </w:r>
      <w:r w:rsidRPr="00EC3DC3">
        <w:rPr>
          <w:rFonts w:asciiTheme="minorBidi" w:hAnsiTheme="minorBidi"/>
          <w:rtl/>
        </w:rPr>
        <w:t>.</w:t>
      </w:r>
    </w:p>
    <w:p w:rsidR="00F16B51" w:rsidRPr="00EC3DC3" w:rsidRDefault="00F16B51" w:rsidP="00E56157">
      <w:pPr>
        <w:tabs>
          <w:tab w:val="left" w:pos="7227"/>
        </w:tabs>
        <w:spacing w:line="360" w:lineRule="auto"/>
        <w:rPr>
          <w:rFonts w:asciiTheme="minorBidi" w:hAnsiTheme="minorBidi"/>
          <w:rtl/>
        </w:rPr>
      </w:pPr>
      <w:r w:rsidRPr="00EC3DC3">
        <w:rPr>
          <w:rFonts w:asciiTheme="minorBidi" w:hAnsiTheme="minorBidi" w:hint="eastAsia"/>
          <w:rtl/>
        </w:rPr>
        <w:t>הצמדה</w:t>
      </w:r>
      <w:r w:rsidRPr="00EC3DC3">
        <w:rPr>
          <w:rFonts w:asciiTheme="minorBidi" w:hAnsiTheme="minorBidi"/>
          <w:rtl/>
        </w:rPr>
        <w:t xml:space="preserve">: ______________ </w:t>
      </w:r>
      <w:r w:rsidRPr="00EC3DC3">
        <w:rPr>
          <w:rFonts w:asciiTheme="minorBidi" w:hAnsiTheme="minorBidi" w:hint="eastAsia"/>
          <w:rtl/>
        </w:rPr>
        <w:t>תאריך</w:t>
      </w:r>
      <w:r w:rsidRPr="00EC3DC3">
        <w:rPr>
          <w:rFonts w:asciiTheme="minorBidi" w:hAnsiTheme="minorBidi"/>
          <w:rtl/>
        </w:rPr>
        <w:t xml:space="preserve"> </w:t>
      </w:r>
      <w:r w:rsidRPr="00EC3DC3">
        <w:rPr>
          <w:rFonts w:asciiTheme="minorBidi" w:hAnsiTheme="minorBidi" w:hint="eastAsia"/>
          <w:rtl/>
        </w:rPr>
        <w:t>בסיס</w:t>
      </w:r>
      <w:r w:rsidRPr="00EC3DC3">
        <w:rPr>
          <w:rFonts w:asciiTheme="minorBidi" w:hAnsiTheme="minorBidi"/>
          <w:rtl/>
        </w:rPr>
        <w:t xml:space="preserve"> </w:t>
      </w:r>
      <w:r w:rsidRPr="00EC3DC3">
        <w:rPr>
          <w:rFonts w:asciiTheme="minorBidi" w:hAnsiTheme="minorBidi" w:hint="eastAsia"/>
          <w:rtl/>
        </w:rPr>
        <w:t>להצמדה</w:t>
      </w:r>
      <w:r w:rsidRPr="00EC3DC3">
        <w:rPr>
          <w:rFonts w:asciiTheme="minorBidi" w:hAnsiTheme="minorBidi"/>
          <w:rtl/>
        </w:rPr>
        <w:t>: __________</w:t>
      </w:r>
    </w:p>
    <w:p w:rsidR="00F16B51" w:rsidRPr="00EC3DC3" w:rsidRDefault="00F16B51" w:rsidP="00E56157">
      <w:pPr>
        <w:tabs>
          <w:tab w:val="left" w:pos="7227"/>
        </w:tabs>
        <w:spacing w:line="360" w:lineRule="auto"/>
        <w:rPr>
          <w:rFonts w:asciiTheme="minorBidi" w:hAnsiTheme="minorBidi"/>
          <w:rtl/>
        </w:rPr>
      </w:pPr>
      <w:r w:rsidRPr="00EC3DC3">
        <w:rPr>
          <w:rFonts w:asciiTheme="minorBidi" w:hAnsiTheme="minorBidi" w:hint="eastAsia"/>
          <w:rtl/>
        </w:rPr>
        <w:t>תאריך</w:t>
      </w:r>
      <w:r w:rsidRPr="00EC3DC3">
        <w:rPr>
          <w:rFonts w:asciiTheme="minorBidi" w:hAnsiTheme="minorBidi"/>
          <w:rtl/>
        </w:rPr>
        <w:t xml:space="preserve"> הנפקת הערבות: </w:t>
      </w:r>
      <w:r w:rsidRPr="00EC3DC3">
        <w:rPr>
          <w:rFonts w:asciiTheme="minorBidi" w:hAnsiTheme="minorBidi" w:hint="cs"/>
          <w:rtl/>
        </w:rPr>
        <w:t>_(מילוי על ידי המנפיק)_ תאריך סיום תוקף הערבות: ______</w:t>
      </w:r>
    </w:p>
    <w:p w:rsidR="00F16B51" w:rsidRPr="00EC3DC3" w:rsidRDefault="00F16B51" w:rsidP="00F16B51">
      <w:pPr>
        <w:tabs>
          <w:tab w:val="left" w:pos="7227"/>
        </w:tabs>
        <w:rPr>
          <w:rFonts w:asciiTheme="minorBidi" w:hAnsiTheme="minorBidi"/>
          <w:rtl/>
        </w:rPr>
      </w:pPr>
    </w:p>
    <w:p w:rsidR="00F16B51" w:rsidRPr="00EC3DC3" w:rsidRDefault="00F16B51" w:rsidP="00F16B51">
      <w:pPr>
        <w:tabs>
          <w:tab w:val="left" w:pos="7227"/>
        </w:tabs>
        <w:rPr>
          <w:rFonts w:asciiTheme="minorBidi" w:hAnsiTheme="minorBidi"/>
          <w:u w:val="single"/>
          <w:rtl/>
        </w:rPr>
      </w:pPr>
    </w:p>
    <w:p w:rsidR="00F16B51" w:rsidRPr="00EC3DC3" w:rsidRDefault="00F16B51" w:rsidP="00F16B51">
      <w:pPr>
        <w:tabs>
          <w:tab w:val="left" w:pos="7227"/>
        </w:tabs>
        <w:rPr>
          <w:rFonts w:asciiTheme="minorBidi" w:hAnsiTheme="minorBidi"/>
          <w:b/>
          <w:bCs/>
          <w:u w:val="single"/>
          <w:rtl/>
        </w:rPr>
      </w:pPr>
      <w:r w:rsidRPr="00EC3DC3">
        <w:rPr>
          <w:rFonts w:asciiTheme="minorBidi" w:hAnsiTheme="minorBidi" w:hint="cs"/>
          <w:b/>
          <w:bCs/>
          <w:u w:val="single"/>
          <w:rtl/>
        </w:rPr>
        <w:t>ניסוח ההתחייבות</w:t>
      </w:r>
    </w:p>
    <w:p w:rsidR="00F16B51" w:rsidRPr="00E56157" w:rsidRDefault="00F16B51" w:rsidP="00E56157">
      <w:pPr>
        <w:tabs>
          <w:tab w:val="left" w:pos="7227"/>
        </w:tabs>
        <w:spacing w:line="360" w:lineRule="auto"/>
        <w:rPr>
          <w:rtl/>
        </w:rPr>
      </w:pPr>
      <w:r w:rsidRPr="00E56157">
        <w:rPr>
          <w:rFonts w:hint="eastAsia"/>
          <w:rtl/>
        </w:rPr>
        <w:t>מנפיק</w:t>
      </w:r>
      <w:r w:rsidRPr="00E56157">
        <w:rPr>
          <w:rtl/>
        </w:rPr>
        <w:t xml:space="preserve"> </w:t>
      </w:r>
      <w:r w:rsidRPr="00E56157">
        <w:rPr>
          <w:rFonts w:hint="eastAsia"/>
          <w:rtl/>
        </w:rPr>
        <w:t>הערבות</w:t>
      </w:r>
      <w:r w:rsidRPr="00E56157">
        <w:rPr>
          <w:rtl/>
        </w:rPr>
        <w:t xml:space="preserve">, </w:t>
      </w:r>
      <w:r w:rsidRPr="00E56157">
        <w:rPr>
          <w:rFonts w:hint="eastAsia"/>
          <w:rtl/>
        </w:rPr>
        <w:t>ערב</w:t>
      </w:r>
      <w:r w:rsidRPr="00E56157">
        <w:rPr>
          <w:rtl/>
        </w:rPr>
        <w:t xml:space="preserve"> בזה כלפי מקבל הערבות, </w:t>
      </w:r>
      <w:r w:rsidRPr="00E56157">
        <w:rPr>
          <w:rFonts w:hint="eastAsia"/>
          <w:rtl/>
        </w:rPr>
        <w:t>בעבור</w:t>
      </w:r>
      <w:r w:rsidRPr="00E56157">
        <w:rPr>
          <w:rtl/>
        </w:rPr>
        <w:t xml:space="preserve"> הנערב, לסילוק כל סכום אשר </w:t>
      </w:r>
      <w:r w:rsidRPr="00E56157">
        <w:rPr>
          <w:rFonts w:hint="eastAsia"/>
          <w:rtl/>
        </w:rPr>
        <w:t>מקבל</w:t>
      </w:r>
      <w:r w:rsidRPr="00E56157">
        <w:rPr>
          <w:rtl/>
        </w:rPr>
        <w:t xml:space="preserve"> </w:t>
      </w:r>
      <w:r w:rsidRPr="00E56157">
        <w:rPr>
          <w:rFonts w:hint="eastAsia"/>
          <w:rtl/>
        </w:rPr>
        <w:t>הערבות</w:t>
      </w:r>
      <w:r w:rsidRPr="00E56157">
        <w:rPr>
          <w:rtl/>
        </w:rPr>
        <w:t xml:space="preserve"> </w:t>
      </w:r>
      <w:r w:rsidRPr="00E56157">
        <w:rPr>
          <w:rFonts w:hint="eastAsia"/>
          <w:rtl/>
        </w:rPr>
        <w:t>ידרוש</w:t>
      </w:r>
      <w:r w:rsidRPr="00E56157">
        <w:rPr>
          <w:rtl/>
        </w:rPr>
        <w:t xml:space="preserve"> מאת </w:t>
      </w:r>
      <w:r w:rsidRPr="00E56157">
        <w:rPr>
          <w:rFonts w:hint="eastAsia"/>
          <w:rtl/>
        </w:rPr>
        <w:t>מנפיק</w:t>
      </w:r>
      <w:r w:rsidRPr="00E56157">
        <w:rPr>
          <w:rtl/>
        </w:rPr>
        <w:t xml:space="preserve"> </w:t>
      </w:r>
      <w:r w:rsidRPr="00E56157">
        <w:rPr>
          <w:rFonts w:hint="eastAsia"/>
          <w:rtl/>
        </w:rPr>
        <w:t>הערבות</w:t>
      </w:r>
      <w:r w:rsidRPr="00E56157">
        <w:rPr>
          <w:rtl/>
        </w:rPr>
        <w:t xml:space="preserve">, </w:t>
      </w:r>
      <w:r w:rsidRPr="00E56157">
        <w:rPr>
          <w:rFonts w:hint="eastAsia"/>
          <w:rtl/>
        </w:rPr>
        <w:t>בקשר</w:t>
      </w:r>
      <w:r w:rsidRPr="00E56157">
        <w:rPr>
          <w:rtl/>
        </w:rPr>
        <w:t xml:space="preserve"> </w:t>
      </w:r>
      <w:r w:rsidRPr="00E56157">
        <w:rPr>
          <w:rFonts w:hint="eastAsia"/>
          <w:rtl/>
        </w:rPr>
        <w:t>עם</w:t>
      </w:r>
      <w:r w:rsidRPr="00E56157">
        <w:rPr>
          <w:rtl/>
        </w:rPr>
        <w:t xml:space="preserve"> </w:t>
      </w:r>
      <w:r w:rsidRPr="00E56157">
        <w:rPr>
          <w:rFonts w:hint="eastAsia"/>
          <w:rtl/>
        </w:rPr>
        <w:t>נושא</w:t>
      </w:r>
      <w:r w:rsidRPr="00E56157">
        <w:rPr>
          <w:rtl/>
        </w:rPr>
        <w:t xml:space="preserve"> </w:t>
      </w:r>
      <w:r w:rsidRPr="00E56157">
        <w:rPr>
          <w:rFonts w:hint="eastAsia"/>
          <w:rtl/>
        </w:rPr>
        <w:t>הערבות</w:t>
      </w:r>
      <w:r w:rsidRPr="00E56157">
        <w:rPr>
          <w:rtl/>
        </w:rPr>
        <w:t xml:space="preserve">, </w:t>
      </w:r>
      <w:r w:rsidRPr="00E56157">
        <w:rPr>
          <w:rFonts w:hint="eastAsia"/>
          <w:rtl/>
        </w:rPr>
        <w:t>ואשר</w:t>
      </w:r>
      <w:r w:rsidRPr="00E56157">
        <w:rPr>
          <w:rtl/>
        </w:rPr>
        <w:t xml:space="preserve"> </w:t>
      </w:r>
      <w:r w:rsidRPr="00E56157">
        <w:rPr>
          <w:rFonts w:hint="eastAsia"/>
          <w:rtl/>
        </w:rPr>
        <w:t>לא</w:t>
      </w:r>
      <w:r w:rsidRPr="00E56157">
        <w:rPr>
          <w:rtl/>
        </w:rPr>
        <w:t xml:space="preserve"> </w:t>
      </w:r>
      <w:r w:rsidRPr="00E56157">
        <w:rPr>
          <w:rFonts w:hint="eastAsia"/>
          <w:rtl/>
        </w:rPr>
        <w:t>יעלה</w:t>
      </w:r>
      <w:r w:rsidRPr="00E56157">
        <w:rPr>
          <w:rtl/>
        </w:rPr>
        <w:t xml:space="preserve"> </w:t>
      </w:r>
      <w:r w:rsidRPr="00E56157">
        <w:rPr>
          <w:rFonts w:hint="eastAsia"/>
          <w:rtl/>
        </w:rPr>
        <w:t>על</w:t>
      </w:r>
      <w:r w:rsidRPr="00E56157">
        <w:rPr>
          <w:rtl/>
        </w:rPr>
        <w:t xml:space="preserve"> </w:t>
      </w:r>
      <w:r w:rsidRPr="00E56157">
        <w:rPr>
          <w:rFonts w:hint="eastAsia"/>
          <w:rtl/>
        </w:rPr>
        <w:t>סכום</w:t>
      </w:r>
      <w:r w:rsidRPr="00E56157">
        <w:rPr>
          <w:rtl/>
        </w:rPr>
        <w:t xml:space="preserve"> גובה הערבות. מנפיק הערבות מתחייב </w:t>
      </w:r>
      <w:r w:rsidRPr="00E56157">
        <w:rPr>
          <w:rFonts w:hint="eastAsia"/>
          <w:rtl/>
        </w:rPr>
        <w:t>בזאת</w:t>
      </w:r>
      <w:r w:rsidRPr="00E56157">
        <w:rPr>
          <w:rtl/>
        </w:rPr>
        <w:t xml:space="preserve"> </w:t>
      </w:r>
      <w:r w:rsidRPr="00E56157">
        <w:rPr>
          <w:rFonts w:hint="eastAsia"/>
          <w:rtl/>
        </w:rPr>
        <w:t>ל</w:t>
      </w:r>
      <w:r w:rsidRPr="00E56157">
        <w:rPr>
          <w:rtl/>
        </w:rPr>
        <w:t>שלם ל</w:t>
      </w:r>
      <w:r w:rsidRPr="00E56157">
        <w:rPr>
          <w:rFonts w:hint="eastAsia"/>
          <w:rtl/>
        </w:rPr>
        <w:t>מקבל</w:t>
      </w:r>
      <w:r w:rsidRPr="00E56157">
        <w:rPr>
          <w:rtl/>
        </w:rPr>
        <w:t xml:space="preserve"> </w:t>
      </w:r>
      <w:r w:rsidRPr="00E56157">
        <w:rPr>
          <w:rFonts w:hint="eastAsia"/>
          <w:rtl/>
        </w:rPr>
        <w:t>הערבות</w:t>
      </w:r>
      <w:r w:rsidRPr="00E56157">
        <w:rPr>
          <w:rtl/>
        </w:rPr>
        <w:t xml:space="preserve"> את הסכום ה</w:t>
      </w:r>
      <w:r w:rsidRPr="00E56157">
        <w:rPr>
          <w:rFonts w:hint="eastAsia"/>
          <w:rtl/>
        </w:rPr>
        <w:t>אמור</w:t>
      </w:r>
      <w:r w:rsidRPr="00E56157">
        <w:rPr>
          <w:rtl/>
        </w:rPr>
        <w:t xml:space="preserve"> </w:t>
      </w:r>
      <w:r w:rsidRPr="00E56157">
        <w:rPr>
          <w:rFonts w:hint="eastAsia"/>
          <w:rtl/>
        </w:rPr>
        <w:t>ב</w:t>
      </w:r>
      <w:r w:rsidRPr="00E56157">
        <w:rPr>
          <w:rtl/>
        </w:rPr>
        <w:t xml:space="preserve">תוך מספר הימים לחילוט הקבועים בערבות וזאת מתאריך דרישת </w:t>
      </w:r>
      <w:r w:rsidRPr="00E56157">
        <w:rPr>
          <w:rFonts w:hint="eastAsia"/>
          <w:rtl/>
        </w:rPr>
        <w:t>מקבל</w:t>
      </w:r>
      <w:r w:rsidRPr="00E56157">
        <w:rPr>
          <w:rtl/>
        </w:rPr>
        <w:t xml:space="preserve"> </w:t>
      </w:r>
      <w:r w:rsidRPr="00E56157">
        <w:rPr>
          <w:rFonts w:hint="eastAsia"/>
          <w:rtl/>
        </w:rPr>
        <w:t>הערבות</w:t>
      </w:r>
      <w:r w:rsidRPr="00E56157">
        <w:rPr>
          <w:rtl/>
        </w:rPr>
        <w:t xml:space="preserve"> </w:t>
      </w:r>
      <w:r w:rsidRPr="00E56157">
        <w:rPr>
          <w:rFonts w:hint="eastAsia"/>
          <w:rtl/>
        </w:rPr>
        <w:t>ו</w:t>
      </w:r>
      <w:r w:rsidRPr="00E56157">
        <w:rPr>
          <w:rtl/>
        </w:rPr>
        <w:t xml:space="preserve">מבלי </w:t>
      </w:r>
      <w:r w:rsidRPr="00E56157">
        <w:rPr>
          <w:rFonts w:hint="eastAsia"/>
          <w:rtl/>
        </w:rPr>
        <w:t>שמקבל</w:t>
      </w:r>
      <w:r w:rsidRPr="00E56157">
        <w:rPr>
          <w:rtl/>
        </w:rPr>
        <w:t xml:space="preserve"> </w:t>
      </w:r>
      <w:r w:rsidRPr="00E56157">
        <w:rPr>
          <w:rFonts w:hint="eastAsia"/>
          <w:rtl/>
        </w:rPr>
        <w:t>הערבות</w:t>
      </w:r>
      <w:r w:rsidRPr="00E56157">
        <w:rPr>
          <w:rtl/>
        </w:rPr>
        <w:t xml:space="preserve"> </w:t>
      </w:r>
      <w:r w:rsidRPr="00E56157">
        <w:rPr>
          <w:rFonts w:hint="eastAsia"/>
          <w:rtl/>
        </w:rPr>
        <w:t>יהיה</w:t>
      </w:r>
      <w:r w:rsidRPr="00E56157">
        <w:rPr>
          <w:rtl/>
        </w:rPr>
        <w:t xml:space="preserve"> </w:t>
      </w:r>
      <w:r w:rsidRPr="00E56157">
        <w:rPr>
          <w:rFonts w:hint="eastAsia"/>
          <w:rtl/>
        </w:rPr>
        <w:t>חייב</w:t>
      </w:r>
      <w:r w:rsidRPr="00E56157">
        <w:rPr>
          <w:rtl/>
        </w:rPr>
        <w:t xml:space="preserve"> לנמק את דרישת</w:t>
      </w:r>
      <w:r w:rsidRPr="00E56157">
        <w:rPr>
          <w:rFonts w:hint="eastAsia"/>
          <w:rtl/>
        </w:rPr>
        <w:t>ו</w:t>
      </w:r>
      <w:r w:rsidRPr="00E56157">
        <w:rPr>
          <w:rtl/>
        </w:rPr>
        <w:t xml:space="preserve"> או לדרוש תחילה את סילוק הסכום מאת הנערב. </w:t>
      </w:r>
    </w:p>
    <w:p w:rsidR="00F16B51" w:rsidRPr="00E56157" w:rsidRDefault="00F16B51" w:rsidP="00E56157">
      <w:pPr>
        <w:tabs>
          <w:tab w:val="left" w:pos="7227"/>
        </w:tabs>
        <w:spacing w:line="360" w:lineRule="auto"/>
        <w:rPr>
          <w:rtl/>
        </w:rPr>
      </w:pPr>
      <w:r w:rsidRPr="00E56157">
        <w:rPr>
          <w:rFonts w:hint="eastAsia"/>
          <w:rtl/>
        </w:rPr>
        <w:t>במקרה</w:t>
      </w:r>
      <w:r w:rsidRPr="00E56157">
        <w:rPr>
          <w:rtl/>
        </w:rPr>
        <w:t xml:space="preserve"> </w:t>
      </w:r>
      <w:r w:rsidRPr="00E56157">
        <w:rPr>
          <w:rFonts w:hint="eastAsia"/>
          <w:rtl/>
        </w:rPr>
        <w:t>של</w:t>
      </w:r>
      <w:r w:rsidRPr="00E56157">
        <w:rPr>
          <w:rtl/>
        </w:rPr>
        <w:t xml:space="preserve"> </w:t>
      </w:r>
      <w:r w:rsidRPr="00E56157">
        <w:rPr>
          <w:rFonts w:hint="eastAsia"/>
          <w:rtl/>
        </w:rPr>
        <w:t>דרישה</w:t>
      </w:r>
      <w:r w:rsidRPr="00E56157">
        <w:rPr>
          <w:rtl/>
        </w:rPr>
        <w:t xml:space="preserve"> </w:t>
      </w:r>
      <w:r w:rsidRPr="00E56157">
        <w:rPr>
          <w:rFonts w:hint="eastAsia"/>
          <w:rtl/>
        </w:rPr>
        <w:t>כאמור</w:t>
      </w:r>
      <w:r w:rsidRPr="00E56157">
        <w:rPr>
          <w:rtl/>
        </w:rPr>
        <w:t xml:space="preserve"> </w:t>
      </w:r>
      <w:r w:rsidRPr="00E56157">
        <w:rPr>
          <w:rFonts w:hint="eastAsia"/>
          <w:rtl/>
        </w:rPr>
        <w:t>מנפיק</w:t>
      </w:r>
      <w:r w:rsidRPr="00E56157">
        <w:rPr>
          <w:rtl/>
        </w:rPr>
        <w:t xml:space="preserve"> </w:t>
      </w:r>
      <w:r w:rsidRPr="00E56157">
        <w:rPr>
          <w:rFonts w:hint="eastAsia"/>
          <w:rtl/>
        </w:rPr>
        <w:t>הערבות</w:t>
      </w:r>
      <w:r w:rsidRPr="00E56157">
        <w:rPr>
          <w:rtl/>
        </w:rPr>
        <w:t xml:space="preserve"> </w:t>
      </w:r>
      <w:r w:rsidRPr="00E56157">
        <w:rPr>
          <w:rFonts w:hint="eastAsia"/>
          <w:rtl/>
        </w:rPr>
        <w:t>לא</w:t>
      </w:r>
      <w:r w:rsidRPr="00E56157">
        <w:rPr>
          <w:rtl/>
        </w:rPr>
        <w:t xml:space="preserve"> </w:t>
      </w:r>
      <w:r w:rsidRPr="00E56157">
        <w:rPr>
          <w:rFonts w:hint="eastAsia"/>
          <w:rtl/>
        </w:rPr>
        <w:t>י</w:t>
      </w:r>
      <w:r w:rsidRPr="00E56157">
        <w:rPr>
          <w:rtl/>
        </w:rPr>
        <w:t>טען כלפי מקבל הערבות טענת הגנה כל שהיא שיכולה לעמוד לו או ל</w:t>
      </w:r>
      <w:r w:rsidRPr="00E56157">
        <w:rPr>
          <w:rFonts w:hint="eastAsia"/>
          <w:rtl/>
        </w:rPr>
        <w:t>נערב</w:t>
      </w:r>
      <w:r w:rsidRPr="00E56157">
        <w:rPr>
          <w:rtl/>
        </w:rPr>
        <w:t xml:space="preserve">, </w:t>
      </w:r>
      <w:r w:rsidRPr="00E56157">
        <w:rPr>
          <w:rFonts w:hint="eastAsia"/>
          <w:rtl/>
        </w:rPr>
        <w:t>ולא</w:t>
      </w:r>
      <w:r w:rsidRPr="00E56157">
        <w:rPr>
          <w:rtl/>
        </w:rPr>
        <w:t xml:space="preserve"> </w:t>
      </w:r>
      <w:r w:rsidRPr="00E56157">
        <w:rPr>
          <w:rFonts w:hint="eastAsia"/>
          <w:rtl/>
        </w:rPr>
        <w:t>יתנה</w:t>
      </w:r>
      <w:r w:rsidRPr="00E56157">
        <w:rPr>
          <w:rtl/>
        </w:rPr>
        <w:t xml:space="preserve"> </w:t>
      </w:r>
      <w:r w:rsidRPr="00E56157">
        <w:rPr>
          <w:rFonts w:hint="eastAsia"/>
          <w:rtl/>
        </w:rPr>
        <w:t>את</w:t>
      </w:r>
      <w:r w:rsidRPr="00E56157">
        <w:rPr>
          <w:rtl/>
        </w:rPr>
        <w:t xml:space="preserve"> </w:t>
      </w:r>
      <w:r w:rsidRPr="00E56157">
        <w:rPr>
          <w:rFonts w:hint="eastAsia"/>
          <w:rtl/>
        </w:rPr>
        <w:t>התשלום</w:t>
      </w:r>
      <w:r w:rsidRPr="00E56157">
        <w:rPr>
          <w:rtl/>
        </w:rPr>
        <w:t xml:space="preserve"> </w:t>
      </w:r>
      <w:r w:rsidRPr="00E56157">
        <w:rPr>
          <w:rFonts w:hint="eastAsia"/>
          <w:rtl/>
        </w:rPr>
        <w:t>בתנאי</w:t>
      </w:r>
      <w:r w:rsidRPr="00E56157">
        <w:rPr>
          <w:rtl/>
        </w:rPr>
        <w:t xml:space="preserve"> </w:t>
      </w:r>
      <w:r w:rsidRPr="00E56157">
        <w:rPr>
          <w:rFonts w:hint="eastAsia"/>
          <w:rtl/>
        </w:rPr>
        <w:t>כלשהו</w:t>
      </w:r>
      <w:r w:rsidRPr="00E56157">
        <w:rPr>
          <w:rtl/>
        </w:rPr>
        <w:t xml:space="preserve"> </w:t>
      </w:r>
      <w:r w:rsidRPr="00E56157">
        <w:rPr>
          <w:rFonts w:hint="eastAsia"/>
          <w:rtl/>
        </w:rPr>
        <w:t>או</w:t>
      </w:r>
      <w:r w:rsidRPr="00E56157">
        <w:rPr>
          <w:rtl/>
        </w:rPr>
        <w:t xml:space="preserve"> </w:t>
      </w:r>
      <w:r w:rsidRPr="00E56157">
        <w:rPr>
          <w:rFonts w:hint="eastAsia"/>
          <w:rtl/>
        </w:rPr>
        <w:t>יעכבו</w:t>
      </w:r>
      <w:r w:rsidRPr="00E56157">
        <w:rPr>
          <w:rtl/>
        </w:rPr>
        <w:t xml:space="preserve"> </w:t>
      </w:r>
      <w:r w:rsidRPr="00E56157">
        <w:rPr>
          <w:rFonts w:hint="eastAsia"/>
          <w:rtl/>
        </w:rPr>
        <w:t>מסיבה</w:t>
      </w:r>
      <w:r w:rsidRPr="00E56157">
        <w:rPr>
          <w:rtl/>
        </w:rPr>
        <w:t xml:space="preserve"> </w:t>
      </w:r>
      <w:r w:rsidRPr="00E56157">
        <w:rPr>
          <w:rFonts w:hint="eastAsia"/>
          <w:rtl/>
        </w:rPr>
        <w:t>כלשהי</w:t>
      </w:r>
      <w:r w:rsidRPr="00E56157">
        <w:rPr>
          <w:rtl/>
        </w:rPr>
        <w:t xml:space="preserve"> </w:t>
      </w:r>
      <w:r w:rsidRPr="00E56157">
        <w:rPr>
          <w:rFonts w:hint="eastAsia"/>
          <w:rtl/>
        </w:rPr>
        <w:t>ובכלל</w:t>
      </w:r>
      <w:r w:rsidRPr="00E56157">
        <w:rPr>
          <w:rtl/>
        </w:rPr>
        <w:t xml:space="preserve"> </w:t>
      </w:r>
      <w:r w:rsidRPr="00E56157">
        <w:rPr>
          <w:rFonts w:hint="eastAsia"/>
          <w:rtl/>
        </w:rPr>
        <w:t>זה</w:t>
      </w:r>
      <w:r w:rsidRPr="00E56157">
        <w:rPr>
          <w:rtl/>
        </w:rPr>
        <w:t xml:space="preserve"> </w:t>
      </w:r>
      <w:r w:rsidRPr="00E56157">
        <w:rPr>
          <w:rFonts w:hint="eastAsia"/>
          <w:rtl/>
        </w:rPr>
        <w:t>ב</w:t>
      </w:r>
      <w:r w:rsidRPr="00E56157">
        <w:rPr>
          <w:rtl/>
        </w:rPr>
        <w:t xml:space="preserve">סילוק הסכום האמור מאת </w:t>
      </w:r>
      <w:r w:rsidRPr="00E56157">
        <w:rPr>
          <w:rFonts w:hint="eastAsia"/>
          <w:rtl/>
        </w:rPr>
        <w:t>הנערב</w:t>
      </w:r>
      <w:r w:rsidRPr="00E56157">
        <w:rPr>
          <w:rtl/>
        </w:rPr>
        <w:t>.</w:t>
      </w:r>
    </w:p>
    <w:p w:rsidR="00F16B51" w:rsidRPr="00E56157" w:rsidRDefault="00F16B51" w:rsidP="00E56157">
      <w:pPr>
        <w:tabs>
          <w:tab w:val="left" w:pos="7227"/>
        </w:tabs>
        <w:spacing w:line="360" w:lineRule="auto"/>
        <w:rPr>
          <w:rtl/>
        </w:rPr>
      </w:pPr>
      <w:r w:rsidRPr="00E56157">
        <w:rPr>
          <w:rFonts w:hint="eastAsia"/>
          <w:rtl/>
        </w:rPr>
        <w:t>ערבות</w:t>
      </w:r>
      <w:r w:rsidRPr="00E56157">
        <w:rPr>
          <w:rtl/>
        </w:rPr>
        <w:t xml:space="preserve"> </w:t>
      </w:r>
      <w:r w:rsidRPr="00E56157">
        <w:rPr>
          <w:rFonts w:hint="eastAsia"/>
          <w:rtl/>
        </w:rPr>
        <w:t>זו</w:t>
      </w:r>
      <w:r w:rsidRPr="00E56157">
        <w:rPr>
          <w:rtl/>
        </w:rPr>
        <w:t xml:space="preserve"> </w:t>
      </w:r>
      <w:r w:rsidRPr="00E56157">
        <w:rPr>
          <w:rFonts w:hint="eastAsia"/>
          <w:rtl/>
        </w:rPr>
        <w:t>אינה</w:t>
      </w:r>
      <w:r w:rsidRPr="00E56157">
        <w:rPr>
          <w:rtl/>
        </w:rPr>
        <w:t xml:space="preserve"> </w:t>
      </w:r>
      <w:r w:rsidRPr="00E56157">
        <w:rPr>
          <w:rFonts w:hint="eastAsia"/>
          <w:rtl/>
        </w:rPr>
        <w:t>ניתנה</w:t>
      </w:r>
      <w:r w:rsidRPr="00E56157">
        <w:rPr>
          <w:rtl/>
        </w:rPr>
        <w:t xml:space="preserve"> </w:t>
      </w:r>
      <w:r w:rsidRPr="00E56157">
        <w:rPr>
          <w:rFonts w:hint="eastAsia"/>
          <w:rtl/>
        </w:rPr>
        <w:t>להעברה</w:t>
      </w:r>
      <w:r w:rsidRPr="00E56157">
        <w:rPr>
          <w:rtl/>
        </w:rPr>
        <w:t xml:space="preserve"> </w:t>
      </w:r>
      <w:r w:rsidRPr="00E56157">
        <w:rPr>
          <w:rFonts w:hint="eastAsia"/>
          <w:rtl/>
        </w:rPr>
        <w:t>או</w:t>
      </w:r>
      <w:r w:rsidRPr="00E56157">
        <w:rPr>
          <w:rtl/>
        </w:rPr>
        <w:t xml:space="preserve"> </w:t>
      </w:r>
      <w:r w:rsidRPr="00E56157">
        <w:rPr>
          <w:rFonts w:hint="eastAsia"/>
          <w:rtl/>
        </w:rPr>
        <w:t>להסבה</w:t>
      </w:r>
      <w:r w:rsidRPr="00E56157">
        <w:rPr>
          <w:rtl/>
        </w:rPr>
        <w:t>.</w:t>
      </w:r>
    </w:p>
    <w:p w:rsidR="00F16B51" w:rsidRPr="00E56157" w:rsidRDefault="00F16B51" w:rsidP="00E56157">
      <w:pPr>
        <w:tabs>
          <w:tab w:val="left" w:pos="7227"/>
        </w:tabs>
        <w:spacing w:line="360" w:lineRule="auto"/>
        <w:rPr>
          <w:rtl/>
        </w:rPr>
      </w:pPr>
      <w:r w:rsidRPr="00E56157">
        <w:rPr>
          <w:rFonts w:hint="eastAsia"/>
          <w:rtl/>
        </w:rPr>
        <w:lastRenderedPageBreak/>
        <w:t>ערבות</w:t>
      </w:r>
      <w:r w:rsidRPr="00E56157">
        <w:rPr>
          <w:rtl/>
        </w:rPr>
        <w:t xml:space="preserve"> </w:t>
      </w:r>
      <w:r w:rsidRPr="00E56157">
        <w:rPr>
          <w:rFonts w:hint="eastAsia"/>
          <w:rtl/>
        </w:rPr>
        <w:t>זו</w:t>
      </w:r>
      <w:r w:rsidRPr="00E56157">
        <w:rPr>
          <w:rtl/>
        </w:rPr>
        <w:t xml:space="preserve"> </w:t>
      </w:r>
      <w:r w:rsidRPr="00E56157">
        <w:rPr>
          <w:rFonts w:hint="eastAsia"/>
          <w:rtl/>
        </w:rPr>
        <w:t>ניתנת</w:t>
      </w:r>
      <w:r w:rsidRPr="00E56157">
        <w:rPr>
          <w:rtl/>
        </w:rPr>
        <w:t xml:space="preserve"> </w:t>
      </w:r>
      <w:r w:rsidRPr="00E56157">
        <w:rPr>
          <w:rFonts w:hint="eastAsia"/>
          <w:rtl/>
        </w:rPr>
        <w:t>למימוש</w:t>
      </w:r>
      <w:r w:rsidRPr="00E56157">
        <w:rPr>
          <w:rtl/>
        </w:rPr>
        <w:t xml:space="preserve"> </w:t>
      </w:r>
      <w:r w:rsidRPr="00E56157">
        <w:rPr>
          <w:rFonts w:hint="eastAsia"/>
          <w:rtl/>
        </w:rPr>
        <w:t>לשיעורין</w:t>
      </w:r>
      <w:r w:rsidRPr="00E56157">
        <w:rPr>
          <w:rtl/>
        </w:rPr>
        <w:t xml:space="preserve">, </w:t>
      </w:r>
      <w:r w:rsidRPr="00E56157">
        <w:rPr>
          <w:rFonts w:hint="eastAsia"/>
          <w:rtl/>
        </w:rPr>
        <w:t>באופן</w:t>
      </w:r>
      <w:r w:rsidRPr="00E56157">
        <w:rPr>
          <w:rtl/>
        </w:rPr>
        <w:t xml:space="preserve"> </w:t>
      </w:r>
      <w:r w:rsidRPr="00E56157">
        <w:rPr>
          <w:rFonts w:hint="eastAsia"/>
          <w:rtl/>
        </w:rPr>
        <w:t>שחילוטה</w:t>
      </w:r>
      <w:r w:rsidRPr="00E56157">
        <w:rPr>
          <w:rtl/>
        </w:rPr>
        <w:t xml:space="preserve"> </w:t>
      </w:r>
      <w:r w:rsidRPr="00E56157">
        <w:rPr>
          <w:rFonts w:hint="eastAsia"/>
          <w:rtl/>
        </w:rPr>
        <w:t>החלקי</w:t>
      </w:r>
      <w:r w:rsidRPr="00E56157">
        <w:rPr>
          <w:rtl/>
        </w:rPr>
        <w:t xml:space="preserve"> </w:t>
      </w:r>
      <w:r w:rsidRPr="00E56157">
        <w:rPr>
          <w:rFonts w:hint="eastAsia"/>
          <w:rtl/>
        </w:rPr>
        <w:t>לא</w:t>
      </w:r>
      <w:r w:rsidRPr="00E56157">
        <w:rPr>
          <w:rtl/>
        </w:rPr>
        <w:t xml:space="preserve"> </w:t>
      </w:r>
      <w:r w:rsidRPr="00E56157">
        <w:rPr>
          <w:rFonts w:hint="eastAsia"/>
          <w:rtl/>
        </w:rPr>
        <w:t>יגרע</w:t>
      </w:r>
      <w:r w:rsidRPr="00E56157">
        <w:rPr>
          <w:rtl/>
        </w:rPr>
        <w:t xml:space="preserve"> </w:t>
      </w:r>
      <w:r w:rsidRPr="00E56157">
        <w:rPr>
          <w:rFonts w:hint="eastAsia"/>
          <w:rtl/>
        </w:rPr>
        <w:t>מתוקפה</w:t>
      </w:r>
      <w:r w:rsidRPr="00E56157">
        <w:rPr>
          <w:rtl/>
        </w:rPr>
        <w:t xml:space="preserve"> </w:t>
      </w:r>
      <w:r w:rsidRPr="00E56157">
        <w:rPr>
          <w:rFonts w:hint="eastAsia"/>
          <w:rtl/>
        </w:rPr>
        <w:t>לגבי</w:t>
      </w:r>
      <w:r w:rsidRPr="00E56157">
        <w:rPr>
          <w:rtl/>
        </w:rPr>
        <w:t xml:space="preserve"> </w:t>
      </w:r>
      <w:r w:rsidRPr="00E56157">
        <w:rPr>
          <w:rFonts w:hint="eastAsia"/>
          <w:rtl/>
        </w:rPr>
        <w:t>יתרת</w:t>
      </w:r>
      <w:r w:rsidRPr="00E56157">
        <w:rPr>
          <w:rtl/>
        </w:rPr>
        <w:t xml:space="preserve"> </w:t>
      </w:r>
      <w:r w:rsidRPr="00E56157">
        <w:rPr>
          <w:rFonts w:hint="eastAsia"/>
          <w:rtl/>
        </w:rPr>
        <w:t>סכום</w:t>
      </w:r>
      <w:r w:rsidRPr="00E56157">
        <w:rPr>
          <w:rtl/>
        </w:rPr>
        <w:t xml:space="preserve"> </w:t>
      </w:r>
      <w:r w:rsidRPr="00E56157">
        <w:rPr>
          <w:rFonts w:hint="eastAsia"/>
          <w:rtl/>
        </w:rPr>
        <w:t>הערבות</w:t>
      </w:r>
      <w:r w:rsidRPr="00E56157">
        <w:rPr>
          <w:rtl/>
        </w:rPr>
        <w:t xml:space="preserve"> </w:t>
      </w:r>
      <w:r w:rsidRPr="00E56157">
        <w:rPr>
          <w:rFonts w:hint="eastAsia"/>
          <w:rtl/>
        </w:rPr>
        <w:t>שלא</w:t>
      </w:r>
      <w:r w:rsidRPr="00E56157">
        <w:rPr>
          <w:rtl/>
        </w:rPr>
        <w:t xml:space="preserve"> </w:t>
      </w:r>
      <w:r w:rsidRPr="00E56157">
        <w:rPr>
          <w:rFonts w:hint="eastAsia"/>
          <w:rtl/>
        </w:rPr>
        <w:t>חולט</w:t>
      </w:r>
      <w:r w:rsidRPr="00E56157">
        <w:rPr>
          <w:rtl/>
        </w:rPr>
        <w:t xml:space="preserve">, </w:t>
      </w:r>
      <w:r w:rsidRPr="00E56157">
        <w:rPr>
          <w:rFonts w:hint="eastAsia"/>
          <w:rtl/>
        </w:rPr>
        <w:t>ובלבד</w:t>
      </w:r>
      <w:r w:rsidRPr="00E56157">
        <w:rPr>
          <w:rtl/>
        </w:rPr>
        <w:t xml:space="preserve"> </w:t>
      </w:r>
      <w:r w:rsidRPr="00E56157">
        <w:rPr>
          <w:rFonts w:hint="eastAsia"/>
          <w:rtl/>
        </w:rPr>
        <w:t>שסך</w:t>
      </w:r>
      <w:r w:rsidRPr="00E56157">
        <w:rPr>
          <w:rtl/>
        </w:rPr>
        <w:t xml:space="preserve"> </w:t>
      </w:r>
      <w:r w:rsidRPr="00E56157">
        <w:rPr>
          <w:rFonts w:hint="eastAsia"/>
          <w:rtl/>
        </w:rPr>
        <w:t>כל</w:t>
      </w:r>
      <w:r w:rsidRPr="00E56157">
        <w:rPr>
          <w:rtl/>
        </w:rPr>
        <w:t xml:space="preserve"> </w:t>
      </w:r>
      <w:r w:rsidRPr="00E56157">
        <w:rPr>
          <w:rFonts w:hint="eastAsia"/>
          <w:rtl/>
        </w:rPr>
        <w:t>התשלומים</w:t>
      </w:r>
      <w:r w:rsidRPr="00E56157">
        <w:rPr>
          <w:rtl/>
        </w:rPr>
        <w:t xml:space="preserve"> </w:t>
      </w:r>
      <w:r w:rsidRPr="00E56157">
        <w:rPr>
          <w:rFonts w:hint="eastAsia"/>
          <w:rtl/>
        </w:rPr>
        <w:t>על</w:t>
      </w:r>
      <w:r w:rsidRPr="00E56157">
        <w:rPr>
          <w:rtl/>
        </w:rPr>
        <w:t xml:space="preserve"> </w:t>
      </w:r>
      <w:r w:rsidRPr="00E56157">
        <w:rPr>
          <w:rFonts w:hint="eastAsia"/>
          <w:rtl/>
        </w:rPr>
        <w:t>פי</w:t>
      </w:r>
      <w:r w:rsidRPr="00E56157">
        <w:rPr>
          <w:rtl/>
        </w:rPr>
        <w:t xml:space="preserve"> </w:t>
      </w:r>
      <w:r w:rsidRPr="00E56157">
        <w:rPr>
          <w:rFonts w:hint="eastAsia"/>
          <w:rtl/>
        </w:rPr>
        <w:t>ערבות</w:t>
      </w:r>
      <w:r w:rsidRPr="00E56157">
        <w:rPr>
          <w:rtl/>
        </w:rPr>
        <w:t xml:space="preserve"> </w:t>
      </w:r>
      <w:r w:rsidRPr="00E56157">
        <w:rPr>
          <w:rFonts w:hint="eastAsia"/>
          <w:rtl/>
        </w:rPr>
        <w:t>זו</w:t>
      </w:r>
      <w:r w:rsidRPr="00E56157">
        <w:rPr>
          <w:rtl/>
        </w:rPr>
        <w:t xml:space="preserve"> </w:t>
      </w:r>
      <w:r w:rsidRPr="00E56157">
        <w:rPr>
          <w:rFonts w:hint="eastAsia"/>
          <w:rtl/>
        </w:rPr>
        <w:t>לא</w:t>
      </w:r>
      <w:r w:rsidRPr="00E56157">
        <w:rPr>
          <w:rtl/>
        </w:rPr>
        <w:t xml:space="preserve"> </w:t>
      </w:r>
      <w:r w:rsidRPr="00E56157">
        <w:rPr>
          <w:rFonts w:hint="eastAsia"/>
          <w:rtl/>
        </w:rPr>
        <w:t>יעלה</w:t>
      </w:r>
      <w:r w:rsidRPr="00E56157">
        <w:rPr>
          <w:rtl/>
        </w:rPr>
        <w:t xml:space="preserve"> </w:t>
      </w:r>
      <w:r w:rsidRPr="00E56157">
        <w:rPr>
          <w:rFonts w:hint="eastAsia"/>
          <w:rtl/>
        </w:rPr>
        <w:t>על</w:t>
      </w:r>
      <w:r w:rsidRPr="00E56157">
        <w:rPr>
          <w:rtl/>
        </w:rPr>
        <w:t xml:space="preserve"> </w:t>
      </w:r>
      <w:r w:rsidRPr="00E56157">
        <w:rPr>
          <w:rFonts w:hint="eastAsia"/>
          <w:rtl/>
        </w:rPr>
        <w:t>סכום</w:t>
      </w:r>
      <w:r w:rsidRPr="00E56157">
        <w:rPr>
          <w:rtl/>
        </w:rPr>
        <w:t xml:space="preserve"> </w:t>
      </w:r>
      <w:r w:rsidRPr="00E56157">
        <w:rPr>
          <w:rFonts w:hint="eastAsia"/>
          <w:rtl/>
        </w:rPr>
        <w:t>הערבות</w:t>
      </w:r>
      <w:r w:rsidRPr="00E56157">
        <w:rPr>
          <w:rtl/>
        </w:rPr>
        <w:t>.</w:t>
      </w:r>
    </w:p>
    <w:p w:rsidR="00F16B51" w:rsidRPr="00E56157" w:rsidRDefault="00F16B51" w:rsidP="00E56157">
      <w:pPr>
        <w:tabs>
          <w:tab w:val="left" w:pos="7227"/>
        </w:tabs>
        <w:spacing w:line="360" w:lineRule="auto"/>
        <w:rPr>
          <w:rtl/>
        </w:rPr>
      </w:pPr>
      <w:r w:rsidRPr="00E56157">
        <w:rPr>
          <w:rFonts w:hint="eastAsia"/>
          <w:rtl/>
        </w:rPr>
        <w:t>על</w:t>
      </w:r>
      <w:r w:rsidRPr="00E56157">
        <w:rPr>
          <w:rtl/>
        </w:rPr>
        <w:t xml:space="preserve"> </w:t>
      </w:r>
      <w:r w:rsidRPr="00E56157">
        <w:rPr>
          <w:rFonts w:hint="eastAsia"/>
          <w:rtl/>
        </w:rPr>
        <w:t>ערבות</w:t>
      </w:r>
      <w:r w:rsidRPr="00E56157">
        <w:rPr>
          <w:rtl/>
        </w:rPr>
        <w:t xml:space="preserve"> </w:t>
      </w:r>
      <w:r w:rsidRPr="00E56157">
        <w:rPr>
          <w:rFonts w:hint="eastAsia"/>
          <w:rtl/>
        </w:rPr>
        <w:t>זו</w:t>
      </w:r>
      <w:r w:rsidRPr="00E56157">
        <w:rPr>
          <w:rtl/>
        </w:rPr>
        <w:t xml:space="preserve"> </w:t>
      </w:r>
      <w:r w:rsidRPr="00E56157">
        <w:rPr>
          <w:rFonts w:hint="eastAsia"/>
          <w:rtl/>
        </w:rPr>
        <w:t>יחולו</w:t>
      </w:r>
      <w:r w:rsidRPr="00E56157">
        <w:rPr>
          <w:rtl/>
        </w:rPr>
        <w:t xml:space="preserve"> </w:t>
      </w:r>
      <w:r w:rsidRPr="00E56157">
        <w:rPr>
          <w:rFonts w:hint="eastAsia"/>
          <w:rtl/>
        </w:rPr>
        <w:t>הוראות</w:t>
      </w:r>
      <w:r w:rsidRPr="00E56157">
        <w:rPr>
          <w:rtl/>
        </w:rPr>
        <w:t xml:space="preserve"> </w:t>
      </w:r>
      <w:r w:rsidRPr="00E56157">
        <w:rPr>
          <w:rFonts w:hint="eastAsia"/>
          <w:rtl/>
        </w:rPr>
        <w:t>הדין</w:t>
      </w:r>
      <w:r w:rsidRPr="00E56157">
        <w:rPr>
          <w:rtl/>
        </w:rPr>
        <w:t xml:space="preserve"> </w:t>
      </w:r>
      <w:r w:rsidRPr="00E56157">
        <w:rPr>
          <w:rFonts w:hint="eastAsia"/>
          <w:rtl/>
        </w:rPr>
        <w:t>הישראלי</w:t>
      </w:r>
      <w:r w:rsidRPr="00E56157">
        <w:rPr>
          <w:rtl/>
        </w:rPr>
        <w:t xml:space="preserve"> </w:t>
      </w:r>
      <w:r w:rsidRPr="00E56157">
        <w:rPr>
          <w:rFonts w:hint="eastAsia"/>
          <w:rtl/>
        </w:rPr>
        <w:t>בלבד</w:t>
      </w:r>
      <w:r w:rsidRPr="00E56157">
        <w:rPr>
          <w:rtl/>
        </w:rPr>
        <w:t>.</w:t>
      </w:r>
    </w:p>
    <w:p w:rsidR="00F16B51" w:rsidRPr="00E56157" w:rsidRDefault="00F16B51" w:rsidP="00E56157">
      <w:pPr>
        <w:tabs>
          <w:tab w:val="left" w:pos="7227"/>
        </w:tabs>
        <w:spacing w:line="360" w:lineRule="auto"/>
        <w:rPr>
          <w:rtl/>
        </w:rPr>
      </w:pPr>
      <w:r w:rsidRPr="00E56157">
        <w:rPr>
          <w:rFonts w:hint="eastAsia"/>
          <w:rtl/>
        </w:rPr>
        <w:t>הכללים</w:t>
      </w:r>
      <w:r w:rsidRPr="00E56157">
        <w:rPr>
          <w:rtl/>
        </w:rPr>
        <w:t xml:space="preserve"> </w:t>
      </w:r>
      <w:r w:rsidRPr="00E56157">
        <w:rPr>
          <w:rFonts w:hint="eastAsia"/>
          <w:rtl/>
        </w:rPr>
        <w:t>לניהול</w:t>
      </w:r>
      <w:r w:rsidRPr="00E56157">
        <w:rPr>
          <w:rtl/>
        </w:rPr>
        <w:t xml:space="preserve"> </w:t>
      </w:r>
      <w:r w:rsidRPr="00E56157">
        <w:rPr>
          <w:rFonts w:hint="eastAsia"/>
          <w:rtl/>
        </w:rPr>
        <w:t>כתב</w:t>
      </w:r>
      <w:r w:rsidRPr="00E56157">
        <w:rPr>
          <w:rtl/>
        </w:rPr>
        <w:t xml:space="preserve"> </w:t>
      </w:r>
      <w:r w:rsidRPr="00E56157">
        <w:rPr>
          <w:rFonts w:hint="eastAsia"/>
          <w:rtl/>
        </w:rPr>
        <w:t>ערבות</w:t>
      </w:r>
      <w:r w:rsidRPr="00E56157">
        <w:rPr>
          <w:rtl/>
        </w:rPr>
        <w:t xml:space="preserve"> </w:t>
      </w:r>
      <w:r w:rsidRPr="00E56157">
        <w:rPr>
          <w:rFonts w:hint="eastAsia"/>
          <w:rtl/>
        </w:rPr>
        <w:t>זה</w:t>
      </w:r>
      <w:r w:rsidRPr="00E56157">
        <w:rPr>
          <w:rtl/>
        </w:rPr>
        <w:t xml:space="preserve"> </w:t>
      </w:r>
      <w:r w:rsidRPr="00E56157">
        <w:rPr>
          <w:rFonts w:hint="eastAsia"/>
          <w:rtl/>
        </w:rPr>
        <w:t>יהיו</w:t>
      </w:r>
      <w:r w:rsidRPr="00E56157">
        <w:rPr>
          <w:rtl/>
        </w:rPr>
        <w:t xml:space="preserve"> </w:t>
      </w:r>
      <w:r w:rsidRPr="00E56157">
        <w:rPr>
          <w:rFonts w:hint="eastAsia"/>
          <w:rtl/>
        </w:rPr>
        <w:t>בהתאם</w:t>
      </w:r>
      <w:r w:rsidRPr="00E56157">
        <w:rPr>
          <w:rtl/>
        </w:rPr>
        <w:t xml:space="preserve"> </w:t>
      </w:r>
      <w:r w:rsidRPr="00E56157">
        <w:rPr>
          <w:rFonts w:hint="eastAsia"/>
          <w:rtl/>
        </w:rPr>
        <w:t>לתקן</w:t>
      </w:r>
      <w:r w:rsidRPr="00E56157">
        <w:rPr>
          <w:rtl/>
        </w:rPr>
        <w:t xml:space="preserve"> </w:t>
      </w:r>
      <w:r w:rsidRPr="00E56157">
        <w:rPr>
          <w:rFonts w:hint="eastAsia"/>
          <w:rtl/>
        </w:rPr>
        <w:t>הערבויות</w:t>
      </w:r>
      <w:r w:rsidRPr="00E56157">
        <w:rPr>
          <w:rtl/>
        </w:rPr>
        <w:t xml:space="preserve"> </w:t>
      </w:r>
      <w:r w:rsidRPr="00E56157">
        <w:rPr>
          <w:rFonts w:hint="eastAsia"/>
          <w:rtl/>
        </w:rPr>
        <w:t>הדיגיטאליות</w:t>
      </w:r>
      <w:r w:rsidRPr="00E56157">
        <w:rPr>
          <w:rtl/>
        </w:rPr>
        <w:t xml:space="preserve"> </w:t>
      </w:r>
      <w:r w:rsidRPr="00E56157">
        <w:rPr>
          <w:rFonts w:hint="eastAsia"/>
          <w:rtl/>
        </w:rPr>
        <w:t>כפי</w:t>
      </w:r>
      <w:r w:rsidRPr="00E56157">
        <w:rPr>
          <w:rtl/>
        </w:rPr>
        <w:t xml:space="preserve"> </w:t>
      </w:r>
      <w:r w:rsidRPr="00E56157">
        <w:rPr>
          <w:rFonts w:hint="eastAsia"/>
          <w:rtl/>
        </w:rPr>
        <w:t>שפורסם</w:t>
      </w:r>
      <w:r w:rsidRPr="00E56157">
        <w:rPr>
          <w:rtl/>
        </w:rPr>
        <w:t xml:space="preserve"> </w:t>
      </w:r>
      <w:r w:rsidRPr="00E56157">
        <w:rPr>
          <w:rFonts w:hint="eastAsia"/>
          <w:rtl/>
        </w:rPr>
        <w:t>באתר</w:t>
      </w:r>
      <w:r w:rsidRPr="00E56157">
        <w:rPr>
          <w:rtl/>
        </w:rPr>
        <w:t xml:space="preserve"> </w:t>
      </w:r>
      <w:r w:rsidRPr="00E56157">
        <w:rPr>
          <w:rFonts w:hint="eastAsia"/>
          <w:rtl/>
        </w:rPr>
        <w:t>הוראות</w:t>
      </w:r>
      <w:r w:rsidRPr="00E56157">
        <w:rPr>
          <w:rtl/>
        </w:rPr>
        <w:t xml:space="preserve"> </w:t>
      </w:r>
      <w:r w:rsidRPr="00E56157">
        <w:rPr>
          <w:rFonts w:hint="eastAsia"/>
          <w:rtl/>
        </w:rPr>
        <w:t>התכ</w:t>
      </w:r>
      <w:r w:rsidRPr="00E56157">
        <w:rPr>
          <w:rtl/>
        </w:rPr>
        <w:t xml:space="preserve">"ם </w:t>
      </w:r>
      <w:r w:rsidRPr="00E56157">
        <w:rPr>
          <w:rFonts w:hint="eastAsia"/>
          <w:rtl/>
        </w:rPr>
        <w:t>של</w:t>
      </w:r>
      <w:r w:rsidRPr="00E56157">
        <w:rPr>
          <w:rtl/>
        </w:rPr>
        <w:t xml:space="preserve"> </w:t>
      </w:r>
      <w:r w:rsidRPr="00E56157">
        <w:rPr>
          <w:rFonts w:hint="eastAsia"/>
          <w:rtl/>
        </w:rPr>
        <w:t>החשב</w:t>
      </w:r>
      <w:r w:rsidRPr="00E56157">
        <w:rPr>
          <w:rtl/>
        </w:rPr>
        <w:t xml:space="preserve"> </w:t>
      </w:r>
      <w:r w:rsidRPr="00E56157">
        <w:rPr>
          <w:rFonts w:hint="eastAsia"/>
          <w:rtl/>
        </w:rPr>
        <w:t>הכללי</w:t>
      </w:r>
      <w:r w:rsidRPr="00E56157">
        <w:rPr>
          <w:rtl/>
        </w:rPr>
        <w:t xml:space="preserve">, </w:t>
      </w:r>
      <w:r w:rsidRPr="00E56157">
        <w:rPr>
          <w:rFonts w:hint="eastAsia"/>
          <w:rtl/>
        </w:rPr>
        <w:t>כנוסחו</w:t>
      </w:r>
      <w:r w:rsidRPr="00E56157">
        <w:rPr>
          <w:rtl/>
        </w:rPr>
        <w:t xml:space="preserve"> </w:t>
      </w:r>
      <w:r w:rsidRPr="00E56157">
        <w:rPr>
          <w:rFonts w:hint="eastAsia"/>
          <w:rtl/>
        </w:rPr>
        <w:t>במועד</w:t>
      </w:r>
      <w:r w:rsidRPr="00E56157">
        <w:rPr>
          <w:rtl/>
        </w:rPr>
        <w:t xml:space="preserve"> </w:t>
      </w:r>
      <w:r w:rsidRPr="00E56157">
        <w:rPr>
          <w:rFonts w:hint="eastAsia"/>
          <w:rtl/>
        </w:rPr>
        <w:t>הנפקת</w:t>
      </w:r>
      <w:r w:rsidRPr="00E56157">
        <w:rPr>
          <w:rtl/>
        </w:rPr>
        <w:t xml:space="preserve"> </w:t>
      </w:r>
      <w:r w:rsidRPr="00E56157">
        <w:rPr>
          <w:rFonts w:hint="eastAsia"/>
          <w:rtl/>
        </w:rPr>
        <w:t>הערבות</w:t>
      </w:r>
      <w:r w:rsidRPr="00E56157">
        <w:rPr>
          <w:rtl/>
        </w:rPr>
        <w:t xml:space="preserve">, </w:t>
      </w:r>
      <w:r w:rsidRPr="00E56157">
        <w:rPr>
          <w:rFonts w:hint="eastAsia"/>
          <w:rtl/>
        </w:rPr>
        <w:t>ובכלל</w:t>
      </w:r>
      <w:r w:rsidRPr="00E56157">
        <w:rPr>
          <w:rtl/>
        </w:rPr>
        <w:t xml:space="preserve"> </w:t>
      </w:r>
      <w:r w:rsidRPr="00E56157">
        <w:rPr>
          <w:rFonts w:hint="eastAsia"/>
          <w:rtl/>
        </w:rPr>
        <w:t>זה</w:t>
      </w:r>
      <w:r w:rsidRPr="00E56157">
        <w:rPr>
          <w:rtl/>
        </w:rPr>
        <w:t xml:space="preserve"> </w:t>
      </w:r>
      <w:r w:rsidRPr="00E56157">
        <w:rPr>
          <w:rFonts w:hint="eastAsia"/>
          <w:rtl/>
        </w:rPr>
        <w:t>בהתאם</w:t>
      </w:r>
      <w:r w:rsidRPr="00E56157">
        <w:rPr>
          <w:rtl/>
        </w:rPr>
        <w:t xml:space="preserve"> </w:t>
      </w:r>
      <w:r w:rsidRPr="00E56157">
        <w:rPr>
          <w:rFonts w:hint="eastAsia"/>
          <w:rtl/>
        </w:rPr>
        <w:t>לכללים</w:t>
      </w:r>
      <w:r w:rsidRPr="00E56157">
        <w:rPr>
          <w:rtl/>
        </w:rPr>
        <w:t xml:space="preserve"> </w:t>
      </w:r>
      <w:r w:rsidRPr="00E56157">
        <w:rPr>
          <w:rFonts w:hint="eastAsia"/>
          <w:rtl/>
        </w:rPr>
        <w:t>המפורטים</w:t>
      </w:r>
      <w:r w:rsidRPr="00E56157">
        <w:rPr>
          <w:rtl/>
        </w:rPr>
        <w:t xml:space="preserve"> </w:t>
      </w:r>
      <w:r w:rsidRPr="00E56157">
        <w:rPr>
          <w:rFonts w:hint="eastAsia"/>
          <w:rtl/>
        </w:rPr>
        <w:t>להלן</w:t>
      </w:r>
      <w:r w:rsidRPr="00E56157">
        <w:rPr>
          <w:rtl/>
        </w:rPr>
        <w:t>:</w:t>
      </w:r>
    </w:p>
    <w:p w:rsidR="00F16B51" w:rsidRPr="00E56157" w:rsidRDefault="00F16B51" w:rsidP="00E56157">
      <w:pPr>
        <w:pStyle w:val="afb"/>
        <w:numPr>
          <w:ilvl w:val="0"/>
          <w:numId w:val="67"/>
        </w:numPr>
        <w:tabs>
          <w:tab w:val="left" w:pos="7227"/>
        </w:tabs>
        <w:bidi/>
        <w:spacing w:before="120" w:line="360" w:lineRule="auto"/>
        <w:rPr>
          <w:rFonts w:cs="David"/>
        </w:rPr>
      </w:pPr>
      <w:r w:rsidRPr="00E56157">
        <w:rPr>
          <w:rFonts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F16B51" w:rsidRPr="00E56157" w:rsidRDefault="00F16B51" w:rsidP="00E56157">
      <w:pPr>
        <w:pStyle w:val="afb"/>
        <w:numPr>
          <w:ilvl w:val="0"/>
          <w:numId w:val="67"/>
        </w:numPr>
        <w:tabs>
          <w:tab w:val="left" w:pos="7227"/>
        </w:tabs>
        <w:bidi/>
        <w:spacing w:before="120" w:line="360" w:lineRule="auto"/>
        <w:rPr>
          <w:rFonts w:cs="David"/>
          <w:rtl/>
        </w:rPr>
      </w:pPr>
      <w:r w:rsidRPr="00E56157">
        <w:rPr>
          <w:rFonts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2" w:name="_Ref3125565"/>
      <w:r w:rsidRPr="00E56157">
        <w:rPr>
          <w:rFonts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2"/>
      <w:r w:rsidRPr="00E56157">
        <w:rPr>
          <w:rFonts w:cs="David"/>
          <w:rtl/>
        </w:rPr>
        <w:t xml:space="preserve"> </w:t>
      </w:r>
    </w:p>
    <w:p w:rsidR="00F16B51" w:rsidRPr="00E56157" w:rsidRDefault="00F16B51" w:rsidP="00E56157">
      <w:pPr>
        <w:pStyle w:val="afb"/>
        <w:numPr>
          <w:ilvl w:val="0"/>
          <w:numId w:val="67"/>
        </w:numPr>
        <w:tabs>
          <w:tab w:val="left" w:pos="7227"/>
        </w:tabs>
        <w:bidi/>
        <w:spacing w:before="120" w:line="360" w:lineRule="auto"/>
        <w:rPr>
          <w:rFonts w:cs="David"/>
          <w:rtl/>
        </w:rPr>
      </w:pPr>
      <w:r w:rsidRPr="00E56157">
        <w:rPr>
          <w:rFonts w:cs="David"/>
          <w:rtl/>
        </w:rPr>
        <w:t xml:space="preserve">לאחר שתאריך סיום תוקף הערבות חלף, תוקפה של הערבות פוקע ללא צורך בביצוע פעולה נוספת מטעם הנערב, מקבל הערבות או מנפיק הערבות. </w:t>
      </w:r>
    </w:p>
    <w:p w:rsidR="00F16B51" w:rsidRPr="00EC3DC3" w:rsidRDefault="00F16B51" w:rsidP="00F16B51">
      <w:pPr>
        <w:tabs>
          <w:tab w:val="left" w:pos="7227"/>
        </w:tabs>
        <w:rPr>
          <w:rFonts w:asciiTheme="minorBidi" w:hAnsiTheme="minorBidi"/>
          <w:u w:val="single"/>
          <w:rtl/>
        </w:rPr>
      </w:pPr>
    </w:p>
    <w:p w:rsidR="00F16B51" w:rsidRPr="00EC3DC3" w:rsidRDefault="00F16B51" w:rsidP="00F16B51">
      <w:pPr>
        <w:tabs>
          <w:tab w:val="left" w:pos="7227"/>
        </w:tabs>
        <w:rPr>
          <w:rFonts w:asciiTheme="minorBidi" w:hAnsiTheme="minorBidi"/>
          <w:u w:val="single"/>
          <w:rtl/>
        </w:rPr>
      </w:pPr>
      <w:r w:rsidRPr="00EC3DC3">
        <w:rPr>
          <w:rFonts w:asciiTheme="minorBidi" w:hAnsiTheme="minorBidi" w:hint="eastAsia"/>
          <w:u w:val="single"/>
          <w:rtl/>
        </w:rPr>
        <w:t>מספר</w:t>
      </w:r>
      <w:r w:rsidRPr="00EC3DC3">
        <w:rPr>
          <w:rFonts w:asciiTheme="minorBidi" w:hAnsiTheme="minorBidi"/>
          <w:u w:val="single"/>
          <w:rtl/>
        </w:rPr>
        <w:t xml:space="preserve"> </w:t>
      </w:r>
      <w:r w:rsidRPr="00EC3DC3">
        <w:rPr>
          <w:rFonts w:asciiTheme="minorBidi" w:hAnsiTheme="minorBidi" w:hint="eastAsia"/>
          <w:u w:val="single"/>
          <w:rtl/>
        </w:rPr>
        <w:t>ימים</w:t>
      </w:r>
      <w:r w:rsidRPr="00EC3DC3">
        <w:rPr>
          <w:rFonts w:asciiTheme="minorBidi" w:hAnsiTheme="minorBidi"/>
          <w:u w:val="single"/>
          <w:rtl/>
        </w:rPr>
        <w:t xml:space="preserve"> </w:t>
      </w:r>
      <w:r w:rsidRPr="00EC3DC3">
        <w:rPr>
          <w:rFonts w:asciiTheme="minorBidi" w:hAnsiTheme="minorBidi" w:hint="eastAsia"/>
          <w:u w:val="single"/>
          <w:rtl/>
        </w:rPr>
        <w:t>לחילוט</w:t>
      </w:r>
      <w:r w:rsidRPr="00EC3DC3">
        <w:rPr>
          <w:rFonts w:asciiTheme="minorBidi" w:hAnsiTheme="minorBidi"/>
          <w:u w:val="single"/>
          <w:rtl/>
        </w:rPr>
        <w:t xml:space="preserve"> 15</w:t>
      </w:r>
    </w:p>
    <w:p w:rsidR="00F16B51" w:rsidRPr="00EC3DC3" w:rsidRDefault="00F16B51" w:rsidP="00F16B51">
      <w:pPr>
        <w:tabs>
          <w:tab w:val="left" w:pos="7227"/>
        </w:tabs>
        <w:rPr>
          <w:rFonts w:asciiTheme="minorBidi" w:hAnsiTheme="minorBidi"/>
          <w:u w:val="single"/>
          <w:rtl/>
        </w:rPr>
      </w:pPr>
    </w:p>
    <w:p w:rsidR="00F16B51" w:rsidRPr="00EC3DC3" w:rsidRDefault="00F16B51" w:rsidP="00F16B51">
      <w:pPr>
        <w:tabs>
          <w:tab w:val="left" w:pos="7227"/>
        </w:tabs>
        <w:rPr>
          <w:rFonts w:asciiTheme="minorBidi" w:hAnsiTheme="minorBidi"/>
          <w:u w:val="single"/>
          <w:rtl/>
        </w:rPr>
      </w:pPr>
      <w:r w:rsidRPr="00EC3DC3">
        <w:rPr>
          <w:rFonts w:asciiTheme="minorBidi" w:hAnsiTheme="minorBidi" w:hint="eastAsia"/>
          <w:u w:val="single"/>
          <w:rtl/>
        </w:rPr>
        <w:t>אסמכתאות</w:t>
      </w:r>
      <w:r w:rsidRPr="00EC3DC3">
        <w:rPr>
          <w:rFonts w:asciiTheme="minorBidi" w:hAnsiTheme="minorBidi"/>
          <w:u w:val="single"/>
          <w:rtl/>
        </w:rPr>
        <w:t xml:space="preserve">  </w:t>
      </w:r>
      <w:r w:rsidRPr="00EC3DC3">
        <w:rPr>
          <w:rFonts w:asciiTheme="minorBidi" w:hAnsiTheme="minorBidi" w:hint="cs"/>
          <w:u w:val="single"/>
          <w:rtl/>
        </w:rPr>
        <w:t>(</w:t>
      </w:r>
      <w:r w:rsidRPr="00EC3DC3">
        <w:rPr>
          <w:rFonts w:hint="cs"/>
          <w:rtl/>
        </w:rPr>
        <w:t>למילוי על ידי המערכת הטכנולוגית, לא על ידי המשרד)</w:t>
      </w:r>
    </w:p>
    <w:p w:rsidR="00F16B51" w:rsidRDefault="00F16B51" w:rsidP="00E56157">
      <w:pPr>
        <w:tabs>
          <w:tab w:val="left" w:pos="7227"/>
        </w:tabs>
        <w:spacing w:after="240"/>
        <w:rPr>
          <w:rFonts w:asciiTheme="minorBidi" w:hAnsiTheme="minorBidi"/>
          <w:rtl/>
        </w:rPr>
      </w:pPr>
      <w:r w:rsidRPr="00EC3DC3">
        <w:rPr>
          <w:rFonts w:asciiTheme="minorBidi" w:hAnsiTheme="minorBidi" w:hint="cs"/>
          <w:rtl/>
        </w:rPr>
        <w:t xml:space="preserve">אסמכתא פנימית של מנפיק הערבות: </w:t>
      </w:r>
    </w:p>
    <w:p w:rsidR="00F16B51" w:rsidRPr="00EC3DC3" w:rsidRDefault="00F16B51" w:rsidP="00E56157">
      <w:pPr>
        <w:tabs>
          <w:tab w:val="left" w:pos="7227"/>
        </w:tabs>
        <w:spacing w:line="480" w:lineRule="auto"/>
        <w:rPr>
          <w:rFonts w:asciiTheme="minorBidi" w:hAnsiTheme="minorBidi"/>
          <w:rtl/>
        </w:rPr>
      </w:pPr>
      <w:r w:rsidRPr="00EC3DC3">
        <w:rPr>
          <w:rFonts w:asciiTheme="minorBidi" w:hAnsiTheme="minorBidi" w:hint="cs"/>
          <w:rtl/>
        </w:rPr>
        <w:t xml:space="preserve">אסמכתאות פנימיות 1 של מקבל הערבות: </w:t>
      </w:r>
      <w:r>
        <w:rPr>
          <w:rFonts w:asciiTheme="minorBidi" w:hAnsiTheme="minorBidi" w:hint="cs"/>
          <w:rtl/>
        </w:rPr>
        <w:t>___________</w:t>
      </w:r>
    </w:p>
    <w:p w:rsidR="00F16B51" w:rsidRPr="00EC3DC3" w:rsidRDefault="00F16B51" w:rsidP="00E56157">
      <w:pPr>
        <w:tabs>
          <w:tab w:val="left" w:pos="7227"/>
        </w:tabs>
        <w:spacing w:line="480" w:lineRule="auto"/>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2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rsidR="00F16B51" w:rsidRPr="00EC3DC3" w:rsidRDefault="00F16B51" w:rsidP="00E56157">
      <w:pPr>
        <w:tabs>
          <w:tab w:val="left" w:pos="7227"/>
        </w:tabs>
        <w:spacing w:line="480" w:lineRule="auto"/>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3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rsidR="00F16B51" w:rsidRPr="005B5364" w:rsidRDefault="00F16B51" w:rsidP="00E56157">
      <w:pPr>
        <w:tabs>
          <w:tab w:val="left" w:pos="7227"/>
        </w:tabs>
        <w:spacing w:line="480" w:lineRule="auto"/>
        <w:rPr>
          <w:rFonts w:asciiTheme="minorBidi" w:hAnsiTheme="minorBidi"/>
          <w:b/>
          <w:bCs/>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4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rsidR="00F16B51" w:rsidRDefault="00F16B51" w:rsidP="00F16B51">
      <w:pPr>
        <w:spacing w:line="259" w:lineRule="auto"/>
        <w:rPr>
          <w:rFonts w:asciiTheme="majorHAnsi" w:eastAsiaTheme="majorEastAsia" w:hAnsiTheme="majorHAnsi" w:cstheme="majorBidi"/>
          <w:sz w:val="32"/>
          <w:szCs w:val="28"/>
          <w:u w:val="single"/>
          <w:rtl/>
        </w:rPr>
      </w:pPr>
      <w:r>
        <w:rPr>
          <w:rtl/>
        </w:rPr>
        <w:br w:type="page"/>
      </w:r>
    </w:p>
    <w:p w:rsidR="00813FC0" w:rsidRPr="00F80B02" w:rsidRDefault="00813FC0" w:rsidP="00466B1A">
      <w:pPr>
        <w:pStyle w:val="20"/>
        <w:keepNext/>
        <w:spacing w:after="360"/>
        <w:ind w:right="0"/>
        <w:jc w:val="center"/>
        <w:rPr>
          <w:rtl/>
        </w:rPr>
      </w:pPr>
      <w:bookmarkStart w:id="33" w:name="_Toc25056798"/>
      <w:bookmarkEnd w:id="31"/>
      <w:r>
        <w:rPr>
          <w:rFonts w:hint="cs"/>
          <w:rtl/>
        </w:rPr>
        <w:lastRenderedPageBreak/>
        <w:t xml:space="preserve">נספח 3 </w:t>
      </w:r>
      <w:r w:rsidR="00466B1A">
        <w:rPr>
          <w:rtl/>
        </w:rPr>
        <w:t>–</w:t>
      </w:r>
      <w:r>
        <w:rPr>
          <w:rFonts w:hint="cs"/>
          <w:rtl/>
        </w:rPr>
        <w:t xml:space="preserve"> </w:t>
      </w:r>
      <w:r w:rsidR="00466B1A">
        <w:rPr>
          <w:rFonts w:hint="cs"/>
          <w:rtl/>
        </w:rPr>
        <w:t>הצעת מחיר</w:t>
      </w:r>
      <w:bookmarkEnd w:id="33"/>
    </w:p>
    <w:p w:rsidR="00813FC0" w:rsidRDefault="002F1A5D" w:rsidP="002771E3">
      <w:pPr>
        <w:pStyle w:val="HNormal"/>
        <w:spacing w:after="240" w:line="360" w:lineRule="auto"/>
        <w:jc w:val="center"/>
        <w:rPr>
          <w:b/>
          <w:bCs/>
          <w:color w:val="000000"/>
          <w:u w:val="single"/>
          <w:rtl/>
          <w:lang w:eastAsia="en-US"/>
        </w:rPr>
      </w:pPr>
      <w:r w:rsidRPr="008C3287">
        <w:rPr>
          <w:rFonts w:hint="cs"/>
          <w:b/>
          <w:bCs/>
          <w:color w:val="000000"/>
          <w:u w:val="single"/>
          <w:rtl/>
          <w:lang w:eastAsia="en-US"/>
        </w:rPr>
        <w:t>הצעת מחיר</w:t>
      </w:r>
      <w:r w:rsidR="001D49F7" w:rsidRPr="008C3287">
        <w:rPr>
          <w:rFonts w:hint="cs"/>
          <w:b/>
          <w:bCs/>
          <w:color w:val="000000"/>
          <w:u w:val="single"/>
          <w:rtl/>
          <w:lang w:eastAsia="en-US"/>
        </w:rPr>
        <w:t xml:space="preserve"> למכרז</w:t>
      </w:r>
      <w:r w:rsidR="00813FC0" w:rsidRPr="008C3287">
        <w:rPr>
          <w:rFonts w:hint="cs"/>
          <w:b/>
          <w:bCs/>
          <w:color w:val="000000"/>
          <w:u w:val="single"/>
          <w:rtl/>
          <w:lang w:eastAsia="en-US"/>
        </w:rPr>
        <w:t xml:space="preserve"> </w:t>
      </w:r>
      <w:r w:rsidR="002771E3">
        <w:rPr>
          <w:rFonts w:hint="cs"/>
          <w:b/>
          <w:bCs/>
          <w:color w:val="000000"/>
          <w:u w:val="single"/>
          <w:rtl/>
          <w:lang w:eastAsia="en-US"/>
        </w:rPr>
        <w:t xml:space="preserve">פומבי מספר 16/2023- למתן שירותי </w:t>
      </w:r>
      <w:r w:rsidR="002771E3" w:rsidRPr="002771E3">
        <w:rPr>
          <w:rFonts w:hint="eastAsia"/>
          <w:b/>
          <w:bCs/>
          <w:snapToGrid w:val="0"/>
          <w:u w:val="single"/>
          <w:rtl/>
        </w:rPr>
        <w:t>עיצוב</w:t>
      </w:r>
      <w:r w:rsidR="002771E3" w:rsidRPr="002771E3">
        <w:rPr>
          <w:b/>
          <w:bCs/>
          <w:snapToGrid w:val="0"/>
          <w:u w:val="single"/>
          <w:rtl/>
        </w:rPr>
        <w:t xml:space="preserve">, </w:t>
      </w:r>
      <w:r w:rsidR="002771E3" w:rsidRPr="002771E3">
        <w:rPr>
          <w:rFonts w:hint="eastAsia"/>
          <w:b/>
          <w:bCs/>
          <w:snapToGrid w:val="0"/>
          <w:u w:val="single"/>
          <w:rtl/>
        </w:rPr>
        <w:t>הקמה</w:t>
      </w:r>
      <w:r w:rsidR="002771E3" w:rsidRPr="002771E3">
        <w:rPr>
          <w:b/>
          <w:bCs/>
          <w:snapToGrid w:val="0"/>
          <w:u w:val="single"/>
          <w:rtl/>
        </w:rPr>
        <w:t xml:space="preserve">, </w:t>
      </w:r>
      <w:r w:rsidR="002771E3" w:rsidRPr="002771E3">
        <w:rPr>
          <w:rFonts w:hint="eastAsia"/>
          <w:b/>
          <w:bCs/>
          <w:snapToGrid w:val="0"/>
          <w:u w:val="single"/>
          <w:rtl/>
        </w:rPr>
        <w:t>אחזקה</w:t>
      </w:r>
      <w:r w:rsidR="002771E3" w:rsidRPr="002771E3">
        <w:rPr>
          <w:b/>
          <w:bCs/>
          <w:snapToGrid w:val="0"/>
          <w:u w:val="single"/>
          <w:rtl/>
        </w:rPr>
        <w:t xml:space="preserve"> </w:t>
      </w:r>
      <w:r w:rsidR="002771E3" w:rsidRPr="002771E3">
        <w:rPr>
          <w:rFonts w:hint="eastAsia"/>
          <w:b/>
          <w:bCs/>
          <w:snapToGrid w:val="0"/>
          <w:u w:val="single"/>
          <w:rtl/>
        </w:rPr>
        <w:t>ופירוק</w:t>
      </w:r>
      <w:r w:rsidR="002771E3" w:rsidRPr="002771E3">
        <w:rPr>
          <w:b/>
          <w:bCs/>
          <w:snapToGrid w:val="0"/>
          <w:u w:val="single"/>
          <w:rtl/>
        </w:rPr>
        <w:t xml:space="preserve"> </w:t>
      </w:r>
      <w:r w:rsidR="002771E3" w:rsidRPr="002771E3">
        <w:rPr>
          <w:rFonts w:hint="eastAsia"/>
          <w:b/>
          <w:bCs/>
          <w:snapToGrid w:val="0"/>
          <w:u w:val="single"/>
          <w:rtl/>
        </w:rPr>
        <w:t>ביתן</w:t>
      </w:r>
      <w:r w:rsidR="002771E3" w:rsidRPr="002771E3">
        <w:rPr>
          <w:b/>
          <w:bCs/>
          <w:snapToGrid w:val="0"/>
          <w:u w:val="single"/>
          <w:rtl/>
        </w:rPr>
        <w:t xml:space="preserve"> </w:t>
      </w:r>
      <w:r w:rsidR="002771E3" w:rsidRPr="002771E3">
        <w:rPr>
          <w:rFonts w:hint="eastAsia"/>
          <w:b/>
          <w:bCs/>
          <w:snapToGrid w:val="0"/>
          <w:u w:val="single"/>
          <w:rtl/>
        </w:rPr>
        <w:t>משרד</w:t>
      </w:r>
      <w:r w:rsidR="002771E3" w:rsidRPr="002771E3">
        <w:rPr>
          <w:b/>
          <w:bCs/>
          <w:snapToGrid w:val="0"/>
          <w:u w:val="single"/>
          <w:rtl/>
        </w:rPr>
        <w:t xml:space="preserve"> </w:t>
      </w:r>
      <w:r w:rsidR="002771E3" w:rsidRPr="002771E3">
        <w:rPr>
          <w:rFonts w:hint="eastAsia"/>
          <w:b/>
          <w:bCs/>
          <w:snapToGrid w:val="0"/>
          <w:u w:val="single"/>
          <w:rtl/>
        </w:rPr>
        <w:t>התיירות</w:t>
      </w:r>
      <w:r w:rsidR="002771E3" w:rsidRPr="002771E3">
        <w:rPr>
          <w:b/>
          <w:bCs/>
          <w:snapToGrid w:val="0"/>
          <w:u w:val="single"/>
          <w:rtl/>
        </w:rPr>
        <w:t xml:space="preserve"> </w:t>
      </w:r>
      <w:r w:rsidR="002771E3" w:rsidRPr="002771E3">
        <w:rPr>
          <w:rFonts w:hint="eastAsia"/>
          <w:b/>
          <w:bCs/>
          <w:snapToGrid w:val="0"/>
          <w:u w:val="single"/>
          <w:rtl/>
        </w:rPr>
        <w:t>ביריד</w:t>
      </w:r>
      <w:r w:rsidR="002771E3" w:rsidRPr="002771E3">
        <w:rPr>
          <w:b/>
          <w:bCs/>
          <w:snapToGrid w:val="0"/>
          <w:u w:val="single"/>
          <w:rtl/>
        </w:rPr>
        <w:t xml:space="preserve"> </w:t>
      </w:r>
      <w:r w:rsidR="002771E3" w:rsidRPr="002771E3">
        <w:rPr>
          <w:rFonts w:hint="eastAsia"/>
          <w:b/>
          <w:bCs/>
          <w:snapToGrid w:val="0"/>
          <w:u w:val="single"/>
          <w:rtl/>
        </w:rPr>
        <w:t>התיירות</w:t>
      </w:r>
      <w:r w:rsidR="002771E3" w:rsidRPr="002771E3">
        <w:rPr>
          <w:b/>
          <w:bCs/>
          <w:snapToGrid w:val="0"/>
          <w:u w:val="single"/>
          <w:rtl/>
        </w:rPr>
        <w:t xml:space="preserve"> </w:t>
      </w:r>
      <w:r w:rsidR="002771E3" w:rsidRPr="002771E3">
        <w:rPr>
          <w:rFonts w:hint="cs"/>
          <w:b/>
          <w:bCs/>
          <w:snapToGrid w:val="0"/>
          <w:u w:val="single"/>
          <w:rtl/>
        </w:rPr>
        <w:t xml:space="preserve"> הבינלאומי </w:t>
      </w:r>
      <w:r w:rsidR="002771E3" w:rsidRPr="002771E3">
        <w:rPr>
          <w:b/>
          <w:bCs/>
          <w:snapToGrid w:val="0"/>
          <w:u w:val="single"/>
          <w:rtl/>
        </w:rPr>
        <w:t>השנתי</w:t>
      </w:r>
      <w:r w:rsidR="002771E3" w:rsidRPr="00D355A4">
        <w:rPr>
          <w:b/>
          <w:bCs/>
          <w:snapToGrid w:val="0"/>
          <w:u w:val="single"/>
          <w:rtl/>
        </w:rPr>
        <w:t xml:space="preserve"> </w:t>
      </w:r>
      <w:r w:rsidR="002771E3" w:rsidRPr="00D355A4">
        <w:rPr>
          <w:b/>
          <w:bCs/>
          <w:snapToGrid w:val="0"/>
          <w:u w:val="single"/>
        </w:rPr>
        <w:t>IMTM</w:t>
      </w:r>
      <w:r w:rsidR="002771E3" w:rsidRPr="002771E3">
        <w:t xml:space="preserve"> </w:t>
      </w:r>
      <w:r w:rsidR="002771E3" w:rsidRPr="002771E3">
        <w:rPr>
          <w:rFonts w:eastAsia="PMingLiU" w:hint="cs"/>
          <w:rtl/>
        </w:rPr>
        <w:t xml:space="preserve"> </w:t>
      </w:r>
    </w:p>
    <w:p w:rsidR="002F1A5D" w:rsidRDefault="002F1A5D" w:rsidP="00FA5B70">
      <w:pPr>
        <w:pStyle w:val="10"/>
        <w:numPr>
          <w:ilvl w:val="0"/>
          <w:numId w:val="76"/>
        </w:numPr>
        <w:spacing w:after="0"/>
        <w:jc w:val="left"/>
        <w:rPr>
          <w:b w:val="0"/>
          <w:bCs w:val="0"/>
          <w:noProof w:val="0"/>
          <w:kern w:val="0"/>
          <w:sz w:val="24"/>
          <w:szCs w:val="24"/>
          <w:u w:val="none"/>
        </w:rPr>
      </w:pPr>
      <w:r w:rsidRPr="002F1A5D">
        <w:rPr>
          <w:b w:val="0"/>
          <w:bCs w:val="0"/>
          <w:noProof w:val="0"/>
          <w:kern w:val="0"/>
          <w:sz w:val="24"/>
          <w:szCs w:val="24"/>
          <w:u w:val="none"/>
          <w:rtl/>
        </w:rPr>
        <w:t>את ההצעה יש למלא בעט ובכתב יד ברור או באופן מודפס. מחיקות יעשו בצורה ברורה ובהירה. ועדת המכרזים רשאית לפסול הצעות שהמחירים בהן אינם ברורים ולפיכך עשוי להתעורר קושי להעריכן.</w:t>
      </w:r>
    </w:p>
    <w:p w:rsidR="002F1A5D" w:rsidRPr="002F1A5D" w:rsidRDefault="002F1A5D" w:rsidP="00FA5B70">
      <w:pPr>
        <w:pStyle w:val="10"/>
        <w:numPr>
          <w:ilvl w:val="0"/>
          <w:numId w:val="76"/>
        </w:numPr>
        <w:spacing w:after="0"/>
        <w:jc w:val="left"/>
        <w:rPr>
          <w:b w:val="0"/>
          <w:bCs w:val="0"/>
          <w:noProof w:val="0"/>
          <w:kern w:val="0"/>
          <w:sz w:val="24"/>
          <w:szCs w:val="24"/>
          <w:u w:val="none"/>
        </w:rPr>
      </w:pPr>
      <w:r w:rsidRPr="002F1A5D">
        <w:rPr>
          <w:b w:val="0"/>
          <w:bCs w:val="0"/>
          <w:noProof w:val="0"/>
          <w:kern w:val="0"/>
          <w:sz w:val="24"/>
          <w:szCs w:val="24"/>
          <w:u w:val="none"/>
          <w:rtl/>
        </w:rPr>
        <w:t xml:space="preserve">הצעת המחיר </w:t>
      </w:r>
      <w:r w:rsidRPr="006376AE">
        <w:rPr>
          <w:b w:val="0"/>
          <w:bCs w:val="0"/>
          <w:noProof w:val="0"/>
          <w:kern w:val="0"/>
          <w:sz w:val="24"/>
          <w:szCs w:val="24"/>
          <w:rtl/>
        </w:rPr>
        <w:t>כוללת את כל העלויות הכרוכות במתן כלל השירותים</w:t>
      </w:r>
      <w:r w:rsidRPr="002F1A5D">
        <w:rPr>
          <w:b w:val="0"/>
          <w:bCs w:val="0"/>
          <w:noProof w:val="0"/>
          <w:kern w:val="0"/>
          <w:sz w:val="24"/>
          <w:szCs w:val="24"/>
          <w:u w:val="none"/>
          <w:rtl/>
        </w:rPr>
        <w:t xml:space="preserve"> המפורטים במסמכי המכרז, בדגש על פרק 2 – מפרט השירותים ולרבות שכר עבודה, אש"ל, שכ"ד, רכישת ציוד, הוצאות משרדיות, ביטוחים, עלויות תפעול, ניהול ורווח המציע או כל מס או היטל אחר ע"פ כל דין ולמעט מע"מ.</w:t>
      </w:r>
    </w:p>
    <w:p w:rsidR="002F1A5D" w:rsidRPr="002F1A5D" w:rsidRDefault="002F1A5D" w:rsidP="002F1A5D">
      <w:pPr>
        <w:pStyle w:val="10"/>
        <w:numPr>
          <w:ilvl w:val="0"/>
          <w:numId w:val="76"/>
        </w:numPr>
        <w:spacing w:after="0"/>
        <w:jc w:val="left"/>
        <w:rPr>
          <w:b w:val="0"/>
          <w:bCs w:val="0"/>
          <w:noProof w:val="0"/>
          <w:kern w:val="0"/>
          <w:sz w:val="24"/>
          <w:szCs w:val="24"/>
          <w:u w:val="none"/>
        </w:rPr>
      </w:pPr>
      <w:r w:rsidRPr="002F1A5D">
        <w:rPr>
          <w:b w:val="0"/>
          <w:bCs w:val="0"/>
          <w:noProof w:val="0"/>
          <w:kern w:val="0"/>
          <w:sz w:val="24"/>
          <w:szCs w:val="24"/>
          <w:u w:val="none"/>
          <w:rtl/>
        </w:rPr>
        <w:t>המשרד לא ישלם כל תוספת למחיר המוצג בהצעת המחיר, למעט מע"מ ככל שחל על המציע</w:t>
      </w:r>
      <w:r w:rsidRPr="002F1A5D">
        <w:rPr>
          <w:rFonts w:hint="cs"/>
          <w:b w:val="0"/>
          <w:bCs w:val="0"/>
          <w:noProof w:val="0"/>
          <w:kern w:val="0"/>
          <w:sz w:val="24"/>
          <w:szCs w:val="24"/>
          <w:u w:val="none"/>
          <w:rtl/>
        </w:rPr>
        <w:t>, וככל שהדבר קיבל ביטוי כבר בהצעת המחיר מטה</w:t>
      </w:r>
      <w:r w:rsidRPr="002F1A5D">
        <w:rPr>
          <w:b w:val="0"/>
          <w:bCs w:val="0"/>
          <w:noProof w:val="0"/>
          <w:kern w:val="0"/>
          <w:sz w:val="24"/>
          <w:szCs w:val="24"/>
          <w:u w:val="none"/>
          <w:rtl/>
        </w:rPr>
        <w:t>.</w:t>
      </w:r>
      <w:r w:rsidRPr="002F1A5D">
        <w:rPr>
          <w:rFonts w:hint="cs"/>
          <w:b w:val="0"/>
          <w:bCs w:val="0"/>
          <w:noProof w:val="0"/>
          <w:kern w:val="0"/>
          <w:sz w:val="24"/>
          <w:szCs w:val="24"/>
          <w:u w:val="none"/>
          <w:rtl/>
        </w:rPr>
        <w:t xml:space="preserve"> </w:t>
      </w:r>
      <w:r w:rsidRPr="002F1A5D">
        <w:rPr>
          <w:b w:val="0"/>
          <w:bCs w:val="0"/>
          <w:noProof w:val="0"/>
          <w:kern w:val="0"/>
          <w:sz w:val="24"/>
          <w:szCs w:val="24"/>
          <w:u w:val="none"/>
          <w:rtl/>
        </w:rPr>
        <w:t>על מציע שאינו חב במע"מ לקבל אישור מאת רשות המסים ולהגישו במסגרת הגשת מועמדותו במכרז.</w:t>
      </w:r>
    </w:p>
    <w:p w:rsidR="002F1A5D" w:rsidRPr="002F1A5D" w:rsidRDefault="002F1A5D" w:rsidP="00E56157">
      <w:pPr>
        <w:pStyle w:val="10"/>
        <w:numPr>
          <w:ilvl w:val="0"/>
          <w:numId w:val="76"/>
        </w:numPr>
        <w:spacing w:after="0"/>
        <w:jc w:val="left"/>
        <w:rPr>
          <w:b w:val="0"/>
          <w:bCs w:val="0"/>
          <w:noProof w:val="0"/>
          <w:kern w:val="0"/>
          <w:sz w:val="24"/>
          <w:szCs w:val="24"/>
          <w:u w:val="none"/>
        </w:rPr>
      </w:pPr>
      <w:r w:rsidRPr="002F1A5D">
        <w:rPr>
          <w:b w:val="0"/>
          <w:bCs w:val="0"/>
          <w:noProof w:val="0"/>
          <w:kern w:val="0"/>
          <w:sz w:val="24"/>
          <w:szCs w:val="24"/>
          <w:u w:val="none"/>
          <w:rtl/>
        </w:rPr>
        <w:t xml:space="preserve">התשלום בפועל לזוכה יהיה על בסיס המחירים המצוינים בסעיף </w:t>
      </w:r>
      <w:r w:rsidRPr="002F1A5D">
        <w:rPr>
          <w:b w:val="0"/>
          <w:bCs w:val="0"/>
          <w:noProof w:val="0"/>
          <w:kern w:val="0"/>
          <w:sz w:val="24"/>
          <w:szCs w:val="24"/>
          <w:u w:val="none"/>
          <w:cs/>
        </w:rPr>
        <w:t>‎‎</w:t>
      </w:r>
      <w:r w:rsidR="00E56157">
        <w:rPr>
          <w:b w:val="0"/>
          <w:bCs w:val="0"/>
          <w:noProof w:val="0"/>
          <w:kern w:val="0"/>
          <w:sz w:val="24"/>
          <w:szCs w:val="24"/>
          <w:u w:val="none"/>
        </w:rPr>
        <w:t>6.5</w:t>
      </w:r>
      <w:r w:rsidRPr="002F1A5D">
        <w:rPr>
          <w:b w:val="0"/>
          <w:bCs w:val="0"/>
          <w:noProof w:val="0"/>
          <w:kern w:val="0"/>
          <w:sz w:val="24"/>
          <w:szCs w:val="24"/>
          <w:u w:val="none"/>
          <w:rtl/>
        </w:rPr>
        <w:t xml:space="preserve"> לנספח זה, להלן כפי שציין המציע.</w:t>
      </w:r>
    </w:p>
    <w:p w:rsidR="002F1A5D" w:rsidRPr="002F1A5D" w:rsidRDefault="002F1A5D" w:rsidP="002F1A5D">
      <w:pPr>
        <w:pStyle w:val="10"/>
        <w:numPr>
          <w:ilvl w:val="0"/>
          <w:numId w:val="76"/>
        </w:numPr>
        <w:spacing w:after="0"/>
        <w:jc w:val="left"/>
        <w:rPr>
          <w:b w:val="0"/>
          <w:bCs w:val="0"/>
          <w:noProof w:val="0"/>
          <w:kern w:val="0"/>
          <w:sz w:val="24"/>
          <w:szCs w:val="24"/>
          <w:u w:val="none"/>
        </w:rPr>
      </w:pPr>
      <w:r w:rsidRPr="002F1A5D">
        <w:rPr>
          <w:b w:val="0"/>
          <w:bCs w:val="0"/>
          <w:noProof w:val="0"/>
          <w:kern w:val="0"/>
          <w:sz w:val="24"/>
          <w:szCs w:val="24"/>
          <w:u w:val="none"/>
          <w:rtl/>
        </w:rPr>
        <w:t>הצעות חלקיות שאין בהן את כל מרכיבי הטבלה ו/או במתכונת השונה ממנה - תפסלנה או תחושבנה כמחיר אפס על פי שיקול ועדת המכרזים.</w:t>
      </w:r>
    </w:p>
    <w:p w:rsidR="002F1A5D" w:rsidRPr="002F1A5D" w:rsidRDefault="002F1A5D" w:rsidP="002F1A5D">
      <w:pPr>
        <w:pStyle w:val="10"/>
        <w:numPr>
          <w:ilvl w:val="0"/>
          <w:numId w:val="76"/>
        </w:numPr>
        <w:spacing w:after="0"/>
        <w:jc w:val="left"/>
        <w:rPr>
          <w:b w:val="0"/>
          <w:bCs w:val="0"/>
          <w:noProof w:val="0"/>
          <w:kern w:val="0"/>
          <w:sz w:val="24"/>
          <w:szCs w:val="24"/>
          <w:u w:val="none"/>
        </w:rPr>
      </w:pPr>
      <w:r w:rsidRPr="006376AE">
        <w:rPr>
          <w:b w:val="0"/>
          <w:bCs w:val="0"/>
          <w:noProof w:val="0"/>
          <w:kern w:val="0"/>
          <w:sz w:val="24"/>
          <w:szCs w:val="24"/>
          <w:rtl/>
        </w:rPr>
        <w:t>הצהרת המציע לעניין הצעת המחיר</w:t>
      </w:r>
      <w:r w:rsidRPr="002F1A5D">
        <w:rPr>
          <w:b w:val="0"/>
          <w:bCs w:val="0"/>
          <w:noProof w:val="0"/>
          <w:kern w:val="0"/>
          <w:sz w:val="24"/>
          <w:szCs w:val="24"/>
          <w:u w:val="none"/>
          <w:rtl/>
        </w:rPr>
        <w:t>:</w:t>
      </w:r>
    </w:p>
    <w:p w:rsidR="002F1A5D" w:rsidRPr="002F1A5D" w:rsidRDefault="002F1A5D" w:rsidP="006376AE">
      <w:pPr>
        <w:pStyle w:val="10"/>
        <w:numPr>
          <w:ilvl w:val="0"/>
          <w:numId w:val="0"/>
        </w:numPr>
        <w:spacing w:after="0"/>
        <w:ind w:left="576"/>
        <w:jc w:val="left"/>
        <w:rPr>
          <w:b w:val="0"/>
          <w:bCs w:val="0"/>
          <w:noProof w:val="0"/>
          <w:kern w:val="0"/>
          <w:sz w:val="24"/>
          <w:szCs w:val="24"/>
          <w:u w:val="none"/>
        </w:rPr>
      </w:pPr>
      <w:r w:rsidRPr="002F1A5D">
        <w:rPr>
          <w:b w:val="0"/>
          <w:bCs w:val="0"/>
          <w:noProof w:val="0"/>
          <w:kern w:val="0"/>
          <w:sz w:val="24"/>
          <w:szCs w:val="24"/>
          <w:u w:val="none"/>
          <w:rtl/>
        </w:rPr>
        <w:t>לאחר שקראתי את מסמכי המכרז, קיבלתי הסברים, ושאלותיי נענו על ידי המזמין, אני מגיש בזאת את הצעתי לאספקת השירותים כמפורט במסמך זה.</w:t>
      </w:r>
    </w:p>
    <w:p w:rsidR="002F1A5D" w:rsidRPr="002F1A5D" w:rsidRDefault="002F1A5D" w:rsidP="006376AE">
      <w:pPr>
        <w:pStyle w:val="10"/>
        <w:numPr>
          <w:ilvl w:val="0"/>
          <w:numId w:val="0"/>
        </w:numPr>
        <w:spacing w:after="0"/>
        <w:ind w:left="576"/>
        <w:jc w:val="left"/>
        <w:rPr>
          <w:b w:val="0"/>
          <w:bCs w:val="0"/>
          <w:noProof w:val="0"/>
          <w:kern w:val="0"/>
          <w:sz w:val="24"/>
          <w:szCs w:val="24"/>
          <w:u w:val="none"/>
        </w:rPr>
      </w:pPr>
      <w:r w:rsidRPr="002F1A5D">
        <w:rPr>
          <w:b w:val="0"/>
          <w:bCs w:val="0"/>
          <w:noProof w:val="0"/>
          <w:kern w:val="0"/>
          <w:sz w:val="24"/>
          <w:szCs w:val="24"/>
          <w:u w:val="none"/>
          <w:rtl/>
        </w:rPr>
        <w:t>ידוע לי, כי המזמין אינו חייב לקבל אף הצעה, הזולה ביותר או אחרת.</w:t>
      </w:r>
    </w:p>
    <w:p w:rsidR="002F1A5D" w:rsidRDefault="002F1A5D" w:rsidP="002F1A5D">
      <w:pPr>
        <w:pStyle w:val="10"/>
        <w:numPr>
          <w:ilvl w:val="0"/>
          <w:numId w:val="0"/>
        </w:numPr>
        <w:spacing w:after="0"/>
        <w:jc w:val="left"/>
        <w:rPr>
          <w:b w:val="0"/>
          <w:bCs w:val="0"/>
          <w:noProof w:val="0"/>
          <w:kern w:val="0"/>
          <w:sz w:val="24"/>
          <w:szCs w:val="24"/>
          <w:u w:val="none"/>
          <w:rtl/>
        </w:rPr>
      </w:pPr>
    </w:p>
    <w:p w:rsidR="00427F94" w:rsidRDefault="002F1A5D" w:rsidP="002F1A5D">
      <w:pPr>
        <w:pStyle w:val="10"/>
        <w:numPr>
          <w:ilvl w:val="0"/>
          <w:numId w:val="0"/>
        </w:numPr>
        <w:spacing w:after="0"/>
        <w:jc w:val="left"/>
        <w:rPr>
          <w:noProof w:val="0"/>
          <w:kern w:val="0"/>
          <w:sz w:val="24"/>
          <w:szCs w:val="24"/>
          <w:u w:val="none"/>
          <w:rtl/>
        </w:rPr>
      </w:pPr>
      <w:r w:rsidRPr="002F1A5D">
        <w:rPr>
          <w:noProof w:val="0"/>
          <w:kern w:val="0"/>
          <w:sz w:val="24"/>
          <w:szCs w:val="24"/>
          <w:u w:val="none"/>
          <w:rtl/>
        </w:rPr>
        <w:t>אני מציע בזאת את הצעתי כלהלן:</w:t>
      </w:r>
      <w:r w:rsidRPr="002F1A5D">
        <w:rPr>
          <w:rFonts w:hint="cs"/>
          <w:noProof w:val="0"/>
          <w:kern w:val="0"/>
          <w:sz w:val="24"/>
          <w:szCs w:val="24"/>
          <w:u w:val="none"/>
          <w:rtl/>
        </w:rPr>
        <w:t xml:space="preserve"> </w:t>
      </w:r>
    </w:p>
    <w:p w:rsidR="002F1A5D" w:rsidRPr="002F1A5D" w:rsidRDefault="002F1A5D" w:rsidP="00C77D21">
      <w:pPr>
        <w:pStyle w:val="10"/>
        <w:numPr>
          <w:ilvl w:val="0"/>
          <w:numId w:val="0"/>
        </w:numPr>
        <w:spacing w:after="0"/>
        <w:jc w:val="left"/>
        <w:rPr>
          <w:noProof w:val="0"/>
          <w:kern w:val="0"/>
          <w:sz w:val="24"/>
          <w:szCs w:val="24"/>
          <w:u w:val="none"/>
          <w:rtl/>
        </w:rPr>
      </w:pPr>
      <w:r w:rsidRPr="002F1A5D">
        <w:rPr>
          <w:rFonts w:hint="cs"/>
          <w:noProof w:val="0"/>
          <w:kern w:val="0"/>
          <w:sz w:val="24"/>
          <w:szCs w:val="24"/>
          <w:u w:val="none"/>
          <w:rtl/>
        </w:rPr>
        <w:t xml:space="preserve">המחיר למתן השירותים יהיה </w:t>
      </w:r>
      <w:permStart w:id="1497433330" w:edGrp="everyone"/>
      <w:r w:rsidRPr="002F1A5D">
        <w:rPr>
          <w:rFonts w:hint="cs"/>
          <w:noProof w:val="0"/>
          <w:kern w:val="0"/>
          <w:sz w:val="24"/>
          <w:szCs w:val="24"/>
          <w:u w:val="none"/>
          <w:rtl/>
        </w:rPr>
        <w:t>_</w:t>
      </w:r>
      <w:r w:rsidR="00C77D21">
        <w:rPr>
          <w:rFonts w:hint="cs"/>
          <w:noProof w:val="0"/>
          <w:kern w:val="0"/>
          <w:sz w:val="24"/>
          <w:szCs w:val="24"/>
          <w:u w:val="none"/>
          <w:rtl/>
        </w:rPr>
        <w:t>__</w:t>
      </w:r>
      <w:r w:rsidRPr="002F1A5D">
        <w:rPr>
          <w:rFonts w:hint="cs"/>
          <w:noProof w:val="0"/>
          <w:kern w:val="0"/>
          <w:sz w:val="24"/>
          <w:szCs w:val="24"/>
          <w:u w:val="none"/>
          <w:rtl/>
        </w:rPr>
        <w:t>___</w:t>
      </w:r>
      <w:permEnd w:id="1497433330"/>
      <w:r w:rsidRPr="002F1A5D">
        <w:rPr>
          <w:rFonts w:hint="cs"/>
          <w:noProof w:val="0"/>
          <w:kern w:val="0"/>
          <w:sz w:val="24"/>
          <w:szCs w:val="24"/>
          <w:u w:val="none"/>
          <w:rtl/>
        </w:rPr>
        <w:t xml:space="preserve">ש"ח </w:t>
      </w:r>
      <w:r>
        <w:rPr>
          <w:rFonts w:hint="cs"/>
          <w:noProof w:val="0"/>
          <w:kern w:val="0"/>
          <w:sz w:val="24"/>
          <w:szCs w:val="24"/>
          <w:u w:val="none"/>
          <w:rtl/>
        </w:rPr>
        <w:t xml:space="preserve">למ"ר </w:t>
      </w:r>
      <w:r w:rsidRPr="002F1A5D">
        <w:rPr>
          <w:rFonts w:hint="cs"/>
          <w:noProof w:val="0"/>
          <w:kern w:val="0"/>
          <w:sz w:val="24"/>
          <w:szCs w:val="24"/>
          <w:u w:val="none"/>
          <w:rtl/>
        </w:rPr>
        <w:t xml:space="preserve">ללא מע"מ, שהם </w:t>
      </w:r>
      <w:permStart w:id="1985957338" w:edGrp="everyone"/>
      <w:r w:rsidRPr="002F1A5D">
        <w:rPr>
          <w:rFonts w:hint="cs"/>
          <w:noProof w:val="0"/>
          <w:kern w:val="0"/>
          <w:sz w:val="24"/>
          <w:szCs w:val="24"/>
          <w:u w:val="none"/>
          <w:rtl/>
        </w:rPr>
        <w:t>________</w:t>
      </w:r>
      <w:r>
        <w:rPr>
          <w:rFonts w:hint="cs"/>
          <w:noProof w:val="0"/>
          <w:kern w:val="0"/>
          <w:sz w:val="24"/>
          <w:szCs w:val="24"/>
          <w:u w:val="none"/>
          <w:rtl/>
        </w:rPr>
        <w:t xml:space="preserve"> </w:t>
      </w:r>
      <w:permEnd w:id="1985957338"/>
      <w:r>
        <w:rPr>
          <w:rFonts w:hint="cs"/>
          <w:noProof w:val="0"/>
          <w:kern w:val="0"/>
          <w:sz w:val="24"/>
          <w:szCs w:val="24"/>
          <w:u w:val="none"/>
          <w:rtl/>
        </w:rPr>
        <w:t>למ"ר</w:t>
      </w:r>
      <w:r w:rsidRPr="002F1A5D">
        <w:rPr>
          <w:rFonts w:hint="cs"/>
          <w:noProof w:val="0"/>
          <w:kern w:val="0"/>
          <w:sz w:val="24"/>
          <w:szCs w:val="24"/>
          <w:u w:val="none"/>
          <w:rtl/>
        </w:rPr>
        <w:t xml:space="preserve"> כולל מע"מ ככל שנדרש. </w:t>
      </w:r>
    </w:p>
    <w:p w:rsidR="002F1A5D" w:rsidRDefault="002F1A5D" w:rsidP="002F1A5D">
      <w:pPr>
        <w:rPr>
          <w:rtl/>
        </w:rPr>
      </w:pPr>
    </w:p>
    <w:p w:rsidR="002F1A5D" w:rsidRPr="00B70BBC" w:rsidRDefault="002F1A5D" w:rsidP="002F1A5D">
      <w:pPr>
        <w:pStyle w:val="HNormal"/>
        <w:spacing w:after="360" w:line="360" w:lineRule="auto"/>
        <w:rPr>
          <w:color w:val="000000"/>
          <w:rtl/>
          <w:lang w:eastAsia="en-US"/>
        </w:rPr>
      </w:pPr>
      <w:r w:rsidRPr="00B70BBC">
        <w:rPr>
          <w:rFonts w:hint="cs"/>
          <w:color w:val="000000"/>
          <w:rtl/>
          <w:lang w:eastAsia="en-US"/>
        </w:rPr>
        <w:t>הננו מצהירים</w:t>
      </w:r>
      <w:r>
        <w:rPr>
          <w:rFonts w:hint="cs"/>
          <w:color w:val="000000"/>
          <w:rtl/>
          <w:lang w:eastAsia="en-US"/>
        </w:rPr>
        <w:t>,</w:t>
      </w:r>
      <w:r w:rsidRPr="00B70BBC">
        <w:rPr>
          <w:rFonts w:hint="cs"/>
          <w:color w:val="000000"/>
          <w:rtl/>
          <w:lang w:eastAsia="en-US"/>
        </w:rPr>
        <w:t xml:space="preserve"> כי קראנו בע</w:t>
      </w:r>
      <w:r w:rsidRPr="00B70BBC">
        <w:rPr>
          <w:color w:val="000000"/>
          <w:rtl/>
          <w:lang w:eastAsia="en-US"/>
        </w:rPr>
        <w:t>י</w:t>
      </w:r>
      <w:r w:rsidRPr="00B70BBC">
        <w:rPr>
          <w:rFonts w:hint="cs"/>
          <w:color w:val="000000"/>
          <w:rtl/>
          <w:lang w:eastAsia="en-US"/>
        </w:rPr>
        <w:t xml:space="preserve">ון והבנו את כל הפרטים של המכרז, על כל נספחיו, כי ביכולתנו המקצועית, הכספית והארגונית לספק את השירות </w:t>
      </w:r>
      <w:r>
        <w:rPr>
          <w:rFonts w:hint="cs"/>
          <w:color w:val="000000"/>
          <w:rtl/>
          <w:lang w:eastAsia="en-US"/>
        </w:rPr>
        <w:t xml:space="preserve">על-פי </w:t>
      </w:r>
      <w:r w:rsidRPr="00B70BBC">
        <w:rPr>
          <w:rFonts w:hint="cs"/>
          <w:color w:val="000000"/>
          <w:rtl/>
          <w:lang w:eastAsia="en-US"/>
        </w:rPr>
        <w:t>כל תנאי המכרז כי אנו מסכימים לכל התנאים ובהתאם לכך ערכנו את הצעתנו הנ"ל.</w:t>
      </w:r>
    </w:p>
    <w:tbl>
      <w:tblPr>
        <w:tblStyle w:val="a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759"/>
        <w:gridCol w:w="1458"/>
        <w:gridCol w:w="706"/>
        <w:gridCol w:w="2369"/>
        <w:gridCol w:w="627"/>
        <w:gridCol w:w="2309"/>
      </w:tblGrid>
      <w:tr w:rsidR="002F1A5D" w:rsidRPr="00E6253F" w:rsidTr="002F1A5D">
        <w:trPr>
          <w:cnfStyle w:val="100000000000" w:firstRow="1" w:lastRow="0" w:firstColumn="0" w:lastColumn="0" w:oddVBand="0" w:evenVBand="0" w:oddHBand="0" w:evenHBand="0" w:firstRowFirstColumn="0" w:firstRowLastColumn="0" w:lastRowFirstColumn="0" w:lastRowLastColumn="0"/>
        </w:trPr>
        <w:tc>
          <w:tcPr>
            <w:tcW w:w="759" w:type="dxa"/>
          </w:tcPr>
          <w:p w:rsidR="002F1A5D" w:rsidRPr="00E6253F" w:rsidRDefault="002F1A5D" w:rsidP="00FA5B70">
            <w:pPr>
              <w:spacing w:after="160"/>
              <w:rPr>
                <w:rtl/>
              </w:rPr>
            </w:pPr>
            <w:permStart w:id="1312383711" w:edGrp="everyone" w:colFirst="0" w:colLast="0"/>
            <w:permStart w:id="87562047" w:edGrp="everyone" w:colFirst="1" w:colLast="1"/>
            <w:permStart w:id="1866687834" w:edGrp="everyone" w:colFirst="2" w:colLast="2"/>
            <w:permStart w:id="1697529101" w:edGrp="everyone" w:colFirst="3" w:colLast="3"/>
            <w:permStart w:id="1028350927" w:edGrp="everyone" w:colFirst="4" w:colLast="4"/>
            <w:permStart w:id="505027812" w:edGrp="everyone" w:colFirst="5" w:colLast="5"/>
          </w:p>
        </w:tc>
        <w:tc>
          <w:tcPr>
            <w:tcW w:w="1458" w:type="dxa"/>
          </w:tcPr>
          <w:p w:rsidR="002F1A5D" w:rsidRPr="00E6253F" w:rsidRDefault="002F1A5D" w:rsidP="00FA5B70">
            <w:pPr>
              <w:rPr>
                <w:rtl/>
              </w:rPr>
            </w:pPr>
          </w:p>
        </w:tc>
        <w:tc>
          <w:tcPr>
            <w:tcW w:w="706" w:type="dxa"/>
          </w:tcPr>
          <w:p w:rsidR="002F1A5D" w:rsidRPr="00E6253F" w:rsidRDefault="002F1A5D" w:rsidP="00FA5B70">
            <w:pPr>
              <w:rPr>
                <w:rtl/>
              </w:rPr>
            </w:pPr>
          </w:p>
        </w:tc>
        <w:tc>
          <w:tcPr>
            <w:tcW w:w="2369" w:type="dxa"/>
          </w:tcPr>
          <w:p w:rsidR="002F1A5D" w:rsidRPr="00E6253F" w:rsidRDefault="002F1A5D" w:rsidP="00FA5B70">
            <w:pPr>
              <w:spacing w:after="160"/>
              <w:rPr>
                <w:rtl/>
              </w:rPr>
            </w:pPr>
          </w:p>
        </w:tc>
        <w:tc>
          <w:tcPr>
            <w:tcW w:w="627" w:type="dxa"/>
          </w:tcPr>
          <w:p w:rsidR="002F1A5D" w:rsidRPr="00E6253F" w:rsidRDefault="002F1A5D" w:rsidP="00FA5B70">
            <w:pPr>
              <w:spacing w:after="160"/>
              <w:rPr>
                <w:rtl/>
              </w:rPr>
            </w:pPr>
          </w:p>
        </w:tc>
        <w:tc>
          <w:tcPr>
            <w:tcW w:w="2309" w:type="dxa"/>
          </w:tcPr>
          <w:p w:rsidR="002F1A5D" w:rsidRPr="00E6253F" w:rsidRDefault="002F1A5D" w:rsidP="00FA5B70">
            <w:pPr>
              <w:spacing w:after="160"/>
              <w:rPr>
                <w:rtl/>
              </w:rPr>
            </w:pPr>
          </w:p>
        </w:tc>
      </w:tr>
      <w:permEnd w:id="1312383711"/>
      <w:permEnd w:id="87562047"/>
      <w:permEnd w:id="1866687834"/>
      <w:permEnd w:id="1697529101"/>
      <w:permEnd w:id="1028350927"/>
      <w:permEnd w:id="505027812"/>
      <w:tr w:rsidR="002F1A5D" w:rsidRPr="00E6253F" w:rsidTr="002F1A5D">
        <w:tc>
          <w:tcPr>
            <w:tcW w:w="759" w:type="dxa"/>
          </w:tcPr>
          <w:p w:rsidR="002F1A5D" w:rsidRPr="00E6253F" w:rsidRDefault="002F1A5D" w:rsidP="00FA5B70">
            <w:pPr>
              <w:spacing w:after="160"/>
              <w:rPr>
                <w:rtl/>
              </w:rPr>
            </w:pPr>
          </w:p>
        </w:tc>
        <w:tc>
          <w:tcPr>
            <w:tcW w:w="1458" w:type="dxa"/>
          </w:tcPr>
          <w:p w:rsidR="002F1A5D" w:rsidRPr="00E6253F" w:rsidRDefault="002F1A5D" w:rsidP="00FA5B70">
            <w:pPr>
              <w:rPr>
                <w:rtl/>
              </w:rPr>
            </w:pPr>
            <w:r w:rsidRPr="00783D54">
              <w:rPr>
                <w:rtl/>
              </w:rPr>
              <w:t>תאריך</w:t>
            </w:r>
          </w:p>
        </w:tc>
        <w:tc>
          <w:tcPr>
            <w:tcW w:w="706" w:type="dxa"/>
          </w:tcPr>
          <w:p w:rsidR="002F1A5D" w:rsidRPr="00E6253F" w:rsidRDefault="002F1A5D" w:rsidP="00FA5B70">
            <w:pPr>
              <w:rPr>
                <w:rtl/>
              </w:rPr>
            </w:pPr>
          </w:p>
        </w:tc>
        <w:tc>
          <w:tcPr>
            <w:tcW w:w="2369" w:type="dxa"/>
          </w:tcPr>
          <w:p w:rsidR="002F1A5D" w:rsidRPr="00E6253F" w:rsidRDefault="002F1A5D" w:rsidP="00FA5B70">
            <w:pPr>
              <w:spacing w:after="160"/>
              <w:rPr>
                <w:rtl/>
              </w:rPr>
            </w:pPr>
            <w:r w:rsidRPr="00783D54">
              <w:rPr>
                <w:rtl/>
              </w:rPr>
              <w:t>שם פרטי ומשפחה</w:t>
            </w:r>
          </w:p>
        </w:tc>
        <w:tc>
          <w:tcPr>
            <w:tcW w:w="627" w:type="dxa"/>
          </w:tcPr>
          <w:p w:rsidR="002F1A5D" w:rsidRPr="00E6253F" w:rsidRDefault="002F1A5D" w:rsidP="00FA5B70">
            <w:pPr>
              <w:spacing w:after="160"/>
              <w:rPr>
                <w:rtl/>
              </w:rPr>
            </w:pPr>
          </w:p>
        </w:tc>
        <w:tc>
          <w:tcPr>
            <w:tcW w:w="2309" w:type="dxa"/>
          </w:tcPr>
          <w:p w:rsidR="002F1A5D" w:rsidRPr="00E6253F" w:rsidRDefault="002F1A5D" w:rsidP="00FA5B70">
            <w:pPr>
              <w:spacing w:after="160"/>
              <w:rPr>
                <w:rtl/>
              </w:rPr>
            </w:pPr>
            <w:r w:rsidRPr="00783D54">
              <w:rPr>
                <w:rtl/>
              </w:rPr>
              <w:t>חתימה וחותמת</w:t>
            </w:r>
          </w:p>
        </w:tc>
      </w:tr>
      <w:bookmarkEnd w:id="1"/>
      <w:bookmarkEnd w:id="2"/>
    </w:tbl>
    <w:p w:rsidR="00594661" w:rsidRPr="00F80B02" w:rsidRDefault="00594661" w:rsidP="00877468">
      <w:pPr>
        <w:pStyle w:val="20"/>
        <w:keepNext/>
        <w:spacing w:after="360"/>
        <w:ind w:right="0"/>
        <w:jc w:val="center"/>
        <w:rPr>
          <w:rtl/>
        </w:rPr>
      </w:pPr>
      <w:r w:rsidRPr="00984651">
        <w:rPr>
          <w:color w:val="000000"/>
          <w:rtl/>
          <w:lang w:eastAsia="en-US"/>
        </w:rPr>
        <w:br w:type="page"/>
      </w:r>
      <w:bookmarkStart w:id="34" w:name="_Toc25056799"/>
      <w:r>
        <w:rPr>
          <w:rFonts w:hint="cs"/>
          <w:rtl/>
        </w:rPr>
        <w:lastRenderedPageBreak/>
        <w:t>נספח</w:t>
      </w:r>
      <w:r w:rsidR="00E56157">
        <w:rPr>
          <w:rFonts w:hint="cs"/>
          <w:rtl/>
        </w:rPr>
        <w:t xml:space="preserve"> 4</w:t>
      </w:r>
      <w:r>
        <w:rPr>
          <w:rFonts w:hint="cs"/>
          <w:rtl/>
        </w:rPr>
        <w:t xml:space="preserve"> - תמונות של הביתן בשנים קודמות</w:t>
      </w:r>
      <w:r w:rsidR="00341417">
        <w:rPr>
          <w:rFonts w:hint="cs"/>
          <w:rtl/>
        </w:rPr>
        <w:t xml:space="preserve"> לצורך התרשמות</w:t>
      </w:r>
      <w:bookmarkEnd w:id="34"/>
    </w:p>
    <w:p w:rsidR="001B671A" w:rsidRPr="0015715D" w:rsidRDefault="00DE713E" w:rsidP="0015715D">
      <w:pPr>
        <w:pStyle w:val="HNormal"/>
        <w:spacing w:line="360" w:lineRule="auto"/>
        <w:rPr>
          <w:color w:val="000000"/>
          <w:rtl/>
          <w:lang w:eastAsia="en-US"/>
        </w:rPr>
      </w:pPr>
      <w:r>
        <w:rPr>
          <w:lang w:eastAsia="en-US"/>
        </w:rPr>
        <w:drawing>
          <wp:inline distT="0" distB="0" distL="0" distR="0" wp14:anchorId="7C924614" wp14:editId="129772DE">
            <wp:extent cx="4166483" cy="3127996"/>
            <wp:effectExtent l="0" t="0" r="5715" b="0"/>
            <wp:docPr id="1030922194" name="Picture 2" descr="A large display of food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22194" name="Picture 2" descr="A large display of food on a wall&#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74950" cy="3134352"/>
                    </a:xfrm>
                    <a:prstGeom prst="rect">
                      <a:avLst/>
                    </a:prstGeom>
                    <a:noFill/>
                    <a:ln>
                      <a:noFill/>
                    </a:ln>
                  </pic:spPr>
                </pic:pic>
              </a:graphicData>
            </a:graphic>
          </wp:inline>
        </w:drawing>
      </w:r>
      <w:r w:rsidR="00CA32A5" w:rsidRPr="00CA32A5">
        <w:t xml:space="preserve"> </w:t>
      </w:r>
      <w:r w:rsidR="00CA32A5">
        <w:rPr>
          <w:lang w:eastAsia="en-US"/>
        </w:rPr>
        <w:drawing>
          <wp:inline distT="0" distB="0" distL="0" distR="0" wp14:anchorId="571E5D07" wp14:editId="42E3C017">
            <wp:extent cx="4190337" cy="3145905"/>
            <wp:effectExtent l="0" t="0" r="1270" b="0"/>
            <wp:docPr id="1320407929" name="Picture 3" descr="A large room with a few signs and a televis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07929" name="Picture 3" descr="A large room with a few signs and a television&#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99652" cy="3152899"/>
                    </a:xfrm>
                    <a:prstGeom prst="rect">
                      <a:avLst/>
                    </a:prstGeom>
                    <a:noFill/>
                    <a:ln>
                      <a:noFill/>
                    </a:ln>
                  </pic:spPr>
                </pic:pic>
              </a:graphicData>
            </a:graphic>
          </wp:inline>
        </w:drawing>
      </w:r>
      <w:r>
        <w:t xml:space="preserve"> </w:t>
      </w:r>
      <w:r>
        <w:rPr>
          <w:lang w:eastAsia="en-US"/>
        </w:rPr>
        <w:lastRenderedPageBreak/>
        <w:drawing>
          <wp:inline distT="0" distB="0" distL="0" distR="0" wp14:anchorId="364D176F" wp14:editId="4688D870">
            <wp:extent cx="5276215" cy="2970530"/>
            <wp:effectExtent l="0" t="0" r="635" b="1270"/>
            <wp:docPr id="1037852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6215" cy="2970530"/>
                    </a:xfrm>
                    <a:prstGeom prst="rect">
                      <a:avLst/>
                    </a:prstGeom>
                    <a:noFill/>
                    <a:ln>
                      <a:noFill/>
                    </a:ln>
                  </pic:spPr>
                </pic:pic>
              </a:graphicData>
            </a:graphic>
          </wp:inline>
        </w:drawing>
      </w:r>
      <w:r w:rsidRPr="0015715D">
        <w:rPr>
          <w:color w:val="000000"/>
          <w:lang w:eastAsia="en-US"/>
        </w:rPr>
        <w:t xml:space="preserve"> </w:t>
      </w:r>
      <w:r w:rsidR="00CA32A5">
        <w:rPr>
          <w:lang w:eastAsia="en-US"/>
        </w:rPr>
        <w:drawing>
          <wp:inline distT="0" distB="0" distL="0" distR="0" wp14:anchorId="0AE415BC" wp14:editId="6B2286FD">
            <wp:extent cx="5276215" cy="3961130"/>
            <wp:effectExtent l="0" t="0" r="635" b="1270"/>
            <wp:docPr id="1161534272" name="Picture 4" descr="A large room with signs and a green carp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34272" name="Picture 4" descr="A large room with signs and a green carpet&#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215" cy="3961130"/>
                    </a:xfrm>
                    <a:prstGeom prst="rect">
                      <a:avLst/>
                    </a:prstGeom>
                    <a:noFill/>
                    <a:ln>
                      <a:noFill/>
                    </a:ln>
                  </pic:spPr>
                </pic:pic>
              </a:graphicData>
            </a:graphic>
          </wp:inline>
        </w:drawing>
      </w:r>
      <w:r w:rsidR="00CA32A5" w:rsidRPr="0015715D">
        <w:rPr>
          <w:color w:val="000000"/>
          <w:lang w:eastAsia="en-US"/>
        </w:rPr>
        <w:t xml:space="preserve"> </w:t>
      </w:r>
      <w:r w:rsidR="001B671A" w:rsidRPr="0015715D">
        <w:rPr>
          <w:color w:val="000000"/>
          <w:lang w:eastAsia="en-US"/>
        </w:rPr>
        <w:lastRenderedPageBreak/>
        <w:drawing>
          <wp:inline distT="0" distB="0" distL="0" distR="0" wp14:anchorId="26A192DF" wp14:editId="1F8C2B56">
            <wp:extent cx="5276215" cy="3517265"/>
            <wp:effectExtent l="0" t="0" r="63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6215" cy="3517265"/>
                    </a:xfrm>
                    <a:prstGeom prst="rect">
                      <a:avLst/>
                    </a:prstGeom>
                    <a:noFill/>
                    <a:ln>
                      <a:noFill/>
                    </a:ln>
                  </pic:spPr>
                </pic:pic>
              </a:graphicData>
            </a:graphic>
          </wp:inline>
        </w:drawing>
      </w:r>
    </w:p>
    <w:p w:rsidR="001B671A" w:rsidRPr="0015715D" w:rsidRDefault="001B671A" w:rsidP="0015715D">
      <w:pPr>
        <w:pStyle w:val="HNormal"/>
        <w:spacing w:line="360" w:lineRule="auto"/>
        <w:rPr>
          <w:color w:val="000000"/>
          <w:rtl/>
          <w:lang w:eastAsia="en-US"/>
        </w:rPr>
      </w:pPr>
    </w:p>
    <w:p w:rsidR="001B671A" w:rsidRPr="0015715D" w:rsidRDefault="001B671A" w:rsidP="0015715D">
      <w:pPr>
        <w:pStyle w:val="HNormal"/>
        <w:spacing w:line="360" w:lineRule="auto"/>
        <w:rPr>
          <w:color w:val="000000"/>
          <w:rtl/>
          <w:lang w:eastAsia="en-US"/>
        </w:rPr>
      </w:pPr>
      <w:r w:rsidRPr="0015715D">
        <w:rPr>
          <w:color w:val="000000"/>
          <w:lang w:eastAsia="en-US"/>
        </w:rPr>
        <w:drawing>
          <wp:inline distT="0" distB="0" distL="0" distR="0" wp14:anchorId="5F67502B" wp14:editId="197B57DE">
            <wp:extent cx="5276215" cy="3517265"/>
            <wp:effectExtent l="0" t="0" r="63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6215" cy="3517265"/>
                    </a:xfrm>
                    <a:prstGeom prst="rect">
                      <a:avLst/>
                    </a:prstGeom>
                    <a:noFill/>
                    <a:ln>
                      <a:noFill/>
                    </a:ln>
                  </pic:spPr>
                </pic:pic>
              </a:graphicData>
            </a:graphic>
          </wp:inline>
        </w:drawing>
      </w:r>
    </w:p>
    <w:p w:rsidR="001B671A" w:rsidRPr="0015715D" w:rsidRDefault="001B671A" w:rsidP="0015715D">
      <w:pPr>
        <w:pStyle w:val="HNormal"/>
        <w:spacing w:line="360" w:lineRule="auto"/>
        <w:rPr>
          <w:color w:val="000000"/>
          <w:rtl/>
          <w:lang w:eastAsia="en-US"/>
        </w:rPr>
      </w:pPr>
      <w:r w:rsidRPr="0015715D">
        <w:rPr>
          <w:color w:val="000000"/>
          <w:lang w:eastAsia="en-US"/>
        </w:rPr>
        <w:lastRenderedPageBreak/>
        <w:drawing>
          <wp:inline distT="0" distB="0" distL="0" distR="0" wp14:anchorId="2BE695C0" wp14:editId="480B9FC5">
            <wp:extent cx="5276215" cy="3517265"/>
            <wp:effectExtent l="0" t="0" r="63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6215" cy="3517265"/>
                    </a:xfrm>
                    <a:prstGeom prst="rect">
                      <a:avLst/>
                    </a:prstGeom>
                    <a:noFill/>
                    <a:ln>
                      <a:noFill/>
                    </a:ln>
                  </pic:spPr>
                </pic:pic>
              </a:graphicData>
            </a:graphic>
          </wp:inline>
        </w:drawing>
      </w:r>
    </w:p>
    <w:p w:rsidR="001B671A" w:rsidRPr="0015715D" w:rsidRDefault="001B671A" w:rsidP="0015715D">
      <w:pPr>
        <w:pStyle w:val="HNormal"/>
        <w:spacing w:line="360" w:lineRule="auto"/>
        <w:rPr>
          <w:color w:val="000000"/>
          <w:rtl/>
          <w:lang w:eastAsia="en-US"/>
        </w:rPr>
      </w:pPr>
    </w:p>
    <w:p w:rsidR="001B671A" w:rsidRPr="0015715D" w:rsidRDefault="001B671A" w:rsidP="0015715D">
      <w:pPr>
        <w:pStyle w:val="HNormal"/>
        <w:spacing w:line="360" w:lineRule="auto"/>
        <w:rPr>
          <w:color w:val="000000"/>
          <w:rtl/>
          <w:lang w:eastAsia="en-US"/>
        </w:rPr>
      </w:pPr>
      <w:r w:rsidRPr="0015715D">
        <w:rPr>
          <w:color w:val="000000"/>
          <w:lang w:eastAsia="en-US"/>
        </w:rPr>
        <w:drawing>
          <wp:inline distT="0" distB="0" distL="0" distR="0" wp14:anchorId="00FD2B2D" wp14:editId="0B6E1253">
            <wp:extent cx="5276215" cy="3517265"/>
            <wp:effectExtent l="0" t="0" r="63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6215" cy="3517265"/>
                    </a:xfrm>
                    <a:prstGeom prst="rect">
                      <a:avLst/>
                    </a:prstGeom>
                    <a:noFill/>
                    <a:ln>
                      <a:noFill/>
                    </a:ln>
                  </pic:spPr>
                </pic:pic>
              </a:graphicData>
            </a:graphic>
          </wp:inline>
        </w:drawing>
      </w:r>
    </w:p>
    <w:p w:rsidR="001B671A" w:rsidRPr="0015715D" w:rsidRDefault="001B671A" w:rsidP="0015715D">
      <w:pPr>
        <w:pStyle w:val="HNormal"/>
        <w:spacing w:line="360" w:lineRule="auto"/>
        <w:rPr>
          <w:color w:val="000000"/>
          <w:rtl/>
          <w:lang w:eastAsia="en-US"/>
        </w:rPr>
      </w:pPr>
      <w:r w:rsidRPr="0015715D">
        <w:rPr>
          <w:color w:val="000000"/>
          <w:lang w:eastAsia="en-US"/>
        </w:rPr>
        <w:lastRenderedPageBreak/>
        <w:drawing>
          <wp:inline distT="0" distB="0" distL="0" distR="0" wp14:anchorId="18C1BDBE" wp14:editId="5B98DADB">
            <wp:extent cx="5276215" cy="3520440"/>
            <wp:effectExtent l="0" t="0" r="635"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215" cy="3520440"/>
                    </a:xfrm>
                    <a:prstGeom prst="rect">
                      <a:avLst/>
                    </a:prstGeom>
                    <a:noFill/>
                    <a:ln>
                      <a:noFill/>
                    </a:ln>
                  </pic:spPr>
                </pic:pic>
              </a:graphicData>
            </a:graphic>
          </wp:inline>
        </w:drawing>
      </w:r>
    </w:p>
    <w:p w:rsidR="001B671A" w:rsidRPr="0015715D" w:rsidRDefault="001B671A" w:rsidP="0015715D">
      <w:pPr>
        <w:pStyle w:val="HNormal"/>
        <w:spacing w:line="360" w:lineRule="auto"/>
        <w:rPr>
          <w:color w:val="000000"/>
          <w:rtl/>
          <w:lang w:eastAsia="en-US"/>
        </w:rPr>
      </w:pPr>
    </w:p>
    <w:p w:rsidR="001B671A" w:rsidRPr="0015715D" w:rsidRDefault="001B671A" w:rsidP="0015715D">
      <w:pPr>
        <w:pStyle w:val="HNormal"/>
        <w:spacing w:line="360" w:lineRule="auto"/>
        <w:rPr>
          <w:color w:val="000000"/>
          <w:rtl/>
          <w:lang w:eastAsia="en-US"/>
        </w:rPr>
      </w:pPr>
      <w:r w:rsidRPr="0015715D">
        <w:rPr>
          <w:color w:val="000000"/>
          <w:lang w:eastAsia="en-US"/>
        </w:rPr>
        <w:drawing>
          <wp:inline distT="0" distB="0" distL="0" distR="0" wp14:anchorId="1210E7EE" wp14:editId="2D9E4185">
            <wp:extent cx="5276215" cy="3520440"/>
            <wp:effectExtent l="0" t="0" r="63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215" cy="3520440"/>
                    </a:xfrm>
                    <a:prstGeom prst="rect">
                      <a:avLst/>
                    </a:prstGeom>
                    <a:noFill/>
                    <a:ln>
                      <a:noFill/>
                    </a:ln>
                  </pic:spPr>
                </pic:pic>
              </a:graphicData>
            </a:graphic>
          </wp:inline>
        </w:drawing>
      </w:r>
    </w:p>
    <w:p w:rsidR="001B671A" w:rsidRPr="0015715D" w:rsidRDefault="001B671A" w:rsidP="0015715D">
      <w:pPr>
        <w:pStyle w:val="HNormal"/>
        <w:spacing w:line="360" w:lineRule="auto"/>
        <w:rPr>
          <w:color w:val="000000"/>
          <w:rtl/>
          <w:lang w:eastAsia="en-US"/>
        </w:rPr>
      </w:pPr>
      <w:r w:rsidRPr="0015715D">
        <w:rPr>
          <w:color w:val="000000"/>
          <w:lang w:eastAsia="en-US"/>
        </w:rPr>
        <w:lastRenderedPageBreak/>
        <w:drawing>
          <wp:inline distT="0" distB="0" distL="0" distR="0" wp14:anchorId="2B445DAA" wp14:editId="78CA0E22">
            <wp:extent cx="5276215" cy="3520440"/>
            <wp:effectExtent l="0" t="0" r="63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215" cy="3520440"/>
                    </a:xfrm>
                    <a:prstGeom prst="rect">
                      <a:avLst/>
                    </a:prstGeom>
                    <a:noFill/>
                    <a:ln>
                      <a:noFill/>
                    </a:ln>
                  </pic:spPr>
                </pic:pic>
              </a:graphicData>
            </a:graphic>
          </wp:inline>
        </w:drawing>
      </w:r>
    </w:p>
    <w:p w:rsidR="001B671A" w:rsidRPr="0015715D" w:rsidRDefault="001B671A" w:rsidP="0015715D">
      <w:pPr>
        <w:pStyle w:val="HNormal"/>
        <w:spacing w:line="360" w:lineRule="auto"/>
        <w:rPr>
          <w:color w:val="000000"/>
          <w:rtl/>
          <w:lang w:eastAsia="en-US"/>
        </w:rPr>
      </w:pPr>
    </w:p>
    <w:p w:rsidR="001B671A" w:rsidRPr="0015715D" w:rsidRDefault="001B671A" w:rsidP="0015715D">
      <w:pPr>
        <w:pStyle w:val="HNormal"/>
        <w:spacing w:line="360" w:lineRule="auto"/>
        <w:rPr>
          <w:color w:val="000000"/>
          <w:rtl/>
          <w:lang w:eastAsia="en-US"/>
        </w:rPr>
      </w:pPr>
      <w:r w:rsidRPr="0015715D">
        <w:rPr>
          <w:color w:val="000000"/>
          <w:lang w:eastAsia="en-US"/>
        </w:rPr>
        <w:drawing>
          <wp:inline distT="0" distB="0" distL="0" distR="0" wp14:anchorId="7A8D2436" wp14:editId="13B3212F">
            <wp:extent cx="5276215" cy="3520440"/>
            <wp:effectExtent l="0" t="0" r="63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6215" cy="3520440"/>
                    </a:xfrm>
                    <a:prstGeom prst="rect">
                      <a:avLst/>
                    </a:prstGeom>
                    <a:noFill/>
                    <a:ln>
                      <a:noFill/>
                    </a:ln>
                  </pic:spPr>
                </pic:pic>
              </a:graphicData>
            </a:graphic>
          </wp:inline>
        </w:drawing>
      </w:r>
    </w:p>
    <w:p w:rsidR="001B671A" w:rsidRPr="0015715D" w:rsidRDefault="001B671A" w:rsidP="0015715D">
      <w:pPr>
        <w:pStyle w:val="HNormal"/>
        <w:spacing w:line="360" w:lineRule="auto"/>
        <w:rPr>
          <w:color w:val="000000"/>
          <w:rtl/>
          <w:lang w:eastAsia="en-US"/>
        </w:rPr>
      </w:pPr>
    </w:p>
    <w:p w:rsidR="001B671A" w:rsidRPr="0015715D" w:rsidRDefault="001B671A" w:rsidP="0015715D">
      <w:pPr>
        <w:pStyle w:val="HNormal"/>
        <w:spacing w:line="360" w:lineRule="auto"/>
        <w:rPr>
          <w:color w:val="000000"/>
          <w:rtl/>
          <w:lang w:eastAsia="en-US"/>
        </w:rPr>
      </w:pPr>
      <w:r w:rsidRPr="0015715D">
        <w:rPr>
          <w:color w:val="000000"/>
          <w:rtl/>
          <w:lang w:eastAsia="en-US"/>
        </w:rPr>
        <w:t xml:space="preserve"> </w:t>
      </w:r>
      <w:r w:rsidRPr="0015715D">
        <w:rPr>
          <w:color w:val="000000"/>
          <w:rtl/>
          <w:lang w:eastAsia="en-US"/>
        </w:rPr>
        <w:br w:type="page"/>
      </w:r>
    </w:p>
    <w:p w:rsidR="00594661" w:rsidRPr="00F80B02" w:rsidRDefault="005B02CE" w:rsidP="00594661">
      <w:pPr>
        <w:pStyle w:val="20"/>
        <w:keepNext/>
        <w:spacing w:after="360"/>
        <w:ind w:right="0"/>
        <w:jc w:val="center"/>
      </w:pPr>
      <w:bookmarkStart w:id="35" w:name="_Toc25056800"/>
      <w:r>
        <w:rPr>
          <w:color w:val="000000"/>
          <w:lang w:eastAsia="en-US"/>
        </w:rPr>
        <w:lastRenderedPageBreak/>
        <w:drawing>
          <wp:anchor distT="0" distB="0" distL="114300" distR="114300" simplePos="0" relativeHeight="251658240" behindDoc="0" locked="0" layoutInCell="1" allowOverlap="1" wp14:anchorId="5A0CBB66" wp14:editId="357E2227">
            <wp:simplePos x="0" y="0"/>
            <wp:positionH relativeFrom="column">
              <wp:posOffset>-781050</wp:posOffset>
            </wp:positionH>
            <wp:positionV relativeFrom="paragraph">
              <wp:posOffset>349250</wp:posOffset>
            </wp:positionV>
            <wp:extent cx="7002145" cy="3683000"/>
            <wp:effectExtent l="0" t="0" r="8255" b="0"/>
            <wp:wrapThrough wrapText="bothSides">
              <wp:wrapPolygon edited="0">
                <wp:start x="0" y="0"/>
                <wp:lineTo x="0" y="21451"/>
                <wp:lineTo x="21567" y="21451"/>
                <wp:lineTo x="21567" y="0"/>
                <wp:lineTo x="0" y="0"/>
              </wp:wrapPolygon>
            </wp:wrapThrough>
            <wp:docPr id="318276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76293" name="Picture 318276293"/>
                    <pic:cNvPicPr/>
                  </pic:nvPicPr>
                  <pic:blipFill>
                    <a:blip r:embed="rId26">
                      <a:extLst>
                        <a:ext uri="{28A0092B-C50C-407E-A947-70E740481C1C}">
                          <a14:useLocalDpi xmlns:a14="http://schemas.microsoft.com/office/drawing/2010/main" val="0"/>
                        </a:ext>
                      </a:extLst>
                    </a:blip>
                    <a:stretch>
                      <a:fillRect/>
                    </a:stretch>
                  </pic:blipFill>
                  <pic:spPr>
                    <a:xfrm>
                      <a:off x="0" y="0"/>
                      <a:ext cx="7002145" cy="3683000"/>
                    </a:xfrm>
                    <a:prstGeom prst="rect">
                      <a:avLst/>
                    </a:prstGeom>
                  </pic:spPr>
                </pic:pic>
              </a:graphicData>
            </a:graphic>
            <wp14:sizeRelH relativeFrom="margin">
              <wp14:pctWidth>0</wp14:pctWidth>
            </wp14:sizeRelH>
            <wp14:sizeRelV relativeFrom="margin">
              <wp14:pctHeight>0</wp14:pctHeight>
            </wp14:sizeRelV>
          </wp:anchor>
        </w:drawing>
      </w:r>
      <w:r w:rsidR="00594661">
        <w:rPr>
          <w:rFonts w:hint="cs"/>
          <w:rtl/>
        </w:rPr>
        <w:t>נספח</w:t>
      </w:r>
      <w:r w:rsidR="00E56157">
        <w:rPr>
          <w:rFonts w:hint="cs"/>
          <w:rtl/>
        </w:rPr>
        <w:t xml:space="preserve"> 5</w:t>
      </w:r>
      <w:r w:rsidR="00594661">
        <w:rPr>
          <w:rFonts w:hint="cs"/>
          <w:rtl/>
        </w:rPr>
        <w:t xml:space="preserve"> - מפת היריד</w:t>
      </w:r>
      <w:r w:rsidR="00341417">
        <w:rPr>
          <w:rFonts w:hint="cs"/>
          <w:rtl/>
        </w:rPr>
        <w:t xml:space="preserve"> ומיקום הביתן</w:t>
      </w:r>
      <w:bookmarkEnd w:id="35"/>
    </w:p>
    <w:p w:rsidR="00594661" w:rsidRDefault="00594661" w:rsidP="0015715D">
      <w:pPr>
        <w:pStyle w:val="HNormal"/>
        <w:spacing w:after="0" w:line="360" w:lineRule="auto"/>
        <w:rPr>
          <w:color w:val="000000"/>
          <w:rtl/>
          <w:lang w:eastAsia="en-US"/>
        </w:rPr>
      </w:pPr>
    </w:p>
    <w:p w:rsidR="0015715D" w:rsidRPr="0015715D" w:rsidRDefault="0015715D" w:rsidP="0015715D">
      <w:pPr>
        <w:pStyle w:val="HNormal"/>
        <w:spacing w:after="0" w:line="360" w:lineRule="auto"/>
        <w:rPr>
          <w:color w:val="000000"/>
          <w:lang w:eastAsia="en-US"/>
        </w:rPr>
      </w:pPr>
    </w:p>
    <w:p w:rsidR="00594661" w:rsidRPr="00F80B02" w:rsidRDefault="00594661" w:rsidP="00594661">
      <w:pPr>
        <w:pStyle w:val="20"/>
        <w:keepNext/>
        <w:spacing w:after="360"/>
        <w:ind w:right="0"/>
        <w:jc w:val="center"/>
        <w:rPr>
          <w:rtl/>
        </w:rPr>
      </w:pPr>
      <w:bookmarkStart w:id="36" w:name="_Toc25056801"/>
      <w:r>
        <w:rPr>
          <w:rFonts w:hint="cs"/>
          <w:rtl/>
        </w:rPr>
        <w:t xml:space="preserve">נספח </w:t>
      </w:r>
      <w:r w:rsidR="00E56157">
        <w:rPr>
          <w:rFonts w:hint="cs"/>
          <w:rtl/>
        </w:rPr>
        <w:t>6</w:t>
      </w:r>
      <w:r>
        <w:rPr>
          <w:rFonts w:hint="cs"/>
          <w:rtl/>
        </w:rPr>
        <w:t>- לוגו המשרד בעברית ואנגלית</w:t>
      </w:r>
      <w:bookmarkEnd w:id="36"/>
    </w:p>
    <w:p w:rsidR="008A0014" w:rsidRDefault="008A0014" w:rsidP="0015715D">
      <w:pPr>
        <w:pStyle w:val="HNormal"/>
        <w:spacing w:after="240" w:line="360" w:lineRule="auto"/>
        <w:rPr>
          <w:color w:val="000000"/>
          <w:rtl/>
          <w:lang w:eastAsia="en-US"/>
        </w:rPr>
      </w:pPr>
      <w:r w:rsidRPr="0015715D">
        <w:rPr>
          <w:color w:val="000000"/>
          <w:lang w:eastAsia="en-US"/>
        </w:rPr>
        <w:drawing>
          <wp:inline distT="0" distB="0" distL="0" distR="0" wp14:anchorId="42F113CD" wp14:editId="35916CF3">
            <wp:extent cx="5276215" cy="2033905"/>
            <wp:effectExtent l="0" t="0" r="63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6215" cy="2033905"/>
                    </a:xfrm>
                    <a:prstGeom prst="rect">
                      <a:avLst/>
                    </a:prstGeom>
                  </pic:spPr>
                </pic:pic>
              </a:graphicData>
            </a:graphic>
          </wp:inline>
        </w:drawing>
      </w:r>
    </w:p>
    <w:p w:rsidR="0015715D" w:rsidRPr="0015715D" w:rsidRDefault="0015715D" w:rsidP="0015715D">
      <w:pPr>
        <w:pStyle w:val="HNormal"/>
        <w:spacing w:after="240" w:line="360" w:lineRule="auto"/>
        <w:rPr>
          <w:color w:val="000000"/>
          <w:lang w:eastAsia="en-US"/>
        </w:rPr>
      </w:pPr>
    </w:p>
    <w:p w:rsidR="00594661" w:rsidRDefault="001B671A" w:rsidP="0015715D">
      <w:pPr>
        <w:pStyle w:val="HNormal"/>
        <w:spacing w:after="240" w:line="360" w:lineRule="auto"/>
        <w:rPr>
          <w:color w:val="000000"/>
          <w:lang w:eastAsia="en-US"/>
        </w:rPr>
      </w:pPr>
      <w:r w:rsidRPr="0015715D">
        <w:rPr>
          <w:color w:val="000000"/>
          <w:lang w:eastAsia="en-US"/>
        </w:rPr>
        <w:lastRenderedPageBreak/>
        <w:drawing>
          <wp:inline distT="0" distB="0" distL="0" distR="0" wp14:anchorId="270D7913" wp14:editId="4AEA9CBA">
            <wp:extent cx="5276215" cy="190754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6215" cy="1907540"/>
                    </a:xfrm>
                    <a:prstGeom prst="rect">
                      <a:avLst/>
                    </a:prstGeom>
                  </pic:spPr>
                </pic:pic>
              </a:graphicData>
            </a:graphic>
          </wp:inline>
        </w:drawing>
      </w:r>
    </w:p>
    <w:p w:rsidR="005B02CE" w:rsidRDefault="005B02CE" w:rsidP="0015715D">
      <w:pPr>
        <w:pStyle w:val="HNormal"/>
        <w:spacing w:after="240" w:line="360" w:lineRule="auto"/>
        <w:rPr>
          <w:color w:val="000000"/>
          <w:lang w:eastAsia="en-US"/>
        </w:rPr>
      </w:pPr>
      <w:r>
        <w:rPr>
          <w:color w:val="000000"/>
          <w:lang w:eastAsia="en-US"/>
        </w:rPr>
        <w:drawing>
          <wp:anchor distT="0" distB="0" distL="114300" distR="114300" simplePos="0" relativeHeight="251659264" behindDoc="1" locked="0" layoutInCell="1" allowOverlap="1" wp14:anchorId="258B68B5" wp14:editId="703CB920">
            <wp:simplePos x="0" y="0"/>
            <wp:positionH relativeFrom="column">
              <wp:posOffset>44450</wp:posOffset>
            </wp:positionH>
            <wp:positionV relativeFrom="paragraph">
              <wp:posOffset>400685</wp:posOffset>
            </wp:positionV>
            <wp:extent cx="5231765" cy="2095500"/>
            <wp:effectExtent l="0" t="0" r="6985" b="0"/>
            <wp:wrapTight wrapText="bothSides">
              <wp:wrapPolygon edited="0">
                <wp:start x="0" y="0"/>
                <wp:lineTo x="0" y="21404"/>
                <wp:lineTo x="21550" y="21404"/>
                <wp:lineTo x="21550" y="0"/>
                <wp:lineTo x="0" y="0"/>
              </wp:wrapPolygon>
            </wp:wrapTight>
            <wp:docPr id="1662749717" name="Picture 3"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749717" name="Picture 3" descr="A colorful logo with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231765" cy="2095500"/>
                    </a:xfrm>
                    <a:prstGeom prst="rect">
                      <a:avLst/>
                    </a:prstGeom>
                  </pic:spPr>
                </pic:pic>
              </a:graphicData>
            </a:graphic>
            <wp14:sizeRelH relativeFrom="margin">
              <wp14:pctWidth>0</wp14:pctWidth>
            </wp14:sizeRelH>
            <wp14:sizeRelV relativeFrom="margin">
              <wp14:pctHeight>0</wp14:pctHeight>
            </wp14:sizeRelV>
          </wp:anchor>
        </w:drawing>
      </w:r>
    </w:p>
    <w:p w:rsidR="005B02CE" w:rsidRPr="0015715D" w:rsidRDefault="005B02CE" w:rsidP="0015715D">
      <w:pPr>
        <w:pStyle w:val="HNormal"/>
        <w:spacing w:after="240" w:line="360" w:lineRule="auto"/>
        <w:rPr>
          <w:color w:val="000000"/>
          <w:lang w:eastAsia="en-US"/>
        </w:rPr>
      </w:pPr>
    </w:p>
    <w:sectPr w:rsidR="005B02CE" w:rsidRPr="0015715D" w:rsidSect="00A92A29">
      <w:headerReference w:type="default" r:id="rId30"/>
      <w:footerReference w:type="default" r:id="rId31"/>
      <w:endnotePr>
        <w:numFmt w:val="lowerLetter"/>
      </w:endnotePr>
      <w:pgSz w:w="11909" w:h="16834" w:code="9"/>
      <w:pgMar w:top="2160" w:right="1800" w:bottom="1872" w:left="180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F4E" w:rsidRDefault="00334F4E">
      <w:r>
        <w:separator/>
      </w:r>
    </w:p>
  </w:endnote>
  <w:endnote w:type="continuationSeparator" w:id="0">
    <w:p w:rsidR="00334F4E" w:rsidRDefault="00334F4E">
      <w:r>
        <w:continuationSeparator/>
      </w:r>
    </w:p>
  </w:endnote>
  <w:endnote w:type="continuationNotice" w:id="1">
    <w:p w:rsidR="00334F4E" w:rsidRDefault="00334F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altName w:val="Malgun Gothic Semilight"/>
    <w:panose1 w:val="020E0502060401010101"/>
    <w:charset w:val="B1"/>
    <w:family w:val="swiss"/>
    <w:pitch w:val="variable"/>
    <w:sig w:usb0="00000800" w:usb1="00000000" w:usb2="00000000" w:usb3="00000000" w:csb0="0000002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Schoolbook">
    <w:altName w:val="Century"/>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FrankRuehl">
    <w:panose1 w:val="020E05030601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Narkisim">
    <w:altName w:val="Malgun Gothic Semilight"/>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QDavid">
    <w:panose1 w:val="00000000000000000000"/>
    <w:charset w:val="02"/>
    <w:family w:val="auto"/>
    <w:notTrueType/>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Monotype Hadassah">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185" w:rsidRDefault="00B44185" w:rsidP="002373C0">
    <w:pPr>
      <w:pStyle w:val="a6"/>
      <w:spacing w:after="240"/>
      <w:rPr>
        <w:snapToGrid w:val="0"/>
        <w:rtl/>
      </w:rPr>
    </w:pPr>
    <w:r w:rsidRPr="002F0BE8">
      <w:rPr>
        <w:rFonts w:hint="eastAsia"/>
        <w:b/>
        <w:bCs/>
        <w:snapToGrid w:val="0"/>
        <w:color w:val="0070C0"/>
        <w:rtl/>
      </w:rPr>
      <w:t>מכרז</w:t>
    </w:r>
    <w:r w:rsidRPr="002F0BE8">
      <w:rPr>
        <w:b/>
        <w:bCs/>
        <w:snapToGrid w:val="0"/>
        <w:color w:val="0070C0"/>
        <w:rtl/>
      </w:rPr>
      <w:t xml:space="preserve"> פומבי מס</w:t>
    </w:r>
    <w:r w:rsidRPr="002F0BE8">
      <w:rPr>
        <w:rFonts w:hint="eastAsia"/>
        <w:b/>
        <w:bCs/>
        <w:snapToGrid w:val="0"/>
        <w:color w:val="0070C0"/>
        <w:rtl/>
      </w:rPr>
      <w:t>פר</w:t>
    </w:r>
    <w:r w:rsidRPr="002F0BE8">
      <w:rPr>
        <w:b/>
        <w:bCs/>
        <w:snapToGrid w:val="0"/>
        <w:color w:val="0070C0"/>
        <w:rtl/>
      </w:rPr>
      <w:t xml:space="preserve"> </w:t>
    </w:r>
    <w:r w:rsidRPr="002F0BE8">
      <w:rPr>
        <w:b/>
        <w:bCs/>
        <w:color w:val="0070C0"/>
        <w:rtl/>
      </w:rPr>
      <w:t>16/2023</w:t>
    </w:r>
    <w:r w:rsidRPr="002F0BE8">
      <w:rPr>
        <w:b/>
        <w:bCs/>
        <w:snapToGrid w:val="0"/>
        <w:color w:val="0070C0"/>
        <w:rtl/>
      </w:rPr>
      <w:t xml:space="preserve">- </w:t>
    </w:r>
    <w:r w:rsidRPr="002F0BE8">
      <w:rPr>
        <w:rFonts w:hint="eastAsia"/>
        <w:b/>
        <w:bCs/>
        <w:snapToGrid w:val="0"/>
        <w:color w:val="0070C0"/>
        <w:rtl/>
      </w:rPr>
      <w:t>עיצוב</w:t>
    </w:r>
    <w:r w:rsidRPr="002F0BE8">
      <w:rPr>
        <w:b/>
        <w:bCs/>
        <w:snapToGrid w:val="0"/>
        <w:color w:val="0070C0"/>
        <w:rtl/>
      </w:rPr>
      <w:t xml:space="preserve">, </w:t>
    </w:r>
    <w:r w:rsidRPr="002F0BE8">
      <w:rPr>
        <w:rFonts w:hint="eastAsia"/>
        <w:b/>
        <w:bCs/>
        <w:snapToGrid w:val="0"/>
        <w:color w:val="0070C0"/>
        <w:rtl/>
      </w:rPr>
      <w:t>הקמה</w:t>
    </w:r>
    <w:r w:rsidRPr="002F0BE8">
      <w:rPr>
        <w:b/>
        <w:bCs/>
        <w:snapToGrid w:val="0"/>
        <w:color w:val="0070C0"/>
        <w:rtl/>
      </w:rPr>
      <w:t xml:space="preserve">, </w:t>
    </w:r>
    <w:r w:rsidRPr="002F0BE8">
      <w:rPr>
        <w:rFonts w:hint="eastAsia"/>
        <w:b/>
        <w:bCs/>
        <w:snapToGrid w:val="0"/>
        <w:color w:val="0070C0"/>
        <w:rtl/>
      </w:rPr>
      <w:t>אחזקה</w:t>
    </w:r>
    <w:r w:rsidRPr="002F0BE8">
      <w:rPr>
        <w:b/>
        <w:bCs/>
        <w:snapToGrid w:val="0"/>
        <w:color w:val="0070C0"/>
        <w:rtl/>
      </w:rPr>
      <w:t xml:space="preserve"> </w:t>
    </w:r>
    <w:r w:rsidRPr="002F0BE8">
      <w:rPr>
        <w:rFonts w:hint="eastAsia"/>
        <w:b/>
        <w:bCs/>
        <w:snapToGrid w:val="0"/>
        <w:color w:val="0070C0"/>
        <w:rtl/>
      </w:rPr>
      <w:t>ופירוק</w:t>
    </w:r>
    <w:r w:rsidRPr="002F0BE8">
      <w:rPr>
        <w:b/>
        <w:bCs/>
        <w:snapToGrid w:val="0"/>
        <w:color w:val="0070C0"/>
        <w:rtl/>
      </w:rPr>
      <w:t xml:space="preserve"> </w:t>
    </w:r>
    <w:r w:rsidRPr="002F0BE8">
      <w:rPr>
        <w:rFonts w:hint="eastAsia"/>
        <w:b/>
        <w:bCs/>
        <w:snapToGrid w:val="0"/>
        <w:color w:val="0070C0"/>
        <w:rtl/>
      </w:rPr>
      <w:t>ביתן</w:t>
    </w:r>
    <w:r w:rsidRPr="002F0BE8">
      <w:rPr>
        <w:b/>
        <w:bCs/>
        <w:snapToGrid w:val="0"/>
        <w:color w:val="0070C0"/>
        <w:rtl/>
      </w:rPr>
      <w:t xml:space="preserve"> </w:t>
    </w:r>
    <w:r w:rsidRPr="002F0BE8">
      <w:rPr>
        <w:rFonts w:hint="eastAsia"/>
        <w:b/>
        <w:bCs/>
        <w:snapToGrid w:val="0"/>
        <w:color w:val="0070C0"/>
        <w:rtl/>
      </w:rPr>
      <w:t>משרד</w:t>
    </w:r>
    <w:r w:rsidRPr="002F0BE8">
      <w:rPr>
        <w:b/>
        <w:bCs/>
        <w:snapToGrid w:val="0"/>
        <w:color w:val="0070C0"/>
        <w:rtl/>
      </w:rPr>
      <w:t xml:space="preserve"> </w:t>
    </w:r>
    <w:r w:rsidRPr="002F0BE8">
      <w:rPr>
        <w:rFonts w:hint="eastAsia"/>
        <w:b/>
        <w:bCs/>
        <w:snapToGrid w:val="0"/>
        <w:color w:val="0070C0"/>
        <w:rtl/>
      </w:rPr>
      <w:t>התיירות</w:t>
    </w:r>
    <w:r w:rsidRPr="002F0BE8">
      <w:rPr>
        <w:b/>
        <w:bCs/>
        <w:snapToGrid w:val="0"/>
        <w:color w:val="0070C0"/>
        <w:rtl/>
      </w:rPr>
      <w:t xml:space="preserve"> </w:t>
    </w:r>
    <w:r w:rsidRPr="002F0BE8">
      <w:rPr>
        <w:rFonts w:hint="eastAsia"/>
        <w:b/>
        <w:bCs/>
        <w:snapToGrid w:val="0"/>
        <w:color w:val="0070C0"/>
        <w:rtl/>
      </w:rPr>
      <w:t>ביריד</w:t>
    </w:r>
    <w:r w:rsidRPr="002F0BE8">
      <w:rPr>
        <w:b/>
        <w:bCs/>
        <w:snapToGrid w:val="0"/>
        <w:color w:val="0070C0"/>
        <w:rtl/>
      </w:rPr>
      <w:t xml:space="preserve"> </w:t>
    </w:r>
    <w:r w:rsidRPr="002F0BE8">
      <w:rPr>
        <w:rFonts w:hint="eastAsia"/>
        <w:b/>
        <w:bCs/>
        <w:snapToGrid w:val="0"/>
        <w:color w:val="0070C0"/>
        <w:rtl/>
      </w:rPr>
      <w:t>התיירות</w:t>
    </w:r>
    <w:r w:rsidRPr="002F0BE8">
      <w:rPr>
        <w:b/>
        <w:bCs/>
        <w:snapToGrid w:val="0"/>
        <w:color w:val="0070C0"/>
        <w:rtl/>
      </w:rPr>
      <w:t xml:space="preserve"> </w:t>
    </w:r>
    <w:r>
      <w:rPr>
        <w:rFonts w:hint="cs"/>
        <w:b/>
        <w:bCs/>
        <w:snapToGrid w:val="0"/>
        <w:color w:val="0070C0"/>
        <w:rtl/>
      </w:rPr>
      <w:t xml:space="preserve"> הבינלאומי </w:t>
    </w:r>
    <w:r w:rsidRPr="002F0BE8">
      <w:rPr>
        <w:b/>
        <w:bCs/>
        <w:snapToGrid w:val="0"/>
        <w:color w:val="0070C0"/>
        <w:rtl/>
      </w:rPr>
      <w:t xml:space="preserve">השנתי </w:t>
    </w:r>
    <w:r w:rsidRPr="002F0BE8">
      <w:rPr>
        <w:b/>
        <w:bCs/>
        <w:snapToGrid w:val="0"/>
        <w:color w:val="0070C0"/>
      </w:rPr>
      <w:t>IMTM</w:t>
    </w:r>
    <w:r w:rsidRPr="008C3287">
      <w:rPr>
        <w:snapToGrid w:val="0"/>
        <w:rtl/>
      </w:rPr>
      <w:tab/>
    </w:r>
    <w:r w:rsidRPr="008C3287">
      <w:rPr>
        <w:snapToGrid w:val="0"/>
        <w:rtl/>
      </w:rPr>
      <w:tab/>
      <w:t xml:space="preserve">עמוד </w:t>
    </w:r>
    <w:r w:rsidRPr="008C3287">
      <w:rPr>
        <w:snapToGrid w:val="0"/>
      </w:rPr>
      <w:fldChar w:fldCharType="begin"/>
    </w:r>
    <w:r w:rsidRPr="008C3287">
      <w:rPr>
        <w:snapToGrid w:val="0"/>
      </w:rPr>
      <w:instrText xml:space="preserve"> PAGE </w:instrText>
    </w:r>
    <w:r w:rsidRPr="008C3287">
      <w:rPr>
        <w:snapToGrid w:val="0"/>
      </w:rPr>
      <w:fldChar w:fldCharType="separate"/>
    </w:r>
    <w:r w:rsidR="006F4E37">
      <w:rPr>
        <w:noProof/>
        <w:snapToGrid w:val="0"/>
        <w:rtl/>
      </w:rPr>
      <w:t>8</w:t>
    </w:r>
    <w:r w:rsidRPr="008C3287">
      <w:rPr>
        <w:snapToGrid w:val="0"/>
      </w:rPr>
      <w:fldChar w:fldCharType="end"/>
    </w:r>
    <w:r w:rsidRPr="008C3287">
      <w:rPr>
        <w:rFonts w:hint="cs"/>
        <w:snapToGrid w:val="0"/>
        <w:rtl/>
      </w:rPr>
      <w:t xml:space="preserve"> מתוך </w:t>
    </w:r>
    <w:r w:rsidRPr="008C3287">
      <w:rPr>
        <w:snapToGrid w:val="0"/>
      </w:rPr>
      <w:fldChar w:fldCharType="begin"/>
    </w:r>
    <w:r w:rsidRPr="008C3287">
      <w:rPr>
        <w:snapToGrid w:val="0"/>
        <w:rtl/>
      </w:rPr>
      <w:instrText xml:space="preserve"> </w:instrText>
    </w:r>
    <w:r w:rsidRPr="008C3287">
      <w:rPr>
        <w:snapToGrid w:val="0"/>
      </w:rPr>
      <w:instrText>NUMPAGES  \* MERGEFORMAT</w:instrText>
    </w:r>
    <w:r w:rsidRPr="008C3287">
      <w:rPr>
        <w:snapToGrid w:val="0"/>
        <w:rtl/>
      </w:rPr>
      <w:instrText xml:space="preserve"> </w:instrText>
    </w:r>
    <w:r w:rsidRPr="008C3287">
      <w:rPr>
        <w:snapToGrid w:val="0"/>
      </w:rPr>
      <w:fldChar w:fldCharType="separate"/>
    </w:r>
    <w:r w:rsidR="006F4E37">
      <w:rPr>
        <w:noProof/>
        <w:snapToGrid w:val="0"/>
        <w:rtl/>
      </w:rPr>
      <w:t>48</w:t>
    </w:r>
    <w:r w:rsidRPr="008C3287">
      <w:rPr>
        <w:snapToGrid w:val="0"/>
      </w:rPr>
      <w:fldChar w:fldCharType="end"/>
    </w:r>
    <w:r w:rsidRPr="008C3287">
      <w:rPr>
        <w:rFonts w:hint="cs"/>
        <w:snapToGrid w:val="0"/>
        <w:rtl/>
      </w:rPr>
      <w:t xml:space="preserve"> עמודים</w:t>
    </w:r>
  </w:p>
  <w:p w:rsidR="00B44185" w:rsidRDefault="00B44185" w:rsidP="002373C0">
    <w:pPr>
      <w:pStyle w:val="a6"/>
      <w:rPr>
        <w:rtl/>
      </w:rPr>
    </w:pPr>
    <w:r>
      <w:rPr>
        <w:rFonts w:hint="cs"/>
        <w:snapToGrid w:val="0"/>
        <w:rtl/>
      </w:rPr>
      <w:t>חתימת המציע:______________</w:t>
    </w:r>
    <w:r>
      <w:rPr>
        <w:rFonts w:hint="cs"/>
        <w:snapToGrid w:val="0"/>
        <w:rtl/>
      </w:rPr>
      <w:tab/>
    </w:r>
    <w:r>
      <w:rPr>
        <w:rFonts w:hint="cs"/>
        <w:snapToGrid w:val="0"/>
        <w:rt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F4E" w:rsidRDefault="00334F4E">
      <w:r>
        <w:separator/>
      </w:r>
    </w:p>
  </w:footnote>
  <w:footnote w:type="continuationSeparator" w:id="0">
    <w:p w:rsidR="00334F4E" w:rsidRDefault="00334F4E">
      <w:r>
        <w:continuationSeparator/>
      </w:r>
    </w:p>
  </w:footnote>
  <w:footnote w:type="continuationNotice" w:id="1">
    <w:p w:rsidR="00334F4E" w:rsidRDefault="00334F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185" w:rsidRDefault="00334F4E" w:rsidP="00282436">
    <w:pPr>
      <w:pStyle w:val="a4"/>
      <w:spacing w:after="360"/>
      <w:jc w:val="center"/>
    </w:pPr>
    <w:r>
      <w:rPr>
        <w:noProof/>
      </w:rPr>
      <w:object w:dxaOrig="1440" w:dyaOrig="1440" w14:anchorId="5E810E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53.4pt;margin-top:-20.85pt;width:49.35pt;height:58.35pt;z-index:251658240;visibility:visible;mso-wrap-edited:f">
          <v:imagedata r:id="rId1" o:title=""/>
          <w10:wrap type="topAndBottom"/>
        </v:shape>
        <o:OLEObject Type="Embed" ProgID="Word.Picture.8" ShapeID="_x0000_s2049" DrawAspect="Content" ObjectID="_1756810901" r:id="rId2"/>
      </w:object>
    </w:r>
    <w:r w:rsidR="00B44185" w:rsidRPr="00495B16">
      <w:rPr>
        <w:rFonts w:cs="Narkisim"/>
        <w:noProof/>
        <w:sz w:val="22"/>
        <w:szCs w:val="22"/>
        <w:lang w:eastAsia="en-US"/>
      </w:rPr>
      <w:drawing>
        <wp:anchor distT="0" distB="0" distL="114300" distR="114300" simplePos="0" relativeHeight="251660288" behindDoc="0" locked="0" layoutInCell="1" allowOverlap="0" wp14:anchorId="182092DB" wp14:editId="34AEACA2">
          <wp:simplePos x="0" y="0"/>
          <wp:positionH relativeFrom="column">
            <wp:posOffset>-8255</wp:posOffset>
          </wp:positionH>
          <wp:positionV relativeFrom="paragraph">
            <wp:posOffset>-215900</wp:posOffset>
          </wp:positionV>
          <wp:extent cx="1969770" cy="787400"/>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6977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6029464"/>
    <w:lvl w:ilvl="0">
      <w:start w:val="1"/>
      <w:numFmt w:val="decimal"/>
      <w:lvlRestart w:val="0"/>
      <w:lvlText w:val="%1."/>
      <w:lvlJc w:val="left"/>
      <w:pPr>
        <w:tabs>
          <w:tab w:val="num" w:pos="498"/>
        </w:tabs>
        <w:ind w:left="424" w:right="283" w:hanging="283"/>
      </w:pPr>
    </w:lvl>
    <w:lvl w:ilvl="1">
      <w:start w:val="1"/>
      <w:numFmt w:val="decimal"/>
      <w:lvlText w:val="%1.%2."/>
      <w:lvlJc w:val="left"/>
      <w:pPr>
        <w:tabs>
          <w:tab w:val="num" w:pos="1020"/>
        </w:tabs>
        <w:ind w:left="1020" w:right="1020" w:hanging="737"/>
      </w:pPr>
      <w:rPr>
        <w:rFonts w:ascii="David" w:hAnsi="David" w:cs="David" w:hint="default"/>
        <w:b w:val="0"/>
        <w:bCs w:val="0"/>
        <w:sz w:val="24"/>
        <w:szCs w:val="24"/>
        <w:lang w:val="en-US"/>
      </w:rPr>
    </w:lvl>
    <w:lvl w:ilvl="2">
      <w:start w:val="1"/>
      <w:numFmt w:val="decimal"/>
      <w:lvlText w:val="%1.%2.%3."/>
      <w:lvlJc w:val="left"/>
      <w:pPr>
        <w:tabs>
          <w:tab w:val="num" w:pos="1814"/>
        </w:tabs>
        <w:ind w:left="1814" w:right="1814" w:hanging="794"/>
      </w:pPr>
    </w:lvl>
    <w:lvl w:ilvl="3">
      <w:start w:val="1"/>
      <w:numFmt w:val="hebrew1"/>
      <w:lvlText w:val="%4."/>
      <w:lvlJc w:val="left"/>
      <w:pPr>
        <w:tabs>
          <w:tab w:val="num" w:pos="2835"/>
        </w:tabs>
        <w:ind w:left="2835" w:right="2835" w:hanging="1021"/>
      </w:pPr>
      <w:rPr>
        <w:rFonts w:ascii="Times New Roman" w:eastAsia="Times New Roman" w:hAnsi="Times New Roman" w:cs="David"/>
      </w:rPr>
    </w:lvl>
    <w:lvl w:ilvl="4">
      <w:start w:val="1"/>
      <w:numFmt w:val="hebrew1"/>
      <w:lvlText w:val="%5."/>
      <w:lvlJc w:val="left"/>
      <w:pPr>
        <w:tabs>
          <w:tab w:val="num" w:pos="3231"/>
        </w:tabs>
        <w:ind w:left="3231" w:right="3231" w:hanging="396"/>
      </w:pPr>
    </w:lvl>
    <w:lvl w:ilvl="5">
      <w:start w:val="1"/>
      <w:numFmt w:val="decimal"/>
      <w:lvlText w:val="%6."/>
      <w:lvlJc w:val="left"/>
      <w:pPr>
        <w:tabs>
          <w:tab w:val="num" w:pos="3628"/>
        </w:tabs>
        <w:ind w:left="3628" w:right="3628" w:hanging="397"/>
      </w:pPr>
    </w:lvl>
    <w:lvl w:ilvl="6">
      <w:start w:val="1"/>
      <w:numFmt w:val="decimal"/>
      <w:lvlText w:val="%7"/>
      <w:lvlJc w:val="left"/>
      <w:pPr>
        <w:tabs>
          <w:tab w:val="num" w:pos="4348"/>
        </w:tabs>
        <w:ind w:left="4025" w:right="4025" w:hanging="397"/>
      </w:pPr>
      <w:rPr>
        <w:rFonts w:ascii="Wingdings" w:hAnsi="Wingdings" w:hint="default"/>
      </w:rPr>
    </w:lvl>
    <w:lvl w:ilvl="7">
      <w:start w:val="1"/>
      <w:numFmt w:val="decimal"/>
      <w:lvlText w:val="%8"/>
      <w:lvlJc w:val="left"/>
      <w:pPr>
        <w:tabs>
          <w:tab w:val="num" w:pos="4422"/>
        </w:tabs>
        <w:ind w:left="4422" w:right="4422" w:hanging="397"/>
      </w:pPr>
      <w:rPr>
        <w:rFonts w:ascii="Symbol" w:hAnsi="Symbol" w:hint="default"/>
      </w:rPr>
    </w:lvl>
    <w:lvl w:ilvl="8">
      <w:start w:val="1"/>
      <w:numFmt w:val="decimal"/>
      <w:lvlText w:val="%9."/>
      <w:lvlJc w:val="left"/>
      <w:pPr>
        <w:tabs>
          <w:tab w:val="num" w:pos="5131"/>
        </w:tabs>
        <w:ind w:left="5131" w:right="5131" w:hanging="709"/>
      </w:pPr>
    </w:lvl>
  </w:abstractNum>
  <w:abstractNum w:abstractNumId="1" w15:restartNumberingAfterBreak="0">
    <w:nsid w:val="02C01D7D"/>
    <w:multiLevelType w:val="multilevel"/>
    <w:tmpl w:val="17E87BD6"/>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bullet"/>
      <w:lvlText w:val=""/>
      <w:lvlJc w:val="left"/>
      <w:pPr>
        <w:tabs>
          <w:tab w:val="num" w:pos="1584"/>
        </w:tabs>
        <w:ind w:left="1584" w:hanging="432"/>
      </w:pPr>
      <w:rPr>
        <w:rFonts w:ascii="Symbol" w:hAnsi="Symbol" w:cs="Symbol" w:hint="default"/>
        <w:b w:val="0"/>
        <w:bCs w:val="0"/>
        <w:i w:val="0"/>
        <w:iCs w:val="0"/>
        <w:sz w:val="16"/>
        <w:szCs w:val="16"/>
        <w:lang w:bidi="he-IL"/>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44925DA"/>
    <w:multiLevelType w:val="hybridMultilevel"/>
    <w:tmpl w:val="AB707326"/>
    <w:lvl w:ilvl="0" w:tplc="04090003">
      <w:start w:val="1"/>
      <w:numFmt w:val="bullet"/>
      <w:lvlText w:val="o"/>
      <w:lvlJc w:val="left"/>
      <w:pPr>
        <w:tabs>
          <w:tab w:val="num" w:pos="720"/>
        </w:tabs>
        <w:ind w:left="720" w:right="720" w:hanging="360"/>
      </w:pPr>
      <w:rPr>
        <w:rFonts w:ascii="Courier New" w:hAnsi="Courier New" w:cs="Courier New" w:hint="default"/>
      </w:rPr>
    </w:lvl>
    <w:lvl w:ilvl="1" w:tplc="77B831D0">
      <w:start w:val="1"/>
      <w:numFmt w:val="bullet"/>
      <w:pStyle w:val="Style9ptLinespacingsingle"/>
      <w:lvlText w:val="o"/>
      <w:lvlJc w:val="left"/>
      <w:pPr>
        <w:tabs>
          <w:tab w:val="num" w:pos="288"/>
        </w:tabs>
        <w:ind w:left="576" w:right="576" w:hanging="288"/>
      </w:pPr>
      <w:rPr>
        <w:rFonts w:ascii="Courier New" w:hAnsi="Courier New" w:hint="default"/>
      </w:rPr>
    </w:lvl>
    <w:lvl w:ilvl="2" w:tplc="04090005">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5D862C2"/>
    <w:multiLevelType w:val="hybridMultilevel"/>
    <w:tmpl w:val="CFE4E892"/>
    <w:lvl w:ilvl="0" w:tplc="6D72219E">
      <w:start w:val="1"/>
      <w:numFmt w:val="decimal"/>
      <w:lvlText w:val="%1."/>
      <w:lvlJc w:val="left"/>
      <w:pPr>
        <w:ind w:left="93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1418B"/>
    <w:multiLevelType w:val="multilevel"/>
    <w:tmpl w:val="71FEB15E"/>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A256A20"/>
    <w:multiLevelType w:val="multilevel"/>
    <w:tmpl w:val="3D6CE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407B85"/>
    <w:multiLevelType w:val="hybridMultilevel"/>
    <w:tmpl w:val="E9085B80"/>
    <w:lvl w:ilvl="0" w:tplc="0409000F">
      <w:start w:val="1"/>
      <w:numFmt w:val="decimal"/>
      <w:lvlText w:val="%1."/>
      <w:lvlJc w:val="left"/>
      <w:pPr>
        <w:ind w:left="2664" w:hanging="360"/>
      </w:pPr>
      <w:rPr>
        <w:rFonts w:hint="default"/>
        <w:b w:val="0"/>
      </w:rPr>
    </w:lvl>
    <w:lvl w:ilvl="1" w:tplc="ACEC6072">
      <w:start w:val="1"/>
      <w:numFmt w:val="hebrew1"/>
      <w:lvlText w:val="%2."/>
      <w:lvlJc w:val="left"/>
      <w:pPr>
        <w:ind w:left="3384" w:hanging="360"/>
      </w:pPr>
      <w:rPr>
        <w:rFonts w:ascii="Times New Roman" w:eastAsia="Times New Roman" w:hAnsi="Times New Roman" w:cs="David"/>
        <w:b/>
        <w:bCs/>
      </w:rPr>
    </w:lvl>
    <w:lvl w:ilvl="2" w:tplc="0409000F">
      <w:start w:val="1"/>
      <w:numFmt w:val="decimal"/>
      <w:lvlText w:val="%3."/>
      <w:lvlJc w:val="left"/>
      <w:pPr>
        <w:ind w:left="4104" w:hanging="180"/>
      </w:pPr>
    </w:lvl>
    <w:lvl w:ilvl="3" w:tplc="0409000F" w:tentative="1">
      <w:start w:val="1"/>
      <w:numFmt w:val="decimal"/>
      <w:lvlText w:val="%4."/>
      <w:lvlJc w:val="left"/>
      <w:pPr>
        <w:ind w:left="4824" w:hanging="360"/>
      </w:pPr>
    </w:lvl>
    <w:lvl w:ilvl="4" w:tplc="04090019" w:tentative="1">
      <w:start w:val="1"/>
      <w:numFmt w:val="lowerLetter"/>
      <w:lvlText w:val="%5."/>
      <w:lvlJc w:val="left"/>
      <w:pPr>
        <w:ind w:left="5544" w:hanging="360"/>
      </w:pPr>
    </w:lvl>
    <w:lvl w:ilvl="5" w:tplc="0409001B" w:tentative="1">
      <w:start w:val="1"/>
      <w:numFmt w:val="lowerRoman"/>
      <w:lvlText w:val="%6."/>
      <w:lvlJc w:val="right"/>
      <w:pPr>
        <w:ind w:left="6264" w:hanging="180"/>
      </w:pPr>
    </w:lvl>
    <w:lvl w:ilvl="6" w:tplc="0409000F" w:tentative="1">
      <w:start w:val="1"/>
      <w:numFmt w:val="decimal"/>
      <w:lvlText w:val="%7."/>
      <w:lvlJc w:val="left"/>
      <w:pPr>
        <w:ind w:left="6984" w:hanging="360"/>
      </w:pPr>
    </w:lvl>
    <w:lvl w:ilvl="7" w:tplc="04090019" w:tentative="1">
      <w:start w:val="1"/>
      <w:numFmt w:val="lowerLetter"/>
      <w:lvlText w:val="%8."/>
      <w:lvlJc w:val="left"/>
      <w:pPr>
        <w:ind w:left="7704" w:hanging="360"/>
      </w:pPr>
    </w:lvl>
    <w:lvl w:ilvl="8" w:tplc="0409001B" w:tentative="1">
      <w:start w:val="1"/>
      <w:numFmt w:val="lowerRoman"/>
      <w:lvlText w:val="%9."/>
      <w:lvlJc w:val="right"/>
      <w:pPr>
        <w:ind w:left="8424" w:hanging="180"/>
      </w:pPr>
    </w:lvl>
  </w:abstractNum>
  <w:abstractNum w:abstractNumId="7" w15:restartNumberingAfterBreak="0">
    <w:nsid w:val="10E6690B"/>
    <w:multiLevelType w:val="multilevel"/>
    <w:tmpl w:val="C9AE99AE"/>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13712AA"/>
    <w:multiLevelType w:val="multilevel"/>
    <w:tmpl w:val="3796D4AC"/>
    <w:lvl w:ilvl="0">
      <w:start w:val="3"/>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1790A74"/>
    <w:multiLevelType w:val="singleLevel"/>
    <w:tmpl w:val="18109476"/>
    <w:lvl w:ilvl="0">
      <w:start w:val="1"/>
      <w:numFmt w:val="cardinalText"/>
      <w:pStyle w:val="lista"/>
      <w:lvlText w:val="%1."/>
      <w:lvlJc w:val="left"/>
      <w:pPr>
        <w:tabs>
          <w:tab w:val="num" w:pos="1494"/>
        </w:tabs>
        <w:ind w:hanging="360"/>
      </w:pPr>
      <w:rPr>
        <w:rFonts w:cs="Times New Roman" w:hint="default"/>
      </w:rPr>
    </w:lvl>
  </w:abstractNum>
  <w:abstractNum w:abstractNumId="10" w15:restartNumberingAfterBreak="0">
    <w:nsid w:val="14C74CD4"/>
    <w:multiLevelType w:val="hybridMultilevel"/>
    <w:tmpl w:val="3F109EB0"/>
    <w:lvl w:ilvl="0" w:tplc="ED9AECF6">
      <w:start w:val="1"/>
      <w:numFmt w:val="hebrew1"/>
      <w:lvlText w:val="%1."/>
      <w:lvlJc w:val="left"/>
      <w:pPr>
        <w:tabs>
          <w:tab w:val="num" w:pos="576"/>
        </w:tabs>
        <w:ind w:left="576" w:hanging="576"/>
      </w:pPr>
      <w:rPr>
        <w:rFonts w:ascii="Times New Roman" w:hAnsi="Times New Roman" w:cs="David" w:hint="default"/>
        <w:b w:val="0"/>
        <w:bCs w:val="0"/>
        <w:i w:val="0"/>
        <w:iCs w:val="0"/>
        <w:sz w:val="20"/>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7792AB0"/>
    <w:multiLevelType w:val="multilevel"/>
    <w:tmpl w:val="8C56406A"/>
    <w:lvl w:ilvl="0">
      <w:start w:val="3"/>
      <w:numFmt w:val="decimal"/>
      <w:lvlText w:val="%1."/>
      <w:lvlJc w:val="left"/>
      <w:pPr>
        <w:tabs>
          <w:tab w:val="num" w:pos="360"/>
        </w:tabs>
        <w:ind w:left="144" w:hanging="144"/>
      </w:pPr>
      <w:rPr>
        <w:rFonts w:ascii="Times New Roman" w:hAnsi="Times New Roman" w:cs="David" w:hint="default"/>
        <w:b w:val="0"/>
        <w:bCs w:val="0"/>
        <w:i w:val="0"/>
        <w:iCs w:val="0"/>
        <w:sz w:val="18"/>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736"/>
        </w:tabs>
        <w:ind w:left="2736" w:hanging="864"/>
      </w:pPr>
      <w:rPr>
        <w:rFonts w:ascii="Times New Roman" w:hAnsi="Times New Roman" w:cs="David" w:hint="default"/>
        <w:b w:val="0"/>
        <w:bCs w:val="0"/>
        <w:i w:val="0"/>
        <w:iCs w:val="0"/>
        <w:sz w:val="16"/>
        <w:szCs w:val="18"/>
      </w:rPr>
    </w:lvl>
    <w:lvl w:ilvl="5">
      <w:start w:val="1"/>
      <w:numFmt w:val="decimal"/>
      <w:lvlText w:val="%1.%2.%3.%4.%5.%6"/>
      <w:lvlJc w:val="left"/>
      <w:pPr>
        <w:tabs>
          <w:tab w:val="num" w:pos="3600"/>
        </w:tabs>
        <w:ind w:left="3600"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7E30E3A"/>
    <w:multiLevelType w:val="hybridMultilevel"/>
    <w:tmpl w:val="D9761ADE"/>
    <w:lvl w:ilvl="0" w:tplc="55C60A8E">
      <w:start w:val="1"/>
      <w:numFmt w:val="bullet"/>
      <w:lvlText w:val=""/>
      <w:lvlJc w:val="left"/>
      <w:pPr>
        <w:ind w:left="720" w:hanging="360"/>
      </w:pPr>
      <w:rPr>
        <w:rFonts w:ascii="Symbol" w:hAnsi="Symbol" w:cs="Symbol" w:hint="default"/>
        <w:b w:val="0"/>
        <w:bCs w:val="0"/>
        <w:i w:val="0"/>
        <w:iCs w:val="0"/>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104396"/>
    <w:multiLevelType w:val="hybridMultilevel"/>
    <w:tmpl w:val="5AB06B92"/>
    <w:lvl w:ilvl="0" w:tplc="6804C956">
      <w:start w:val="1"/>
      <w:numFmt w:val="hebrew1"/>
      <w:lvlText w:val="%1."/>
      <w:lvlJc w:val="left"/>
      <w:pPr>
        <w:ind w:left="2952" w:hanging="360"/>
      </w:pPr>
      <w:rPr>
        <w:rFonts w:hint="default"/>
        <w:sz w:val="24"/>
      </w:rPr>
    </w:lvl>
    <w:lvl w:ilvl="1" w:tplc="04090019" w:tentative="1">
      <w:start w:val="1"/>
      <w:numFmt w:val="lowerLetter"/>
      <w:lvlText w:val="%2."/>
      <w:lvlJc w:val="left"/>
      <w:pPr>
        <w:ind w:left="3672" w:hanging="360"/>
      </w:pPr>
    </w:lvl>
    <w:lvl w:ilvl="2" w:tplc="0409001B" w:tentative="1">
      <w:start w:val="1"/>
      <w:numFmt w:val="lowerRoman"/>
      <w:lvlText w:val="%3."/>
      <w:lvlJc w:val="right"/>
      <w:pPr>
        <w:ind w:left="4392" w:hanging="180"/>
      </w:pPr>
    </w:lvl>
    <w:lvl w:ilvl="3" w:tplc="0409000F" w:tentative="1">
      <w:start w:val="1"/>
      <w:numFmt w:val="decimal"/>
      <w:lvlText w:val="%4."/>
      <w:lvlJc w:val="left"/>
      <w:pPr>
        <w:ind w:left="5112" w:hanging="360"/>
      </w:pPr>
    </w:lvl>
    <w:lvl w:ilvl="4" w:tplc="04090019" w:tentative="1">
      <w:start w:val="1"/>
      <w:numFmt w:val="lowerLetter"/>
      <w:lvlText w:val="%5."/>
      <w:lvlJc w:val="left"/>
      <w:pPr>
        <w:ind w:left="5832" w:hanging="360"/>
      </w:pPr>
    </w:lvl>
    <w:lvl w:ilvl="5" w:tplc="0409001B" w:tentative="1">
      <w:start w:val="1"/>
      <w:numFmt w:val="lowerRoman"/>
      <w:lvlText w:val="%6."/>
      <w:lvlJc w:val="right"/>
      <w:pPr>
        <w:ind w:left="6552" w:hanging="180"/>
      </w:pPr>
    </w:lvl>
    <w:lvl w:ilvl="6" w:tplc="0409000F" w:tentative="1">
      <w:start w:val="1"/>
      <w:numFmt w:val="decimal"/>
      <w:lvlText w:val="%7."/>
      <w:lvlJc w:val="left"/>
      <w:pPr>
        <w:ind w:left="7272" w:hanging="360"/>
      </w:pPr>
    </w:lvl>
    <w:lvl w:ilvl="7" w:tplc="04090019" w:tentative="1">
      <w:start w:val="1"/>
      <w:numFmt w:val="lowerLetter"/>
      <w:lvlText w:val="%8."/>
      <w:lvlJc w:val="left"/>
      <w:pPr>
        <w:ind w:left="7992" w:hanging="360"/>
      </w:pPr>
    </w:lvl>
    <w:lvl w:ilvl="8" w:tplc="0409001B" w:tentative="1">
      <w:start w:val="1"/>
      <w:numFmt w:val="lowerRoman"/>
      <w:lvlText w:val="%9."/>
      <w:lvlJc w:val="right"/>
      <w:pPr>
        <w:ind w:left="8712" w:hanging="180"/>
      </w:pPr>
    </w:lvl>
  </w:abstractNum>
  <w:abstractNum w:abstractNumId="15" w15:restartNumberingAfterBreak="0">
    <w:nsid w:val="18BF0DE4"/>
    <w:multiLevelType w:val="multilevel"/>
    <w:tmpl w:val="A670904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94179DE"/>
    <w:multiLevelType w:val="hybridMultilevel"/>
    <w:tmpl w:val="93E4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8A0442"/>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8" w15:restartNumberingAfterBreak="0">
    <w:nsid w:val="1ABF389F"/>
    <w:multiLevelType w:val="hybridMultilevel"/>
    <w:tmpl w:val="C742AB60"/>
    <w:lvl w:ilvl="0" w:tplc="EBA24ACC">
      <w:start w:val="1"/>
      <w:numFmt w:val="hebrew1"/>
      <w:lvlText w:val="%1."/>
      <w:lvlJc w:val="left"/>
      <w:pPr>
        <w:ind w:left="675" w:hanging="360"/>
      </w:pPr>
      <w:rPr>
        <w:rFonts w:hint="default"/>
        <w:b/>
        <w:bCs w:val="0"/>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9" w15:restartNumberingAfterBreak="0">
    <w:nsid w:val="1BD14C21"/>
    <w:multiLevelType w:val="multilevel"/>
    <w:tmpl w:val="97FE6CA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C425818"/>
    <w:multiLevelType w:val="multilevel"/>
    <w:tmpl w:val="BFACC62C"/>
    <w:lvl w:ilvl="0">
      <w:start w:val="13"/>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1CCF5E96"/>
    <w:multiLevelType w:val="multilevel"/>
    <w:tmpl w:val="39E69FD0"/>
    <w:lvl w:ilvl="0">
      <w:start w:val="1"/>
      <w:numFmt w:val="decimal"/>
      <w:lvlText w:val="%1."/>
      <w:lvlJc w:val="left"/>
      <w:pPr>
        <w:ind w:left="576" w:hanging="576"/>
      </w:pPr>
      <w:rPr>
        <w:rFonts w:ascii="Times New Roman" w:hAnsi="Times New Roman" w:cs="David" w:hint="default"/>
        <w:b w:val="0"/>
        <w:bCs w:val="0"/>
        <w:i w:val="0"/>
        <w:iCs w:val="0"/>
        <w:sz w:val="20"/>
        <w:szCs w:val="22"/>
      </w:rPr>
    </w:lvl>
    <w:lvl w:ilvl="1">
      <w:start w:val="1"/>
      <w:numFmt w:val="hebrew1"/>
      <w:lvlText w:val="(%2)"/>
      <w:lvlJc w:val="left"/>
      <w:pPr>
        <w:ind w:left="1152" w:hanging="576"/>
      </w:pPr>
      <w:rPr>
        <w:rFonts w:ascii="Times New Roman" w:hAnsi="Times New Roman" w:cs="David" w:hint="default"/>
        <w:b w:val="0"/>
        <w:bCs w:val="0"/>
        <w:i w:val="0"/>
        <w:iCs w:val="0"/>
        <w:sz w:val="18"/>
        <w:szCs w:val="20"/>
      </w:rPr>
    </w:lvl>
    <w:lvl w:ilvl="2">
      <w:start w:val="1"/>
      <w:numFmt w:val="decimal"/>
      <w:lvlText w:val="(%3)"/>
      <w:lvlJc w:val="left"/>
      <w:pPr>
        <w:ind w:left="1728" w:hanging="576"/>
      </w:pPr>
      <w:rPr>
        <w:rFonts w:ascii="Times New Roman" w:hAnsi="Times New Roman" w:cs="David" w:hint="default"/>
        <w:b w:val="0"/>
        <w:bCs w:val="0"/>
        <w:i w:val="0"/>
        <w:iCs w:val="0"/>
        <w:sz w:val="16"/>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CE402E6"/>
    <w:multiLevelType w:val="multilevel"/>
    <w:tmpl w:val="E6F26DDA"/>
    <w:lvl w:ilvl="0">
      <w:start w:val="1"/>
      <w:numFmt w:val="decimal"/>
      <w:lvlText w:val="%1"/>
      <w:lvlJc w:val="left"/>
      <w:pPr>
        <w:ind w:left="450" w:hanging="450"/>
      </w:pPr>
      <w:rPr>
        <w:rFonts w:hint="default"/>
        <w:sz w:val="24"/>
      </w:rPr>
    </w:lvl>
    <w:lvl w:ilvl="1">
      <w:start w:val="1"/>
      <w:numFmt w:val="decimal"/>
      <w:lvlText w:val="%1.%2"/>
      <w:lvlJc w:val="left"/>
      <w:pPr>
        <w:ind w:left="738" w:hanging="450"/>
      </w:pPr>
      <w:rPr>
        <w:rFonts w:hint="default"/>
        <w:sz w:val="24"/>
      </w:rPr>
    </w:lvl>
    <w:lvl w:ilvl="2">
      <w:start w:val="1"/>
      <w:numFmt w:val="decimal"/>
      <w:lvlText w:val="%1.%2.%3"/>
      <w:lvlJc w:val="left"/>
      <w:pPr>
        <w:ind w:left="1296" w:hanging="720"/>
      </w:pPr>
      <w:rPr>
        <w:rFonts w:hint="default"/>
        <w:sz w:val="24"/>
      </w:rPr>
    </w:lvl>
    <w:lvl w:ilvl="3">
      <w:start w:val="1"/>
      <w:numFmt w:val="decimal"/>
      <w:lvlText w:val="%1.%2.%3.%4"/>
      <w:lvlJc w:val="left"/>
      <w:pPr>
        <w:ind w:left="1584" w:hanging="720"/>
      </w:pPr>
      <w:rPr>
        <w:rFonts w:hint="default"/>
        <w:sz w:val="24"/>
      </w:rPr>
    </w:lvl>
    <w:lvl w:ilvl="4">
      <w:start w:val="1"/>
      <w:numFmt w:val="decimal"/>
      <w:lvlText w:val="%1.%2.%3.%4.%5"/>
      <w:lvlJc w:val="left"/>
      <w:pPr>
        <w:ind w:left="1872" w:hanging="720"/>
      </w:pPr>
      <w:rPr>
        <w:rFonts w:hint="default"/>
        <w:sz w:val="24"/>
      </w:rPr>
    </w:lvl>
    <w:lvl w:ilvl="5">
      <w:start w:val="1"/>
      <w:numFmt w:val="decimal"/>
      <w:lvlText w:val="%1.%2.%3.%4.%5.%6"/>
      <w:lvlJc w:val="left"/>
      <w:pPr>
        <w:ind w:left="2520" w:hanging="1080"/>
      </w:pPr>
      <w:rPr>
        <w:rFonts w:hint="default"/>
        <w:sz w:val="24"/>
      </w:rPr>
    </w:lvl>
    <w:lvl w:ilvl="6">
      <w:start w:val="1"/>
      <w:numFmt w:val="decimal"/>
      <w:lvlText w:val="%1.%2.%3.%4.%5.%6.%7"/>
      <w:lvlJc w:val="left"/>
      <w:pPr>
        <w:ind w:left="2808" w:hanging="1080"/>
      </w:pPr>
      <w:rPr>
        <w:rFonts w:hint="default"/>
        <w:sz w:val="24"/>
      </w:rPr>
    </w:lvl>
    <w:lvl w:ilvl="7">
      <w:start w:val="1"/>
      <w:numFmt w:val="decimal"/>
      <w:lvlText w:val="%1.%2.%3.%4.%5.%6.%7.%8"/>
      <w:lvlJc w:val="left"/>
      <w:pPr>
        <w:ind w:left="3456" w:hanging="1440"/>
      </w:pPr>
      <w:rPr>
        <w:rFonts w:hint="default"/>
        <w:sz w:val="24"/>
      </w:rPr>
    </w:lvl>
    <w:lvl w:ilvl="8">
      <w:start w:val="1"/>
      <w:numFmt w:val="decimal"/>
      <w:lvlText w:val="%1.%2.%3.%4.%5.%6.%7.%8.%9"/>
      <w:lvlJc w:val="left"/>
      <w:pPr>
        <w:ind w:left="3744" w:hanging="1440"/>
      </w:pPr>
      <w:rPr>
        <w:rFonts w:hint="default"/>
        <w:sz w:val="24"/>
      </w:rPr>
    </w:lvl>
  </w:abstractNum>
  <w:abstractNum w:abstractNumId="24" w15:restartNumberingAfterBreak="0">
    <w:nsid w:val="1CEF2362"/>
    <w:multiLevelType w:val="hybridMultilevel"/>
    <w:tmpl w:val="4C7CB86A"/>
    <w:lvl w:ilvl="0" w:tplc="B9E2A76A">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172E0B"/>
    <w:multiLevelType w:val="multilevel"/>
    <w:tmpl w:val="3926F58A"/>
    <w:lvl w:ilvl="0">
      <w:start w:val="1"/>
      <w:numFmt w:val="decimal"/>
      <w:lvlText w:val="%1."/>
      <w:lvlJc w:val="left"/>
      <w:pPr>
        <w:tabs>
          <w:tab w:val="num" w:pos="720"/>
        </w:tabs>
        <w:ind w:left="720" w:hanging="720"/>
      </w:pPr>
      <w:rPr>
        <w:b/>
        <w:bCs w:val="0"/>
      </w:rPr>
    </w:lvl>
    <w:lvl w:ilvl="1">
      <w:start w:val="1"/>
      <w:numFmt w:val="decimal"/>
      <w:isLgl/>
      <w:lvlText w:val="%1.%2."/>
      <w:lvlJc w:val="left"/>
      <w:pPr>
        <w:tabs>
          <w:tab w:val="num" w:pos="1418"/>
        </w:tabs>
        <w:ind w:left="1418" w:hanging="698"/>
      </w:pPr>
      <w:rPr>
        <w:b w:val="0"/>
        <w:bCs w:val="0"/>
        <w:sz w:val="24"/>
        <w:szCs w:val="24"/>
        <w:lang w:bidi="he-IL"/>
      </w:rPr>
    </w:lvl>
    <w:lvl w:ilvl="2">
      <w:start w:val="1"/>
      <w:numFmt w:val="decimal"/>
      <w:lvlText w:val="%1.%2.%3."/>
      <w:lvlJc w:val="left"/>
      <w:pPr>
        <w:tabs>
          <w:tab w:val="num" w:pos="2155"/>
        </w:tabs>
        <w:ind w:left="2155" w:hanging="737"/>
      </w:pPr>
      <w:rPr>
        <w:rFonts w:asciiTheme="majorBidi" w:hAnsiTheme="majorBidi" w:cstheme="majorBidi" w:hint="default"/>
        <w:b/>
        <w:bCs w:val="0"/>
        <w:sz w:val="24"/>
        <w:szCs w:val="24"/>
      </w:rPr>
    </w:lvl>
    <w:lvl w:ilvl="3">
      <w:start w:val="1"/>
      <w:numFmt w:val="hebrew1"/>
      <w:lvlText w:val="%4."/>
      <w:lvlJc w:val="left"/>
      <w:pPr>
        <w:tabs>
          <w:tab w:val="num" w:pos="3005"/>
        </w:tabs>
        <w:ind w:left="3005" w:hanging="850"/>
      </w:pPr>
    </w:lvl>
    <w:lvl w:ilvl="4">
      <w:start w:val="1"/>
      <w:numFmt w:val="decimal"/>
      <w:lvlText w:val="%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27" w15:restartNumberingAfterBreak="0">
    <w:nsid w:val="20022AFE"/>
    <w:multiLevelType w:val="hybridMultilevel"/>
    <w:tmpl w:val="FE6C24F4"/>
    <w:lvl w:ilvl="0" w:tplc="1DD86DFE">
      <w:start w:val="1"/>
      <w:numFmt w:val="hebrew1"/>
      <w:lvlText w:val="%1."/>
      <w:lvlJc w:val="left"/>
      <w:pPr>
        <w:ind w:left="1656" w:hanging="360"/>
      </w:pPr>
      <w:rPr>
        <w:rFonts w:ascii="Times New Roman" w:eastAsia="Times New Roman" w:hAnsi="Times New Roman" w:cs="David"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FD1447"/>
    <w:multiLevelType w:val="multilevel"/>
    <w:tmpl w:val="D9841638"/>
    <w:lvl w:ilvl="0">
      <w:start w:val="1"/>
      <w:numFmt w:val="decimal"/>
      <w:lvlText w:val="%1."/>
      <w:lvlJc w:val="left"/>
      <w:pPr>
        <w:tabs>
          <w:tab w:val="num" w:pos="360"/>
        </w:tabs>
        <w:ind w:left="144" w:hanging="144"/>
      </w:pPr>
      <w:rPr>
        <w:rFonts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278270B7"/>
    <w:multiLevelType w:val="hybridMultilevel"/>
    <w:tmpl w:val="C91CAE7C"/>
    <w:lvl w:ilvl="0" w:tplc="CBB8CE28">
      <w:start w:val="1"/>
      <w:numFmt w:val="decimal"/>
      <w:lvlText w:val="%1."/>
      <w:lvlJc w:val="left"/>
      <w:pPr>
        <w:tabs>
          <w:tab w:val="num" w:pos="144"/>
        </w:tabs>
        <w:ind w:left="144" w:hanging="144"/>
      </w:pPr>
      <w:rPr>
        <w:rFonts w:ascii="Wingdings" w:hAnsi="Wingdings" w:cs="David" w:hint="default"/>
        <w:b w:val="0"/>
        <w:bCs w:val="0"/>
        <w:i w:val="0"/>
        <w:iCs w:val="0"/>
        <w:strike w:val="0"/>
        <w:dstrike w:val="0"/>
        <w:sz w:val="16"/>
        <w:szCs w:val="20"/>
        <w:u w:val="none"/>
        <w:effect w:val="none"/>
      </w:rPr>
    </w:lvl>
    <w:lvl w:ilvl="1" w:tplc="92FE9572" w:tentative="1">
      <w:start w:val="1"/>
      <w:numFmt w:val="lowerLetter"/>
      <w:lvlText w:val="%2."/>
      <w:lvlJc w:val="left"/>
      <w:pPr>
        <w:tabs>
          <w:tab w:val="num" w:pos="1440"/>
        </w:tabs>
        <w:ind w:left="1440" w:hanging="360"/>
      </w:pPr>
    </w:lvl>
    <w:lvl w:ilvl="2" w:tplc="E268374C" w:tentative="1">
      <w:start w:val="1"/>
      <w:numFmt w:val="lowerRoman"/>
      <w:lvlText w:val="%3."/>
      <w:lvlJc w:val="right"/>
      <w:pPr>
        <w:tabs>
          <w:tab w:val="num" w:pos="2160"/>
        </w:tabs>
        <w:ind w:left="2160" w:hanging="180"/>
      </w:pPr>
    </w:lvl>
    <w:lvl w:ilvl="3" w:tplc="A8D0B1A6" w:tentative="1">
      <w:start w:val="1"/>
      <w:numFmt w:val="decimal"/>
      <w:lvlText w:val="%4."/>
      <w:lvlJc w:val="left"/>
      <w:pPr>
        <w:tabs>
          <w:tab w:val="num" w:pos="2880"/>
        </w:tabs>
        <w:ind w:left="2880" w:hanging="360"/>
      </w:pPr>
    </w:lvl>
    <w:lvl w:ilvl="4" w:tplc="D70CA8BC" w:tentative="1">
      <w:start w:val="1"/>
      <w:numFmt w:val="lowerLetter"/>
      <w:lvlText w:val="%5."/>
      <w:lvlJc w:val="left"/>
      <w:pPr>
        <w:tabs>
          <w:tab w:val="num" w:pos="3600"/>
        </w:tabs>
        <w:ind w:left="3600" w:hanging="360"/>
      </w:pPr>
    </w:lvl>
    <w:lvl w:ilvl="5" w:tplc="E1146568" w:tentative="1">
      <w:start w:val="1"/>
      <w:numFmt w:val="lowerRoman"/>
      <w:lvlText w:val="%6."/>
      <w:lvlJc w:val="right"/>
      <w:pPr>
        <w:tabs>
          <w:tab w:val="num" w:pos="4320"/>
        </w:tabs>
        <w:ind w:left="4320" w:hanging="180"/>
      </w:pPr>
    </w:lvl>
    <w:lvl w:ilvl="6" w:tplc="9DE02DB2" w:tentative="1">
      <w:start w:val="1"/>
      <w:numFmt w:val="decimal"/>
      <w:lvlText w:val="%7."/>
      <w:lvlJc w:val="left"/>
      <w:pPr>
        <w:tabs>
          <w:tab w:val="num" w:pos="5040"/>
        </w:tabs>
        <w:ind w:left="5040" w:hanging="360"/>
      </w:pPr>
    </w:lvl>
    <w:lvl w:ilvl="7" w:tplc="93082BF6" w:tentative="1">
      <w:start w:val="1"/>
      <w:numFmt w:val="lowerLetter"/>
      <w:lvlText w:val="%8."/>
      <w:lvlJc w:val="left"/>
      <w:pPr>
        <w:tabs>
          <w:tab w:val="num" w:pos="5760"/>
        </w:tabs>
        <w:ind w:left="5760" w:hanging="360"/>
      </w:pPr>
    </w:lvl>
    <w:lvl w:ilvl="8" w:tplc="D330979E" w:tentative="1">
      <w:start w:val="1"/>
      <w:numFmt w:val="lowerRoman"/>
      <w:lvlText w:val="%9."/>
      <w:lvlJc w:val="right"/>
      <w:pPr>
        <w:tabs>
          <w:tab w:val="num" w:pos="6480"/>
        </w:tabs>
        <w:ind w:left="6480" w:hanging="180"/>
      </w:pPr>
    </w:lvl>
  </w:abstractNum>
  <w:abstractNum w:abstractNumId="30" w15:restartNumberingAfterBreak="0">
    <w:nsid w:val="27D7253E"/>
    <w:multiLevelType w:val="hybridMultilevel"/>
    <w:tmpl w:val="D3A4E890"/>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7FD4DEF"/>
    <w:multiLevelType w:val="multilevel"/>
    <w:tmpl w:val="11680D9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2D3F068B"/>
    <w:multiLevelType w:val="hybridMultilevel"/>
    <w:tmpl w:val="C34A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AF58E2"/>
    <w:multiLevelType w:val="multilevel"/>
    <w:tmpl w:val="8C56406A"/>
    <w:lvl w:ilvl="0">
      <w:start w:val="3"/>
      <w:numFmt w:val="decimal"/>
      <w:lvlText w:val="%1."/>
      <w:lvlJc w:val="left"/>
      <w:pPr>
        <w:tabs>
          <w:tab w:val="num" w:pos="360"/>
        </w:tabs>
        <w:ind w:left="144" w:hanging="144"/>
      </w:pPr>
      <w:rPr>
        <w:rFonts w:ascii="Times New Roman" w:hAnsi="Times New Roman" w:cs="David" w:hint="default"/>
        <w:b w:val="0"/>
        <w:bCs w:val="0"/>
        <w:i w:val="0"/>
        <w:iCs w:val="0"/>
        <w:sz w:val="18"/>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736"/>
        </w:tabs>
        <w:ind w:left="2736" w:hanging="864"/>
      </w:pPr>
      <w:rPr>
        <w:rFonts w:ascii="Times New Roman" w:hAnsi="Times New Roman" w:cs="David" w:hint="default"/>
        <w:b w:val="0"/>
        <w:bCs w:val="0"/>
        <w:i w:val="0"/>
        <w:iCs w:val="0"/>
        <w:sz w:val="16"/>
        <w:szCs w:val="18"/>
      </w:rPr>
    </w:lvl>
    <w:lvl w:ilvl="5">
      <w:start w:val="1"/>
      <w:numFmt w:val="decimal"/>
      <w:lvlText w:val="%1.%2.%3.%4.%5.%6"/>
      <w:lvlJc w:val="left"/>
      <w:pPr>
        <w:tabs>
          <w:tab w:val="num" w:pos="3600"/>
        </w:tabs>
        <w:ind w:left="3600"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2E792580"/>
    <w:multiLevelType w:val="hybridMultilevel"/>
    <w:tmpl w:val="B0809D4C"/>
    <w:lvl w:ilvl="0" w:tplc="0409000D">
      <w:start w:val="1"/>
      <w:numFmt w:val="bullet"/>
      <w:pStyle w:val="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1C21FC"/>
    <w:multiLevelType w:val="multilevel"/>
    <w:tmpl w:val="F782D9F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32AD61D9"/>
    <w:multiLevelType w:val="multilevel"/>
    <w:tmpl w:val="98B26FE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8" w15:restartNumberingAfterBreak="0">
    <w:nsid w:val="3841437F"/>
    <w:multiLevelType w:val="multilevel"/>
    <w:tmpl w:val="2B62CF54"/>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2"/>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3BDE005F"/>
    <w:multiLevelType w:val="multilevel"/>
    <w:tmpl w:val="A4C6E086"/>
    <w:lvl w:ilvl="0">
      <w:start w:val="10"/>
      <w:numFmt w:val="decimal"/>
      <w:lvlText w:val="%1"/>
      <w:lvlJc w:val="left"/>
      <w:pPr>
        <w:ind w:left="375" w:hanging="375"/>
      </w:pPr>
      <w:rPr>
        <w:rFonts w:hint="default"/>
      </w:rPr>
    </w:lvl>
    <w:lvl w:ilvl="1">
      <w:start w:val="1"/>
      <w:numFmt w:val="decimal"/>
      <w:lvlText w:val="%1.%2"/>
      <w:lvlJc w:val="left"/>
      <w:pPr>
        <w:ind w:left="1179" w:hanging="375"/>
      </w:pPr>
      <w:rPr>
        <w:rFonts w:hint="default"/>
      </w:rPr>
    </w:lvl>
    <w:lvl w:ilvl="2">
      <w:start w:val="1"/>
      <w:numFmt w:val="hebrew1"/>
      <w:lvlText w:val="%3."/>
      <w:lvlJc w:val="left"/>
      <w:pPr>
        <w:ind w:left="2328" w:hanging="720"/>
      </w:pPr>
      <w:rPr>
        <w:rFonts w:ascii="Times New Roman" w:eastAsia="Times New Roman" w:hAnsi="Times New Roman" w:cs="David"/>
      </w:rPr>
    </w:lvl>
    <w:lvl w:ilvl="3">
      <w:start w:val="1"/>
      <w:numFmt w:val="decimal"/>
      <w:lvlText w:val="%1.%2.%3.%4"/>
      <w:lvlJc w:val="left"/>
      <w:pPr>
        <w:ind w:left="3132" w:hanging="720"/>
      </w:pPr>
      <w:rPr>
        <w:rFonts w:hint="default"/>
      </w:rPr>
    </w:lvl>
    <w:lvl w:ilvl="4">
      <w:start w:val="1"/>
      <w:numFmt w:val="decimal"/>
      <w:lvlText w:val="%1.%2.%3.%4.%5"/>
      <w:lvlJc w:val="left"/>
      <w:pPr>
        <w:ind w:left="4296" w:hanging="1080"/>
      </w:pPr>
      <w:rPr>
        <w:rFonts w:hint="default"/>
      </w:rPr>
    </w:lvl>
    <w:lvl w:ilvl="5">
      <w:start w:val="1"/>
      <w:numFmt w:val="decimal"/>
      <w:lvlText w:val="%1.%2.%3.%4.%5.%6"/>
      <w:lvlJc w:val="left"/>
      <w:pPr>
        <w:ind w:left="5100" w:hanging="1080"/>
      </w:pPr>
      <w:rPr>
        <w:rFonts w:hint="default"/>
      </w:rPr>
    </w:lvl>
    <w:lvl w:ilvl="6">
      <w:start w:val="1"/>
      <w:numFmt w:val="decimal"/>
      <w:lvlText w:val="%1.%2.%3.%4.%5.%6.%7"/>
      <w:lvlJc w:val="left"/>
      <w:pPr>
        <w:ind w:left="6264" w:hanging="1440"/>
      </w:pPr>
      <w:rPr>
        <w:rFonts w:hint="default"/>
      </w:rPr>
    </w:lvl>
    <w:lvl w:ilvl="7">
      <w:start w:val="1"/>
      <w:numFmt w:val="decimal"/>
      <w:lvlText w:val="%1.%2.%3.%4.%5.%6.%7.%8"/>
      <w:lvlJc w:val="left"/>
      <w:pPr>
        <w:ind w:left="7068" w:hanging="1440"/>
      </w:pPr>
      <w:rPr>
        <w:rFonts w:hint="default"/>
      </w:rPr>
    </w:lvl>
    <w:lvl w:ilvl="8">
      <w:start w:val="1"/>
      <w:numFmt w:val="decimal"/>
      <w:lvlText w:val="%1.%2.%3.%4.%5.%6.%7.%8.%9"/>
      <w:lvlJc w:val="left"/>
      <w:pPr>
        <w:ind w:left="8232" w:hanging="1800"/>
      </w:pPr>
      <w:rPr>
        <w:rFonts w:hint="default"/>
      </w:rPr>
    </w:lvl>
  </w:abstractNum>
  <w:abstractNum w:abstractNumId="40" w15:restartNumberingAfterBreak="0">
    <w:nsid w:val="3D093B12"/>
    <w:multiLevelType w:val="hybridMultilevel"/>
    <w:tmpl w:val="C6DA3326"/>
    <w:lvl w:ilvl="0" w:tplc="D0CCD108">
      <w:start w:val="1"/>
      <w:numFmt w:val="bullet"/>
      <w:pStyle w:val="Style9ptLinespacingsingle9"/>
      <w:lvlText w:val="o"/>
      <w:lvlJc w:val="left"/>
      <w:pPr>
        <w:tabs>
          <w:tab w:val="num" w:pos="0"/>
        </w:tabs>
        <w:ind w:left="0" w:firstLine="0"/>
      </w:pPr>
      <w:rPr>
        <w:rFonts w:ascii="Courier New" w:hAnsi="Courier New" w:hint="default"/>
      </w:rPr>
    </w:lvl>
    <w:lvl w:ilvl="1" w:tplc="BB10DD26">
      <w:start w:val="1"/>
      <w:numFmt w:val="bullet"/>
      <w:lvlText w:val="o"/>
      <w:lvlJc w:val="left"/>
      <w:pPr>
        <w:tabs>
          <w:tab w:val="num" w:pos="1440"/>
        </w:tabs>
        <w:ind w:left="1512" w:right="1512" w:hanging="432"/>
      </w:pPr>
      <w:rPr>
        <w:rFonts w:ascii="Courier New" w:hAnsi="Courier New" w:hint="default"/>
      </w:rPr>
    </w:lvl>
    <w:lvl w:ilvl="2" w:tplc="75107D08">
      <w:start w:val="1"/>
      <w:numFmt w:val="bullet"/>
      <w:lvlText w:val=""/>
      <w:lvlJc w:val="left"/>
      <w:pPr>
        <w:tabs>
          <w:tab w:val="num" w:pos="2160"/>
        </w:tabs>
        <w:ind w:left="2160" w:right="2160" w:hanging="360"/>
      </w:pPr>
      <w:rPr>
        <w:rFonts w:ascii="Wingdings" w:hAnsi="Wingdings" w:hint="default"/>
      </w:rPr>
    </w:lvl>
    <w:lvl w:ilvl="3" w:tplc="F7D41D0A">
      <w:start w:val="1"/>
      <w:numFmt w:val="bullet"/>
      <w:lvlText w:val=""/>
      <w:lvlJc w:val="left"/>
      <w:pPr>
        <w:tabs>
          <w:tab w:val="num" w:pos="2880"/>
        </w:tabs>
        <w:ind w:left="2880" w:right="2880" w:hanging="360"/>
      </w:pPr>
      <w:rPr>
        <w:rFonts w:ascii="Symbol" w:hAnsi="Symbol" w:hint="default"/>
      </w:rPr>
    </w:lvl>
    <w:lvl w:ilvl="4" w:tplc="822EA7F0" w:tentative="1">
      <w:start w:val="1"/>
      <w:numFmt w:val="bullet"/>
      <w:lvlText w:val="o"/>
      <w:lvlJc w:val="left"/>
      <w:pPr>
        <w:tabs>
          <w:tab w:val="num" w:pos="3600"/>
        </w:tabs>
        <w:ind w:left="3600" w:right="3600" w:hanging="360"/>
      </w:pPr>
      <w:rPr>
        <w:rFonts w:ascii="Courier New" w:hAnsi="Courier New" w:cs="Courier New" w:hint="default"/>
      </w:rPr>
    </w:lvl>
    <w:lvl w:ilvl="5" w:tplc="231C5616" w:tentative="1">
      <w:start w:val="1"/>
      <w:numFmt w:val="bullet"/>
      <w:lvlText w:val=""/>
      <w:lvlJc w:val="left"/>
      <w:pPr>
        <w:tabs>
          <w:tab w:val="num" w:pos="4320"/>
        </w:tabs>
        <w:ind w:left="4320" w:right="4320" w:hanging="360"/>
      </w:pPr>
      <w:rPr>
        <w:rFonts w:ascii="Wingdings" w:hAnsi="Wingdings" w:hint="default"/>
      </w:rPr>
    </w:lvl>
    <w:lvl w:ilvl="6" w:tplc="0E8C64DE" w:tentative="1">
      <w:start w:val="1"/>
      <w:numFmt w:val="bullet"/>
      <w:lvlText w:val=""/>
      <w:lvlJc w:val="left"/>
      <w:pPr>
        <w:tabs>
          <w:tab w:val="num" w:pos="5040"/>
        </w:tabs>
        <w:ind w:left="5040" w:right="5040" w:hanging="360"/>
      </w:pPr>
      <w:rPr>
        <w:rFonts w:ascii="Symbol" w:hAnsi="Symbol" w:hint="default"/>
      </w:rPr>
    </w:lvl>
    <w:lvl w:ilvl="7" w:tplc="07EAD926" w:tentative="1">
      <w:start w:val="1"/>
      <w:numFmt w:val="bullet"/>
      <w:lvlText w:val="o"/>
      <w:lvlJc w:val="left"/>
      <w:pPr>
        <w:tabs>
          <w:tab w:val="num" w:pos="5760"/>
        </w:tabs>
        <w:ind w:left="5760" w:right="5760" w:hanging="360"/>
      </w:pPr>
      <w:rPr>
        <w:rFonts w:ascii="Courier New" w:hAnsi="Courier New" w:cs="Courier New" w:hint="default"/>
      </w:rPr>
    </w:lvl>
    <w:lvl w:ilvl="8" w:tplc="2438EB32"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3F794C29"/>
    <w:multiLevelType w:val="multilevel"/>
    <w:tmpl w:val="5AA6FE9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43" w15:restartNumberingAfterBreak="0">
    <w:nsid w:val="462B1E13"/>
    <w:multiLevelType w:val="multilevel"/>
    <w:tmpl w:val="BA3AEAA6"/>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4" w15:restartNumberingAfterBreak="0">
    <w:nsid w:val="46BA0AAD"/>
    <w:multiLevelType w:val="multilevel"/>
    <w:tmpl w:val="F820A93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4A915CC4"/>
    <w:multiLevelType w:val="hybridMultilevel"/>
    <w:tmpl w:val="2EF6DD72"/>
    <w:lvl w:ilvl="0" w:tplc="3F9A7D18">
      <w:start w:val="1"/>
      <w:numFmt w:val="hebrew1"/>
      <w:lvlText w:val="%1."/>
      <w:lvlJc w:val="left"/>
      <w:pPr>
        <w:ind w:left="1656" w:hanging="360"/>
      </w:pPr>
      <w:rPr>
        <w:rFonts w:ascii="Times New Roman" w:eastAsia="Times New Roman" w:hAnsi="Times New Roman" w:cs="David"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AAA2F40"/>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7" w15:restartNumberingAfterBreak="0">
    <w:nsid w:val="4B705C50"/>
    <w:multiLevelType w:val="hybridMultilevel"/>
    <w:tmpl w:val="98A0DACA"/>
    <w:lvl w:ilvl="0" w:tplc="2C704B62">
      <w:start w:val="1"/>
      <w:numFmt w:val="hebrew1"/>
      <w:pStyle w:val="a"/>
      <w:lvlText w:val="%1)"/>
      <w:lvlJc w:val="left"/>
      <w:pPr>
        <w:tabs>
          <w:tab w:val="num" w:pos="567"/>
        </w:tabs>
        <w:ind w:left="567" w:right="567" w:hanging="567"/>
      </w:pPr>
      <w:rPr>
        <w:rFonts w:hint="default"/>
      </w:rPr>
    </w:lvl>
    <w:lvl w:ilvl="1" w:tplc="83468D18" w:tentative="1">
      <w:start w:val="1"/>
      <w:numFmt w:val="lowerLetter"/>
      <w:lvlText w:val="%2."/>
      <w:lvlJc w:val="left"/>
      <w:pPr>
        <w:tabs>
          <w:tab w:val="num" w:pos="1440"/>
        </w:tabs>
        <w:ind w:left="1440" w:right="1440" w:hanging="360"/>
      </w:pPr>
    </w:lvl>
    <w:lvl w:ilvl="2" w:tplc="6CDCD256" w:tentative="1">
      <w:start w:val="1"/>
      <w:numFmt w:val="lowerRoman"/>
      <w:lvlText w:val="%3."/>
      <w:lvlJc w:val="right"/>
      <w:pPr>
        <w:tabs>
          <w:tab w:val="num" w:pos="2160"/>
        </w:tabs>
        <w:ind w:left="2160" w:right="2160" w:hanging="180"/>
      </w:pPr>
    </w:lvl>
    <w:lvl w:ilvl="3" w:tplc="B740BA56">
      <w:start w:val="1"/>
      <w:numFmt w:val="decimal"/>
      <w:lvlText w:val="%4."/>
      <w:lvlJc w:val="left"/>
      <w:pPr>
        <w:tabs>
          <w:tab w:val="num" w:pos="2880"/>
        </w:tabs>
        <w:ind w:left="2880" w:right="2880" w:hanging="360"/>
      </w:pPr>
    </w:lvl>
    <w:lvl w:ilvl="4" w:tplc="E3A6DFD6" w:tentative="1">
      <w:start w:val="1"/>
      <w:numFmt w:val="lowerLetter"/>
      <w:lvlText w:val="%5."/>
      <w:lvlJc w:val="left"/>
      <w:pPr>
        <w:tabs>
          <w:tab w:val="num" w:pos="3600"/>
        </w:tabs>
        <w:ind w:left="3600" w:right="3600" w:hanging="360"/>
      </w:pPr>
    </w:lvl>
    <w:lvl w:ilvl="5" w:tplc="A1EECB10" w:tentative="1">
      <w:start w:val="1"/>
      <w:numFmt w:val="lowerRoman"/>
      <w:lvlText w:val="%6."/>
      <w:lvlJc w:val="right"/>
      <w:pPr>
        <w:tabs>
          <w:tab w:val="num" w:pos="4320"/>
        </w:tabs>
        <w:ind w:left="4320" w:right="4320" w:hanging="180"/>
      </w:pPr>
    </w:lvl>
    <w:lvl w:ilvl="6" w:tplc="DFA0BF62" w:tentative="1">
      <w:start w:val="1"/>
      <w:numFmt w:val="decimal"/>
      <w:lvlText w:val="%7."/>
      <w:lvlJc w:val="left"/>
      <w:pPr>
        <w:tabs>
          <w:tab w:val="num" w:pos="5040"/>
        </w:tabs>
        <w:ind w:left="5040" w:right="5040" w:hanging="360"/>
      </w:pPr>
    </w:lvl>
    <w:lvl w:ilvl="7" w:tplc="B074F56A" w:tentative="1">
      <w:start w:val="1"/>
      <w:numFmt w:val="lowerLetter"/>
      <w:lvlText w:val="%8."/>
      <w:lvlJc w:val="left"/>
      <w:pPr>
        <w:tabs>
          <w:tab w:val="num" w:pos="5760"/>
        </w:tabs>
        <w:ind w:left="5760" w:right="5760" w:hanging="360"/>
      </w:pPr>
    </w:lvl>
    <w:lvl w:ilvl="8" w:tplc="AE5EC224" w:tentative="1">
      <w:start w:val="1"/>
      <w:numFmt w:val="lowerRoman"/>
      <w:lvlText w:val="%9."/>
      <w:lvlJc w:val="right"/>
      <w:pPr>
        <w:tabs>
          <w:tab w:val="num" w:pos="6480"/>
        </w:tabs>
        <w:ind w:left="6480" w:right="6480" w:hanging="180"/>
      </w:pPr>
    </w:lvl>
  </w:abstractNum>
  <w:abstractNum w:abstractNumId="4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08C3F30"/>
    <w:multiLevelType w:val="multilevel"/>
    <w:tmpl w:val="F814B32A"/>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0" w15:restartNumberingAfterBreak="0">
    <w:nsid w:val="50DD7979"/>
    <w:multiLevelType w:val="hybridMultilevel"/>
    <w:tmpl w:val="EB98A8DA"/>
    <w:lvl w:ilvl="0" w:tplc="A85A1FD8">
      <w:start w:val="1"/>
      <w:numFmt w:val="bullet"/>
      <w:lvlText w:val=""/>
      <w:lvlJc w:val="left"/>
      <w:pPr>
        <w:ind w:left="720" w:hanging="360"/>
      </w:pPr>
      <w:rPr>
        <w:rFonts w:ascii="Symbol" w:hAnsi="Symbol" w:hint="default"/>
      </w:rPr>
    </w:lvl>
    <w:lvl w:ilvl="1" w:tplc="F474C772" w:tentative="1">
      <w:start w:val="1"/>
      <w:numFmt w:val="bullet"/>
      <w:lvlText w:val="o"/>
      <w:lvlJc w:val="left"/>
      <w:pPr>
        <w:ind w:left="1440" w:hanging="360"/>
      </w:pPr>
      <w:rPr>
        <w:rFonts w:ascii="Courier New" w:hAnsi="Courier New" w:cs="Courier New" w:hint="default"/>
      </w:rPr>
    </w:lvl>
    <w:lvl w:ilvl="2" w:tplc="07CC98AE" w:tentative="1">
      <w:start w:val="1"/>
      <w:numFmt w:val="bullet"/>
      <w:lvlText w:val=""/>
      <w:lvlJc w:val="left"/>
      <w:pPr>
        <w:ind w:left="2160" w:hanging="360"/>
      </w:pPr>
      <w:rPr>
        <w:rFonts w:ascii="Wingdings" w:hAnsi="Wingdings" w:hint="default"/>
      </w:rPr>
    </w:lvl>
    <w:lvl w:ilvl="3" w:tplc="B0B80EF2" w:tentative="1">
      <w:start w:val="1"/>
      <w:numFmt w:val="bullet"/>
      <w:lvlText w:val=""/>
      <w:lvlJc w:val="left"/>
      <w:pPr>
        <w:ind w:left="2880" w:hanging="360"/>
      </w:pPr>
      <w:rPr>
        <w:rFonts w:ascii="Symbol" w:hAnsi="Symbol" w:hint="default"/>
      </w:rPr>
    </w:lvl>
    <w:lvl w:ilvl="4" w:tplc="BD2AADFA" w:tentative="1">
      <w:start w:val="1"/>
      <w:numFmt w:val="bullet"/>
      <w:lvlText w:val="o"/>
      <w:lvlJc w:val="left"/>
      <w:pPr>
        <w:ind w:left="3600" w:hanging="360"/>
      </w:pPr>
      <w:rPr>
        <w:rFonts w:ascii="Courier New" w:hAnsi="Courier New" w:cs="Courier New" w:hint="default"/>
      </w:rPr>
    </w:lvl>
    <w:lvl w:ilvl="5" w:tplc="DC3A42A8" w:tentative="1">
      <w:start w:val="1"/>
      <w:numFmt w:val="bullet"/>
      <w:lvlText w:val=""/>
      <w:lvlJc w:val="left"/>
      <w:pPr>
        <w:ind w:left="4320" w:hanging="360"/>
      </w:pPr>
      <w:rPr>
        <w:rFonts w:ascii="Wingdings" w:hAnsi="Wingdings" w:hint="default"/>
      </w:rPr>
    </w:lvl>
    <w:lvl w:ilvl="6" w:tplc="995495D2" w:tentative="1">
      <w:start w:val="1"/>
      <w:numFmt w:val="bullet"/>
      <w:lvlText w:val=""/>
      <w:lvlJc w:val="left"/>
      <w:pPr>
        <w:ind w:left="5040" w:hanging="360"/>
      </w:pPr>
      <w:rPr>
        <w:rFonts w:ascii="Symbol" w:hAnsi="Symbol" w:hint="default"/>
      </w:rPr>
    </w:lvl>
    <w:lvl w:ilvl="7" w:tplc="2732120C" w:tentative="1">
      <w:start w:val="1"/>
      <w:numFmt w:val="bullet"/>
      <w:lvlText w:val="o"/>
      <w:lvlJc w:val="left"/>
      <w:pPr>
        <w:ind w:left="5760" w:hanging="360"/>
      </w:pPr>
      <w:rPr>
        <w:rFonts w:ascii="Courier New" w:hAnsi="Courier New" w:cs="Courier New" w:hint="default"/>
      </w:rPr>
    </w:lvl>
    <w:lvl w:ilvl="8" w:tplc="A0568B84" w:tentative="1">
      <w:start w:val="1"/>
      <w:numFmt w:val="bullet"/>
      <w:lvlText w:val=""/>
      <w:lvlJc w:val="left"/>
      <w:pPr>
        <w:ind w:left="6480" w:hanging="360"/>
      </w:pPr>
      <w:rPr>
        <w:rFonts w:ascii="Wingdings" w:hAnsi="Wingdings" w:hint="default"/>
      </w:rPr>
    </w:lvl>
  </w:abstractNum>
  <w:abstractNum w:abstractNumId="51" w15:restartNumberingAfterBreak="0">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2" w15:restartNumberingAfterBreak="0">
    <w:nsid w:val="53A63D7F"/>
    <w:multiLevelType w:val="multilevel"/>
    <w:tmpl w:val="A1AA86F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15:restartNumberingAfterBreak="0">
    <w:nsid w:val="53AB1109"/>
    <w:multiLevelType w:val="hybridMultilevel"/>
    <w:tmpl w:val="54B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3B16188"/>
    <w:multiLevelType w:val="hybridMultilevel"/>
    <w:tmpl w:val="10562EBC"/>
    <w:lvl w:ilvl="0" w:tplc="F738BAA8">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682E099C">
      <w:start w:val="1"/>
      <w:numFmt w:val="decimal"/>
      <w:lvlText w:val="%2."/>
      <w:lvlJc w:val="left"/>
      <w:pPr>
        <w:tabs>
          <w:tab w:val="num" w:pos="1440"/>
        </w:tabs>
        <w:ind w:left="1440" w:hanging="360"/>
      </w:pPr>
    </w:lvl>
    <w:lvl w:ilvl="2" w:tplc="2730B8C8">
      <w:start w:val="1"/>
      <w:numFmt w:val="decimal"/>
      <w:lvlText w:val="%3."/>
      <w:lvlJc w:val="left"/>
      <w:pPr>
        <w:tabs>
          <w:tab w:val="num" w:pos="2160"/>
        </w:tabs>
        <w:ind w:left="2160" w:hanging="360"/>
      </w:pPr>
    </w:lvl>
    <w:lvl w:ilvl="3" w:tplc="8AAEE026">
      <w:start w:val="1"/>
      <w:numFmt w:val="decimal"/>
      <w:lvlText w:val="%4."/>
      <w:lvlJc w:val="left"/>
      <w:pPr>
        <w:tabs>
          <w:tab w:val="num" w:pos="2880"/>
        </w:tabs>
        <w:ind w:left="2880" w:hanging="360"/>
      </w:pPr>
    </w:lvl>
    <w:lvl w:ilvl="4" w:tplc="C0EEEDB0">
      <w:start w:val="1"/>
      <w:numFmt w:val="decimal"/>
      <w:lvlText w:val="%5."/>
      <w:lvlJc w:val="left"/>
      <w:pPr>
        <w:tabs>
          <w:tab w:val="num" w:pos="3600"/>
        </w:tabs>
        <w:ind w:left="3600" w:hanging="360"/>
      </w:pPr>
    </w:lvl>
    <w:lvl w:ilvl="5" w:tplc="FA9279F8">
      <w:start w:val="1"/>
      <w:numFmt w:val="decimal"/>
      <w:lvlText w:val="%6."/>
      <w:lvlJc w:val="left"/>
      <w:pPr>
        <w:tabs>
          <w:tab w:val="num" w:pos="4320"/>
        </w:tabs>
        <w:ind w:left="4320" w:hanging="360"/>
      </w:pPr>
    </w:lvl>
    <w:lvl w:ilvl="6" w:tplc="A656A3B0">
      <w:start w:val="1"/>
      <w:numFmt w:val="decimal"/>
      <w:lvlText w:val="%7."/>
      <w:lvlJc w:val="left"/>
      <w:pPr>
        <w:tabs>
          <w:tab w:val="num" w:pos="5040"/>
        </w:tabs>
        <w:ind w:left="5040" w:hanging="360"/>
      </w:pPr>
    </w:lvl>
    <w:lvl w:ilvl="7" w:tplc="1EF88418">
      <w:start w:val="1"/>
      <w:numFmt w:val="decimal"/>
      <w:lvlText w:val="%8."/>
      <w:lvlJc w:val="left"/>
      <w:pPr>
        <w:tabs>
          <w:tab w:val="num" w:pos="5760"/>
        </w:tabs>
        <w:ind w:left="5760" w:hanging="360"/>
      </w:pPr>
    </w:lvl>
    <w:lvl w:ilvl="8" w:tplc="32A2C688">
      <w:start w:val="1"/>
      <w:numFmt w:val="decimal"/>
      <w:lvlText w:val="%9."/>
      <w:lvlJc w:val="left"/>
      <w:pPr>
        <w:tabs>
          <w:tab w:val="num" w:pos="6480"/>
        </w:tabs>
        <w:ind w:left="6480" w:hanging="360"/>
      </w:pPr>
    </w:lvl>
  </w:abstractNum>
  <w:abstractNum w:abstractNumId="55" w15:restartNumberingAfterBreak="0">
    <w:nsid w:val="56CB6C25"/>
    <w:multiLevelType w:val="hybridMultilevel"/>
    <w:tmpl w:val="25EAD374"/>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56" w15:restartNumberingAfterBreak="0">
    <w:nsid w:val="579955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8417732"/>
    <w:multiLevelType w:val="multilevel"/>
    <w:tmpl w:val="999C5BBC"/>
    <w:lvl w:ilvl="0">
      <w:numFmt w:val="decimal"/>
      <w:pStyle w:val="10"/>
      <w:lvlText w:val="%1."/>
      <w:lvlJc w:val="left"/>
      <w:pPr>
        <w:tabs>
          <w:tab w:val="num" w:pos="576"/>
        </w:tabs>
        <w:ind w:lef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8" w15:restartNumberingAfterBreak="0">
    <w:nsid w:val="5B477C2A"/>
    <w:multiLevelType w:val="hybridMultilevel"/>
    <w:tmpl w:val="52EA4CE2"/>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59" w15:restartNumberingAfterBreak="0">
    <w:nsid w:val="5F25512D"/>
    <w:multiLevelType w:val="hybridMultilevel"/>
    <w:tmpl w:val="05D405F2"/>
    <w:lvl w:ilvl="0" w:tplc="21D0A816">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03A4FEA"/>
    <w:multiLevelType w:val="hybridMultilevel"/>
    <w:tmpl w:val="0C8A8826"/>
    <w:lvl w:ilvl="0" w:tplc="7BFE3EF6">
      <w:start w:val="1"/>
      <w:numFmt w:val="hebrew1"/>
      <w:lvlText w:val="%1."/>
      <w:lvlJc w:val="left"/>
      <w:pPr>
        <w:ind w:left="669" w:hanging="360"/>
      </w:pPr>
      <w:rPr>
        <w:strike w:val="0"/>
        <w:dstrike w:val="0"/>
        <w:u w:val="none"/>
        <w:effect w:val="none"/>
      </w:rPr>
    </w:lvl>
    <w:lvl w:ilvl="1" w:tplc="04090019">
      <w:start w:val="1"/>
      <w:numFmt w:val="lowerLetter"/>
      <w:lvlText w:val="%2."/>
      <w:lvlJc w:val="left"/>
      <w:pPr>
        <w:ind w:left="1389" w:hanging="360"/>
      </w:pPr>
    </w:lvl>
    <w:lvl w:ilvl="2" w:tplc="0409001B">
      <w:start w:val="1"/>
      <w:numFmt w:val="lowerRoman"/>
      <w:lvlText w:val="%3."/>
      <w:lvlJc w:val="right"/>
      <w:pPr>
        <w:ind w:left="2109" w:hanging="180"/>
      </w:pPr>
    </w:lvl>
    <w:lvl w:ilvl="3" w:tplc="0409000F">
      <w:start w:val="1"/>
      <w:numFmt w:val="decimal"/>
      <w:lvlText w:val="%4."/>
      <w:lvlJc w:val="left"/>
      <w:pPr>
        <w:ind w:left="2829" w:hanging="360"/>
      </w:pPr>
    </w:lvl>
    <w:lvl w:ilvl="4" w:tplc="04090019">
      <w:start w:val="1"/>
      <w:numFmt w:val="lowerLetter"/>
      <w:lvlText w:val="%5."/>
      <w:lvlJc w:val="left"/>
      <w:pPr>
        <w:ind w:left="3549" w:hanging="360"/>
      </w:pPr>
    </w:lvl>
    <w:lvl w:ilvl="5" w:tplc="0409001B">
      <w:start w:val="1"/>
      <w:numFmt w:val="lowerRoman"/>
      <w:lvlText w:val="%6."/>
      <w:lvlJc w:val="right"/>
      <w:pPr>
        <w:ind w:left="4269" w:hanging="180"/>
      </w:pPr>
    </w:lvl>
    <w:lvl w:ilvl="6" w:tplc="0409000F">
      <w:start w:val="1"/>
      <w:numFmt w:val="decimal"/>
      <w:lvlText w:val="%7."/>
      <w:lvlJc w:val="left"/>
      <w:pPr>
        <w:ind w:left="4989" w:hanging="360"/>
      </w:pPr>
    </w:lvl>
    <w:lvl w:ilvl="7" w:tplc="04090019">
      <w:start w:val="1"/>
      <w:numFmt w:val="lowerLetter"/>
      <w:lvlText w:val="%8."/>
      <w:lvlJc w:val="left"/>
      <w:pPr>
        <w:ind w:left="5709" w:hanging="360"/>
      </w:pPr>
    </w:lvl>
    <w:lvl w:ilvl="8" w:tplc="0409001B">
      <w:start w:val="1"/>
      <w:numFmt w:val="lowerRoman"/>
      <w:lvlText w:val="%9."/>
      <w:lvlJc w:val="right"/>
      <w:pPr>
        <w:ind w:left="6429" w:hanging="180"/>
      </w:pPr>
    </w:lvl>
  </w:abstractNum>
  <w:abstractNum w:abstractNumId="61" w15:restartNumberingAfterBreak="0">
    <w:nsid w:val="60567B3C"/>
    <w:multiLevelType w:val="multilevel"/>
    <w:tmpl w:val="7A04792A"/>
    <w:lvl w:ilvl="0">
      <w:start w:val="1"/>
      <w:numFmt w:val="decimal"/>
      <w:lvlText w:val="%1."/>
      <w:lvlJc w:val="left"/>
      <w:pPr>
        <w:tabs>
          <w:tab w:val="num" w:pos="288"/>
        </w:tabs>
        <w:ind w:left="288" w:hanging="288"/>
      </w:pPr>
      <w:rPr>
        <w:rFonts w:ascii="FrankRuehl" w:hAnsi="FrankRuehl" w:cs="FrankRuehl" w:hint="default"/>
        <w:b w:val="0"/>
        <w:bCs w:val="0"/>
        <w:i w:val="0"/>
        <w:iCs w:val="0"/>
        <w:sz w:val="24"/>
        <w:szCs w:val="24"/>
      </w:rPr>
    </w:lvl>
    <w:lvl w:ilvl="1">
      <w:numFmt w:val="decimal"/>
      <w:isLgl/>
      <w:lvlText w:val="%1.%2"/>
      <w:lvlJc w:val="left"/>
      <w:pPr>
        <w:tabs>
          <w:tab w:val="num" w:pos="648"/>
        </w:tabs>
        <w:ind w:left="648" w:hanging="360"/>
      </w:pPr>
      <w:rPr>
        <w:rFonts w:hint="default"/>
        <w:sz w:val="22"/>
      </w:rPr>
    </w:lvl>
    <w:lvl w:ilvl="2">
      <w:start w:val="4"/>
      <w:numFmt w:val="decimal"/>
      <w:isLgl/>
      <w:lvlText w:val="%1.%2.%3"/>
      <w:lvlJc w:val="left"/>
      <w:pPr>
        <w:tabs>
          <w:tab w:val="num" w:pos="1296"/>
        </w:tabs>
        <w:ind w:left="1296" w:hanging="720"/>
      </w:pPr>
      <w:rPr>
        <w:rFonts w:hint="default"/>
        <w:sz w:val="22"/>
      </w:rPr>
    </w:lvl>
    <w:lvl w:ilvl="3">
      <w:start w:val="1"/>
      <w:numFmt w:val="decimal"/>
      <w:isLgl/>
      <w:lvlText w:val="%1.%2.%3.%4"/>
      <w:lvlJc w:val="left"/>
      <w:pPr>
        <w:tabs>
          <w:tab w:val="num" w:pos="1584"/>
        </w:tabs>
        <w:ind w:left="1584" w:hanging="720"/>
      </w:pPr>
      <w:rPr>
        <w:rFonts w:hint="default"/>
        <w:sz w:val="22"/>
      </w:rPr>
    </w:lvl>
    <w:lvl w:ilvl="4">
      <w:start w:val="1"/>
      <w:numFmt w:val="decimal"/>
      <w:isLgl/>
      <w:lvlText w:val="%1.%2.%3.%4.%5"/>
      <w:lvlJc w:val="left"/>
      <w:pPr>
        <w:tabs>
          <w:tab w:val="num" w:pos="2232"/>
        </w:tabs>
        <w:ind w:left="2232" w:hanging="1080"/>
      </w:pPr>
      <w:rPr>
        <w:rFonts w:hint="default"/>
        <w:sz w:val="22"/>
      </w:rPr>
    </w:lvl>
    <w:lvl w:ilvl="5">
      <w:start w:val="1"/>
      <w:numFmt w:val="decimal"/>
      <w:isLgl/>
      <w:lvlText w:val="%1.%2.%3.%4.%5.%6"/>
      <w:lvlJc w:val="left"/>
      <w:pPr>
        <w:tabs>
          <w:tab w:val="num" w:pos="2520"/>
        </w:tabs>
        <w:ind w:left="2520" w:hanging="1080"/>
      </w:pPr>
      <w:rPr>
        <w:rFonts w:hint="default"/>
        <w:sz w:val="22"/>
      </w:rPr>
    </w:lvl>
    <w:lvl w:ilvl="6">
      <w:start w:val="1"/>
      <w:numFmt w:val="decimal"/>
      <w:isLgl/>
      <w:lvlText w:val="%1.%2.%3.%4.%5.%6.%7"/>
      <w:lvlJc w:val="left"/>
      <w:pPr>
        <w:tabs>
          <w:tab w:val="num" w:pos="2808"/>
        </w:tabs>
        <w:ind w:left="2808" w:hanging="1080"/>
      </w:pPr>
      <w:rPr>
        <w:rFonts w:hint="default"/>
        <w:sz w:val="22"/>
      </w:rPr>
    </w:lvl>
    <w:lvl w:ilvl="7">
      <w:start w:val="1"/>
      <w:numFmt w:val="decimal"/>
      <w:isLgl/>
      <w:lvlText w:val="%1.%2.%3.%4.%5.%6.%7.%8"/>
      <w:lvlJc w:val="left"/>
      <w:pPr>
        <w:tabs>
          <w:tab w:val="num" w:pos="3456"/>
        </w:tabs>
        <w:ind w:left="3456" w:hanging="1440"/>
      </w:pPr>
      <w:rPr>
        <w:rFonts w:hint="default"/>
        <w:sz w:val="22"/>
      </w:rPr>
    </w:lvl>
    <w:lvl w:ilvl="8">
      <w:start w:val="1"/>
      <w:numFmt w:val="decimal"/>
      <w:isLgl/>
      <w:lvlText w:val="%1.%2.%3.%4.%5.%6.%7.%8.%9"/>
      <w:lvlJc w:val="left"/>
      <w:pPr>
        <w:tabs>
          <w:tab w:val="num" w:pos="3744"/>
        </w:tabs>
        <w:ind w:left="3744" w:hanging="1440"/>
      </w:pPr>
      <w:rPr>
        <w:rFonts w:hint="default"/>
        <w:sz w:val="22"/>
      </w:rPr>
    </w:lvl>
  </w:abstractNum>
  <w:abstractNum w:abstractNumId="62" w15:restartNumberingAfterBreak="0">
    <w:nsid w:val="609F7BFF"/>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3" w15:restartNumberingAfterBreak="0">
    <w:nsid w:val="62E24DC5"/>
    <w:multiLevelType w:val="multilevel"/>
    <w:tmpl w:val="C6149A62"/>
    <w:lvl w:ilvl="0">
      <w:start w:val="1"/>
      <w:numFmt w:val="decimal"/>
      <w:lvlText w:val="%1."/>
      <w:lvlJc w:val="left"/>
      <w:pPr>
        <w:ind w:left="936" w:hanging="360"/>
      </w:pPr>
    </w:lvl>
    <w:lvl w:ilvl="1">
      <w:start w:val="1"/>
      <w:numFmt w:val="decimal"/>
      <w:isLgl/>
      <w:lvlText w:val="%1.%2."/>
      <w:lvlJc w:val="left"/>
      <w:pPr>
        <w:ind w:left="1728" w:hanging="720"/>
      </w:pPr>
      <w:rPr>
        <w:b w:val="0"/>
        <w:bCs w:val="0"/>
        <w:sz w:val="22"/>
        <w:szCs w:val="22"/>
      </w:rPr>
    </w:lvl>
    <w:lvl w:ilvl="2">
      <w:start w:val="1"/>
      <w:numFmt w:val="decimal"/>
      <w:isLgl/>
      <w:lvlText w:val="%1.%2.%3."/>
      <w:lvlJc w:val="left"/>
      <w:pPr>
        <w:ind w:left="2160" w:hanging="720"/>
      </w:pPr>
      <w:rPr>
        <w:rFonts w:ascii="Arial" w:hAnsi="Arial" w:cs="Arial" w:hint="default"/>
        <w:b w:val="0"/>
        <w:bCs w:val="0"/>
        <w:sz w:val="22"/>
        <w:szCs w:val="22"/>
      </w:rPr>
    </w:lvl>
    <w:lvl w:ilvl="3">
      <w:start w:val="1"/>
      <w:numFmt w:val="decimal"/>
      <w:isLgl/>
      <w:lvlText w:val="%1.%2.%3.%4."/>
      <w:lvlJc w:val="left"/>
      <w:pPr>
        <w:ind w:left="2952" w:hanging="1080"/>
      </w:pPr>
    </w:lvl>
    <w:lvl w:ilvl="4">
      <w:start w:val="1"/>
      <w:numFmt w:val="decimal"/>
      <w:isLgl/>
      <w:lvlText w:val="%1.%2.%3.%4.%5."/>
      <w:lvlJc w:val="left"/>
      <w:pPr>
        <w:ind w:left="3384" w:hanging="1080"/>
      </w:pPr>
    </w:lvl>
    <w:lvl w:ilvl="5">
      <w:start w:val="1"/>
      <w:numFmt w:val="decimal"/>
      <w:isLgl/>
      <w:lvlText w:val="%1.%2.%3.%4.%5.%6."/>
      <w:lvlJc w:val="left"/>
      <w:pPr>
        <w:ind w:left="4176" w:hanging="1440"/>
      </w:pPr>
    </w:lvl>
    <w:lvl w:ilvl="6">
      <w:start w:val="1"/>
      <w:numFmt w:val="decimal"/>
      <w:isLgl/>
      <w:lvlText w:val="%1.%2.%3.%4.%5.%6.%7."/>
      <w:lvlJc w:val="left"/>
      <w:pPr>
        <w:ind w:left="4608" w:hanging="1440"/>
      </w:pPr>
    </w:lvl>
    <w:lvl w:ilvl="7">
      <w:start w:val="1"/>
      <w:numFmt w:val="decimal"/>
      <w:isLgl/>
      <w:lvlText w:val="%1.%2.%3.%4.%5.%6.%7.%8."/>
      <w:lvlJc w:val="left"/>
      <w:pPr>
        <w:ind w:left="5400" w:hanging="1800"/>
      </w:pPr>
    </w:lvl>
    <w:lvl w:ilvl="8">
      <w:start w:val="1"/>
      <w:numFmt w:val="decimal"/>
      <w:isLgl/>
      <w:lvlText w:val="%1.%2.%3.%4.%5.%6.%7.%8.%9."/>
      <w:lvlJc w:val="left"/>
      <w:pPr>
        <w:ind w:left="5832" w:hanging="1800"/>
      </w:pPr>
    </w:lvl>
  </w:abstractNum>
  <w:abstractNum w:abstractNumId="64" w15:restartNumberingAfterBreak="0">
    <w:nsid w:val="63DE17FB"/>
    <w:multiLevelType w:val="multilevel"/>
    <w:tmpl w:val="9D02E668"/>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5" w15:restartNumberingAfterBreak="0">
    <w:nsid w:val="654D15D5"/>
    <w:multiLevelType w:val="multilevel"/>
    <w:tmpl w:val="C3FACF5A"/>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736"/>
        </w:tabs>
        <w:ind w:left="2736" w:hanging="864"/>
      </w:pPr>
      <w:rPr>
        <w:rFonts w:ascii="Times New Roman" w:hAnsi="Times New Roman" w:cs="David" w:hint="default"/>
        <w:b w:val="0"/>
        <w:bCs w:val="0"/>
        <w:i w:val="0"/>
        <w:iCs w:val="0"/>
        <w:sz w:val="16"/>
        <w:szCs w:val="18"/>
      </w:rPr>
    </w:lvl>
    <w:lvl w:ilvl="5">
      <w:start w:val="1"/>
      <w:numFmt w:val="decimal"/>
      <w:lvlText w:val="%1.%2.%3.%4.%5.%6"/>
      <w:lvlJc w:val="left"/>
      <w:pPr>
        <w:tabs>
          <w:tab w:val="num" w:pos="3600"/>
        </w:tabs>
        <w:ind w:left="3600"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662A2B81"/>
    <w:multiLevelType w:val="multilevel"/>
    <w:tmpl w:val="65F4D08A"/>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2"/>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3."/>
      <w:lvlJc w:val="left"/>
      <w:pPr>
        <w:tabs>
          <w:tab w:val="num" w:pos="1152"/>
        </w:tabs>
        <w:ind w:left="1152" w:hanging="576"/>
      </w:pPr>
      <w:rPr>
        <w:rFonts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736"/>
        </w:tabs>
        <w:ind w:left="2736" w:hanging="864"/>
      </w:pPr>
      <w:rPr>
        <w:rFonts w:ascii="Times New Roman" w:hAnsi="Times New Roman" w:cs="David" w:hint="default"/>
        <w:b w:val="0"/>
        <w:bCs w:val="0"/>
        <w:i w:val="0"/>
        <w:iCs w:val="0"/>
        <w:sz w:val="16"/>
        <w:szCs w:val="18"/>
      </w:rPr>
    </w:lvl>
    <w:lvl w:ilvl="5">
      <w:start w:val="1"/>
      <w:numFmt w:val="decimal"/>
      <w:lvlText w:val="%1.%2.%3.%4.%5.%6"/>
      <w:lvlJc w:val="left"/>
      <w:pPr>
        <w:tabs>
          <w:tab w:val="num" w:pos="3600"/>
        </w:tabs>
        <w:ind w:left="3600"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669E7792"/>
    <w:multiLevelType w:val="hybridMultilevel"/>
    <w:tmpl w:val="E3445200"/>
    <w:lvl w:ilvl="0" w:tplc="04090001">
      <w:start w:val="1"/>
      <w:numFmt w:val="bullet"/>
      <w:lvlText w:val=""/>
      <w:lvlJc w:val="left"/>
      <w:pPr>
        <w:ind w:left="2664" w:hanging="360"/>
      </w:pPr>
      <w:rPr>
        <w:rFonts w:ascii="Symbol" w:hAnsi="Symbol" w:hint="default"/>
      </w:rPr>
    </w:lvl>
    <w:lvl w:ilvl="1" w:tplc="04090003" w:tentative="1">
      <w:start w:val="1"/>
      <w:numFmt w:val="bullet"/>
      <w:lvlText w:val="o"/>
      <w:lvlJc w:val="left"/>
      <w:pPr>
        <w:ind w:left="3384" w:hanging="360"/>
      </w:pPr>
      <w:rPr>
        <w:rFonts w:ascii="Courier New" w:hAnsi="Courier New" w:cs="Courier New" w:hint="default"/>
      </w:rPr>
    </w:lvl>
    <w:lvl w:ilvl="2" w:tplc="04090005" w:tentative="1">
      <w:start w:val="1"/>
      <w:numFmt w:val="bullet"/>
      <w:lvlText w:val=""/>
      <w:lvlJc w:val="left"/>
      <w:pPr>
        <w:ind w:left="4104" w:hanging="360"/>
      </w:pPr>
      <w:rPr>
        <w:rFonts w:ascii="Wingdings" w:hAnsi="Wingdings" w:hint="default"/>
      </w:rPr>
    </w:lvl>
    <w:lvl w:ilvl="3" w:tplc="04090001" w:tentative="1">
      <w:start w:val="1"/>
      <w:numFmt w:val="bullet"/>
      <w:lvlText w:val=""/>
      <w:lvlJc w:val="left"/>
      <w:pPr>
        <w:ind w:left="4824" w:hanging="360"/>
      </w:pPr>
      <w:rPr>
        <w:rFonts w:ascii="Symbol" w:hAnsi="Symbol" w:hint="default"/>
      </w:rPr>
    </w:lvl>
    <w:lvl w:ilvl="4" w:tplc="04090003" w:tentative="1">
      <w:start w:val="1"/>
      <w:numFmt w:val="bullet"/>
      <w:lvlText w:val="o"/>
      <w:lvlJc w:val="left"/>
      <w:pPr>
        <w:ind w:left="5544" w:hanging="360"/>
      </w:pPr>
      <w:rPr>
        <w:rFonts w:ascii="Courier New" w:hAnsi="Courier New" w:cs="Courier New" w:hint="default"/>
      </w:rPr>
    </w:lvl>
    <w:lvl w:ilvl="5" w:tplc="04090005" w:tentative="1">
      <w:start w:val="1"/>
      <w:numFmt w:val="bullet"/>
      <w:lvlText w:val=""/>
      <w:lvlJc w:val="left"/>
      <w:pPr>
        <w:ind w:left="6264" w:hanging="360"/>
      </w:pPr>
      <w:rPr>
        <w:rFonts w:ascii="Wingdings" w:hAnsi="Wingdings" w:hint="default"/>
      </w:rPr>
    </w:lvl>
    <w:lvl w:ilvl="6" w:tplc="04090001" w:tentative="1">
      <w:start w:val="1"/>
      <w:numFmt w:val="bullet"/>
      <w:lvlText w:val=""/>
      <w:lvlJc w:val="left"/>
      <w:pPr>
        <w:ind w:left="6984" w:hanging="360"/>
      </w:pPr>
      <w:rPr>
        <w:rFonts w:ascii="Symbol" w:hAnsi="Symbol" w:hint="default"/>
      </w:rPr>
    </w:lvl>
    <w:lvl w:ilvl="7" w:tplc="04090003" w:tentative="1">
      <w:start w:val="1"/>
      <w:numFmt w:val="bullet"/>
      <w:lvlText w:val="o"/>
      <w:lvlJc w:val="left"/>
      <w:pPr>
        <w:ind w:left="7704" w:hanging="360"/>
      </w:pPr>
      <w:rPr>
        <w:rFonts w:ascii="Courier New" w:hAnsi="Courier New" w:cs="Courier New" w:hint="default"/>
      </w:rPr>
    </w:lvl>
    <w:lvl w:ilvl="8" w:tplc="04090005" w:tentative="1">
      <w:start w:val="1"/>
      <w:numFmt w:val="bullet"/>
      <w:lvlText w:val=""/>
      <w:lvlJc w:val="left"/>
      <w:pPr>
        <w:ind w:left="8424" w:hanging="360"/>
      </w:pPr>
      <w:rPr>
        <w:rFonts w:ascii="Wingdings" w:hAnsi="Wingdings" w:hint="default"/>
      </w:rPr>
    </w:lvl>
  </w:abstractNum>
  <w:abstractNum w:abstractNumId="68" w15:restartNumberingAfterBreak="0">
    <w:nsid w:val="698F4FC8"/>
    <w:multiLevelType w:val="multilevel"/>
    <w:tmpl w:val="058E5164"/>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9" w15:restartNumberingAfterBreak="0">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70" w15:restartNumberingAfterBreak="0">
    <w:nsid w:val="6B4469DC"/>
    <w:multiLevelType w:val="multilevel"/>
    <w:tmpl w:val="47CCB21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1" w15:restartNumberingAfterBreak="0">
    <w:nsid w:val="6E795B1B"/>
    <w:multiLevelType w:val="multilevel"/>
    <w:tmpl w:val="4B2E8980"/>
    <w:lvl w:ilvl="0">
      <w:start w:val="1"/>
      <w:numFmt w:val="decimal"/>
      <w:lvlText w:val="%1."/>
      <w:lvlJc w:val="left"/>
      <w:pPr>
        <w:tabs>
          <w:tab w:val="num" w:pos="288"/>
        </w:tabs>
        <w:ind w:left="288" w:hanging="288"/>
      </w:pPr>
      <w:rPr>
        <w:rFonts w:ascii="Times New Roman" w:hAnsi="Times New Roman" w:cs="David" w:hint="default"/>
        <w:b w:val="0"/>
        <w:bCs w:val="0"/>
        <w:i w:val="0"/>
        <w:iCs w:val="0"/>
        <w:sz w:val="20"/>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2" w15:restartNumberingAfterBreak="0">
    <w:nsid w:val="6FBA7090"/>
    <w:multiLevelType w:val="multilevel"/>
    <w:tmpl w:val="00BA281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70512372"/>
    <w:multiLevelType w:val="hybridMultilevel"/>
    <w:tmpl w:val="D5E43F88"/>
    <w:lvl w:ilvl="0" w:tplc="B64C264A">
      <w:start w:val="1"/>
      <w:numFmt w:val="decimal"/>
      <w:lvlText w:val="%1."/>
      <w:lvlJc w:val="left"/>
      <w:pPr>
        <w:ind w:left="1602" w:hanging="360"/>
      </w:pPr>
      <w:rPr>
        <w:rFonts w:hint="default"/>
        <w:lang w:val="en-US"/>
      </w:r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74" w15:restartNumberingAfterBreak="0">
    <w:nsid w:val="729F7D52"/>
    <w:multiLevelType w:val="hybridMultilevel"/>
    <w:tmpl w:val="F6D25BDC"/>
    <w:lvl w:ilvl="0" w:tplc="F22E6324">
      <w:start w:val="1"/>
      <w:numFmt w:val="hebrew1"/>
      <w:lvlText w:val="%1."/>
      <w:lvlJc w:val="left"/>
      <w:pPr>
        <w:ind w:left="1656" w:hanging="360"/>
      </w:pPr>
      <w:rPr>
        <w:rFonts w:ascii="Times New Roman" w:eastAsia="Times New Roman" w:hAnsi="Times New Roman" w:cs="David"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31C4BFA"/>
    <w:multiLevelType w:val="hybridMultilevel"/>
    <w:tmpl w:val="F3D4D2C0"/>
    <w:lvl w:ilvl="0" w:tplc="37BEF1C6">
      <w:start w:val="1"/>
      <w:numFmt w:val="hebrew1"/>
      <w:lvlText w:val="%1."/>
      <w:lvlJc w:val="left"/>
      <w:pPr>
        <w:ind w:left="1656" w:hanging="360"/>
      </w:pPr>
      <w:rPr>
        <w:rFonts w:ascii="Times New Roman" w:eastAsia="Times New Roman" w:hAnsi="Times New Roman" w:cs="David"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5E82236"/>
    <w:multiLevelType w:val="multilevel"/>
    <w:tmpl w:val="F820A93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7" w15:restartNumberingAfterBreak="0">
    <w:nsid w:val="76950B55"/>
    <w:multiLevelType w:val="hybridMultilevel"/>
    <w:tmpl w:val="B888B754"/>
    <w:lvl w:ilvl="0" w:tplc="9A56665A">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9B85986"/>
    <w:multiLevelType w:val="hybridMultilevel"/>
    <w:tmpl w:val="48AA2FD6"/>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79"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40"/>
  </w:num>
  <w:num w:numId="2">
    <w:abstractNumId w:val="2"/>
  </w:num>
  <w:num w:numId="3">
    <w:abstractNumId w:val="57"/>
  </w:num>
  <w:num w:numId="4">
    <w:abstractNumId w:val="69"/>
  </w:num>
  <w:num w:numId="5">
    <w:abstractNumId w:val="47"/>
  </w:num>
  <w:num w:numId="6">
    <w:abstractNumId w:val="11"/>
  </w:num>
  <w:num w:numId="7">
    <w:abstractNumId w:val="31"/>
  </w:num>
  <w:num w:numId="8">
    <w:abstractNumId w:val="72"/>
  </w:num>
  <w:num w:numId="9">
    <w:abstractNumId w:val="15"/>
  </w:num>
  <w:num w:numId="10">
    <w:abstractNumId w:val="52"/>
  </w:num>
  <w:num w:numId="11">
    <w:abstractNumId w:val="35"/>
  </w:num>
  <w:num w:numId="12">
    <w:abstractNumId w:val="19"/>
  </w:num>
  <w:num w:numId="13">
    <w:abstractNumId w:val="49"/>
  </w:num>
  <w:num w:numId="14">
    <w:abstractNumId w:val="66"/>
  </w:num>
  <w:num w:numId="1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51"/>
  </w:num>
  <w:num w:numId="18">
    <w:abstractNumId w:val="62"/>
  </w:num>
  <w:num w:numId="19">
    <w:abstractNumId w:val="44"/>
  </w:num>
  <w:num w:numId="20">
    <w:abstractNumId w:val="29"/>
  </w:num>
  <w:num w:numId="21">
    <w:abstractNumId w:val="76"/>
  </w:num>
  <w:num w:numId="22">
    <w:abstractNumId w:val="46"/>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65"/>
  </w:num>
  <w:num w:numId="25">
    <w:abstractNumId w:val="33"/>
  </w:num>
  <w:num w:numId="26">
    <w:abstractNumId w:val="34"/>
  </w:num>
  <w:num w:numId="27">
    <w:abstractNumId w:val="9"/>
  </w:num>
  <w:num w:numId="28">
    <w:abstractNumId w:val="42"/>
  </w:num>
  <w:num w:numId="29">
    <w:abstractNumId w:val="58"/>
  </w:num>
  <w:num w:numId="30">
    <w:abstractNumId w:val="12"/>
  </w:num>
  <w:num w:numId="31">
    <w:abstractNumId w:val="13"/>
  </w:num>
  <w:num w:numId="32">
    <w:abstractNumId w:val="1"/>
  </w:num>
  <w:num w:numId="33">
    <w:abstractNumId w:val="7"/>
  </w:num>
  <w:num w:numId="34">
    <w:abstractNumId w:val="64"/>
  </w:num>
  <w:num w:numId="35">
    <w:abstractNumId w:val="55"/>
  </w:num>
  <w:num w:numId="36">
    <w:abstractNumId w:val="78"/>
  </w:num>
  <w:num w:numId="37">
    <w:abstractNumId w:val="70"/>
  </w:num>
  <w:num w:numId="38">
    <w:abstractNumId w:val="24"/>
  </w:num>
  <w:num w:numId="39">
    <w:abstractNumId w:val="30"/>
  </w:num>
  <w:num w:numId="40">
    <w:abstractNumId w:val="59"/>
  </w:num>
  <w:num w:numId="41">
    <w:abstractNumId w:val="22"/>
  </w:num>
  <w:num w:numId="42">
    <w:abstractNumId w:val="77"/>
  </w:num>
  <w:num w:numId="43">
    <w:abstractNumId w:val="14"/>
  </w:num>
  <w:num w:numId="44">
    <w:abstractNumId w:val="68"/>
  </w:num>
  <w:num w:numId="45">
    <w:abstractNumId w:val="38"/>
  </w:num>
  <w:num w:numId="46">
    <w:abstractNumId w:val="4"/>
  </w:num>
  <w:num w:numId="47">
    <w:abstractNumId w:val="71"/>
  </w:num>
  <w:num w:numId="48">
    <w:abstractNumId w:val="21"/>
  </w:num>
  <w:num w:numId="49">
    <w:abstractNumId w:val="10"/>
  </w:num>
  <w:num w:numId="50">
    <w:abstractNumId w:val="61"/>
  </w:num>
  <w:num w:numId="51">
    <w:abstractNumId w:val="0"/>
  </w:num>
  <w:num w:numId="52">
    <w:abstractNumId w:val="43"/>
  </w:num>
  <w:num w:numId="5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num>
  <w:num w:numId="55">
    <w:abstractNumId w:val="20"/>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num>
  <w:num w:numId="58">
    <w:abstractNumId w:val="18"/>
  </w:num>
  <w:num w:numId="59">
    <w:abstractNumId w:val="3"/>
  </w:num>
  <w:num w:numId="60">
    <w:abstractNumId w:val="75"/>
  </w:num>
  <w:num w:numId="61">
    <w:abstractNumId w:val="27"/>
  </w:num>
  <w:num w:numId="62">
    <w:abstractNumId w:val="74"/>
  </w:num>
  <w:num w:numId="63">
    <w:abstractNumId w:val="45"/>
  </w:num>
  <w:num w:numId="64">
    <w:abstractNumId w:val="67"/>
  </w:num>
  <w:num w:numId="65">
    <w:abstractNumId w:val="41"/>
  </w:num>
  <w:num w:numId="66">
    <w:abstractNumId w:val="79"/>
  </w:num>
  <w:num w:numId="67">
    <w:abstractNumId w:val="50"/>
  </w:num>
  <w:num w:numId="68">
    <w:abstractNumId w:val="28"/>
  </w:num>
  <w:num w:numId="69">
    <w:abstractNumId w:val="53"/>
  </w:num>
  <w:num w:numId="70">
    <w:abstractNumId w:val="32"/>
  </w:num>
  <w:num w:numId="71">
    <w:abstractNumId w:val="73"/>
  </w:num>
  <w:num w:numId="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7"/>
  </w:num>
  <w:num w:numId="76">
    <w:abstractNumId w:val="5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3"/>
  </w:num>
  <w:num w:numId="7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6"/>
  </w:num>
  <w:num w:numId="8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7"/>
  </w:num>
  <w:num w:numId="82">
    <w:abstractNumId w:val="5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AnMFy9iBSigRNuU5pN3V9RhH3tMA9ECb1ksqrXyVKBx5w0PyxJhbgUXoXKoDXUZ76vzcdA1oe9Op7Xdn34gmjw==" w:salt="UbgsHDhCyjNt9Hx7YjGH2w=="/>
  <w:defaultTabStop w:val="576"/>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169"/>
  </w:docVars>
  <w:rsids>
    <w:rsidRoot w:val="001A5A77"/>
    <w:rsid w:val="00000724"/>
    <w:rsid w:val="000007B6"/>
    <w:rsid w:val="00000817"/>
    <w:rsid w:val="000011B9"/>
    <w:rsid w:val="00001317"/>
    <w:rsid w:val="00001455"/>
    <w:rsid w:val="000020CD"/>
    <w:rsid w:val="00002415"/>
    <w:rsid w:val="00002B7B"/>
    <w:rsid w:val="00002E5F"/>
    <w:rsid w:val="00002FED"/>
    <w:rsid w:val="0000360E"/>
    <w:rsid w:val="0000364A"/>
    <w:rsid w:val="0000434E"/>
    <w:rsid w:val="000049F7"/>
    <w:rsid w:val="00004E70"/>
    <w:rsid w:val="00005084"/>
    <w:rsid w:val="000052D8"/>
    <w:rsid w:val="000053D3"/>
    <w:rsid w:val="00005715"/>
    <w:rsid w:val="00005C5F"/>
    <w:rsid w:val="0000619D"/>
    <w:rsid w:val="000062C5"/>
    <w:rsid w:val="000064A5"/>
    <w:rsid w:val="00006681"/>
    <w:rsid w:val="00007124"/>
    <w:rsid w:val="00007C91"/>
    <w:rsid w:val="00007E5D"/>
    <w:rsid w:val="00010043"/>
    <w:rsid w:val="000102F3"/>
    <w:rsid w:val="00010AAD"/>
    <w:rsid w:val="00010D41"/>
    <w:rsid w:val="00010EA2"/>
    <w:rsid w:val="00011947"/>
    <w:rsid w:val="00011CD3"/>
    <w:rsid w:val="000122DA"/>
    <w:rsid w:val="0001283D"/>
    <w:rsid w:val="00012842"/>
    <w:rsid w:val="00012C35"/>
    <w:rsid w:val="00012E87"/>
    <w:rsid w:val="00013057"/>
    <w:rsid w:val="0001370B"/>
    <w:rsid w:val="00014011"/>
    <w:rsid w:val="000141EF"/>
    <w:rsid w:val="00014684"/>
    <w:rsid w:val="00014D22"/>
    <w:rsid w:val="000155C8"/>
    <w:rsid w:val="000157CA"/>
    <w:rsid w:val="0001643E"/>
    <w:rsid w:val="00016603"/>
    <w:rsid w:val="00016F57"/>
    <w:rsid w:val="00016F96"/>
    <w:rsid w:val="000175B0"/>
    <w:rsid w:val="000175F5"/>
    <w:rsid w:val="00017967"/>
    <w:rsid w:val="000201BE"/>
    <w:rsid w:val="00020216"/>
    <w:rsid w:val="000207EB"/>
    <w:rsid w:val="0002106C"/>
    <w:rsid w:val="00021194"/>
    <w:rsid w:val="00021A31"/>
    <w:rsid w:val="00022440"/>
    <w:rsid w:val="000228BC"/>
    <w:rsid w:val="000230BE"/>
    <w:rsid w:val="00023346"/>
    <w:rsid w:val="00023552"/>
    <w:rsid w:val="000236D7"/>
    <w:rsid w:val="000237F7"/>
    <w:rsid w:val="00023AA3"/>
    <w:rsid w:val="00024CF9"/>
    <w:rsid w:val="00024E6F"/>
    <w:rsid w:val="000251D3"/>
    <w:rsid w:val="00025412"/>
    <w:rsid w:val="000255BE"/>
    <w:rsid w:val="000261A0"/>
    <w:rsid w:val="0002684E"/>
    <w:rsid w:val="00026E56"/>
    <w:rsid w:val="00026ED5"/>
    <w:rsid w:val="00027621"/>
    <w:rsid w:val="00027655"/>
    <w:rsid w:val="00027E02"/>
    <w:rsid w:val="00030639"/>
    <w:rsid w:val="00030920"/>
    <w:rsid w:val="00030A50"/>
    <w:rsid w:val="00030BCA"/>
    <w:rsid w:val="0003118F"/>
    <w:rsid w:val="00031376"/>
    <w:rsid w:val="000316BA"/>
    <w:rsid w:val="00031AD2"/>
    <w:rsid w:val="00031CFC"/>
    <w:rsid w:val="00031D63"/>
    <w:rsid w:val="00031E3A"/>
    <w:rsid w:val="000325BF"/>
    <w:rsid w:val="00032CB1"/>
    <w:rsid w:val="00032F45"/>
    <w:rsid w:val="00032FA5"/>
    <w:rsid w:val="00033431"/>
    <w:rsid w:val="00033AD7"/>
    <w:rsid w:val="00033AEA"/>
    <w:rsid w:val="000341D3"/>
    <w:rsid w:val="00034A7B"/>
    <w:rsid w:val="00034CD7"/>
    <w:rsid w:val="000357C3"/>
    <w:rsid w:val="00035ED7"/>
    <w:rsid w:val="00036059"/>
    <w:rsid w:val="00036547"/>
    <w:rsid w:val="000366BA"/>
    <w:rsid w:val="000367B3"/>
    <w:rsid w:val="00036BE7"/>
    <w:rsid w:val="00036FED"/>
    <w:rsid w:val="000370C7"/>
    <w:rsid w:val="00037383"/>
    <w:rsid w:val="0003744F"/>
    <w:rsid w:val="00037AFC"/>
    <w:rsid w:val="00037C07"/>
    <w:rsid w:val="000400B2"/>
    <w:rsid w:val="00040712"/>
    <w:rsid w:val="00040C10"/>
    <w:rsid w:val="00040F31"/>
    <w:rsid w:val="0004115B"/>
    <w:rsid w:val="00041733"/>
    <w:rsid w:val="00041E7B"/>
    <w:rsid w:val="00041FE6"/>
    <w:rsid w:val="00042C1C"/>
    <w:rsid w:val="00042C81"/>
    <w:rsid w:val="00042D85"/>
    <w:rsid w:val="00043143"/>
    <w:rsid w:val="000433D9"/>
    <w:rsid w:val="000436E2"/>
    <w:rsid w:val="000437A3"/>
    <w:rsid w:val="00043DFF"/>
    <w:rsid w:val="00043FAF"/>
    <w:rsid w:val="00044465"/>
    <w:rsid w:val="000448E3"/>
    <w:rsid w:val="00044AFB"/>
    <w:rsid w:val="000452B3"/>
    <w:rsid w:val="00045672"/>
    <w:rsid w:val="0004578E"/>
    <w:rsid w:val="00045CF8"/>
    <w:rsid w:val="00045EB8"/>
    <w:rsid w:val="00046087"/>
    <w:rsid w:val="0004625A"/>
    <w:rsid w:val="00046AF3"/>
    <w:rsid w:val="000470D5"/>
    <w:rsid w:val="000471FC"/>
    <w:rsid w:val="00047610"/>
    <w:rsid w:val="00047802"/>
    <w:rsid w:val="00047915"/>
    <w:rsid w:val="000479DF"/>
    <w:rsid w:val="00047CBA"/>
    <w:rsid w:val="00047D2B"/>
    <w:rsid w:val="00047D64"/>
    <w:rsid w:val="00047E4B"/>
    <w:rsid w:val="00047E68"/>
    <w:rsid w:val="000507B3"/>
    <w:rsid w:val="00050E95"/>
    <w:rsid w:val="00051247"/>
    <w:rsid w:val="0005128C"/>
    <w:rsid w:val="000512B5"/>
    <w:rsid w:val="00051C80"/>
    <w:rsid w:val="00051CEF"/>
    <w:rsid w:val="00051D63"/>
    <w:rsid w:val="00052007"/>
    <w:rsid w:val="00052506"/>
    <w:rsid w:val="000528DC"/>
    <w:rsid w:val="00052C3F"/>
    <w:rsid w:val="00052E5A"/>
    <w:rsid w:val="0005305D"/>
    <w:rsid w:val="0005306F"/>
    <w:rsid w:val="00053479"/>
    <w:rsid w:val="00053A4D"/>
    <w:rsid w:val="00054029"/>
    <w:rsid w:val="0005406F"/>
    <w:rsid w:val="000543F0"/>
    <w:rsid w:val="0005440A"/>
    <w:rsid w:val="000544AC"/>
    <w:rsid w:val="00054525"/>
    <w:rsid w:val="00054868"/>
    <w:rsid w:val="00054B59"/>
    <w:rsid w:val="00054CE0"/>
    <w:rsid w:val="0005551B"/>
    <w:rsid w:val="000555A8"/>
    <w:rsid w:val="0005599C"/>
    <w:rsid w:val="00055D09"/>
    <w:rsid w:val="000563FF"/>
    <w:rsid w:val="0005645D"/>
    <w:rsid w:val="000569D3"/>
    <w:rsid w:val="00056F03"/>
    <w:rsid w:val="0005767A"/>
    <w:rsid w:val="0005779B"/>
    <w:rsid w:val="00060864"/>
    <w:rsid w:val="000608EC"/>
    <w:rsid w:val="00060C86"/>
    <w:rsid w:val="00060ED2"/>
    <w:rsid w:val="0006231E"/>
    <w:rsid w:val="000624B5"/>
    <w:rsid w:val="00062935"/>
    <w:rsid w:val="00062ACD"/>
    <w:rsid w:val="0006307F"/>
    <w:rsid w:val="0006379A"/>
    <w:rsid w:val="000637E5"/>
    <w:rsid w:val="00063EF9"/>
    <w:rsid w:val="00063F8B"/>
    <w:rsid w:val="00064531"/>
    <w:rsid w:val="00064767"/>
    <w:rsid w:val="000648D9"/>
    <w:rsid w:val="00064E07"/>
    <w:rsid w:val="0006554B"/>
    <w:rsid w:val="0006581F"/>
    <w:rsid w:val="00065C9C"/>
    <w:rsid w:val="00065E53"/>
    <w:rsid w:val="000662F0"/>
    <w:rsid w:val="000663DE"/>
    <w:rsid w:val="00067017"/>
    <w:rsid w:val="000670C6"/>
    <w:rsid w:val="000675CF"/>
    <w:rsid w:val="0006764E"/>
    <w:rsid w:val="000679D9"/>
    <w:rsid w:val="00070006"/>
    <w:rsid w:val="00070023"/>
    <w:rsid w:val="00070892"/>
    <w:rsid w:val="0007091C"/>
    <w:rsid w:val="00070FD5"/>
    <w:rsid w:val="000711EB"/>
    <w:rsid w:val="00071216"/>
    <w:rsid w:val="00071B91"/>
    <w:rsid w:val="000726C8"/>
    <w:rsid w:val="00072B7D"/>
    <w:rsid w:val="00072CF5"/>
    <w:rsid w:val="00073541"/>
    <w:rsid w:val="00073707"/>
    <w:rsid w:val="00073D0F"/>
    <w:rsid w:val="0007419F"/>
    <w:rsid w:val="000741B0"/>
    <w:rsid w:val="00074207"/>
    <w:rsid w:val="0007457A"/>
    <w:rsid w:val="000746E2"/>
    <w:rsid w:val="00075146"/>
    <w:rsid w:val="00076A6B"/>
    <w:rsid w:val="0007708B"/>
    <w:rsid w:val="00077564"/>
    <w:rsid w:val="00077616"/>
    <w:rsid w:val="00077986"/>
    <w:rsid w:val="00077D54"/>
    <w:rsid w:val="00080238"/>
    <w:rsid w:val="00080301"/>
    <w:rsid w:val="00080628"/>
    <w:rsid w:val="00080D57"/>
    <w:rsid w:val="00080F83"/>
    <w:rsid w:val="00081227"/>
    <w:rsid w:val="0008123F"/>
    <w:rsid w:val="00081524"/>
    <w:rsid w:val="0008193E"/>
    <w:rsid w:val="00081DA2"/>
    <w:rsid w:val="0008210C"/>
    <w:rsid w:val="00082161"/>
    <w:rsid w:val="000821C5"/>
    <w:rsid w:val="00082847"/>
    <w:rsid w:val="00083A42"/>
    <w:rsid w:val="00083B3A"/>
    <w:rsid w:val="00083B54"/>
    <w:rsid w:val="000840AD"/>
    <w:rsid w:val="0008431E"/>
    <w:rsid w:val="00084826"/>
    <w:rsid w:val="00085655"/>
    <w:rsid w:val="000856F3"/>
    <w:rsid w:val="000858C8"/>
    <w:rsid w:val="00085B27"/>
    <w:rsid w:val="00085BA0"/>
    <w:rsid w:val="0008674D"/>
    <w:rsid w:val="00086F2C"/>
    <w:rsid w:val="0008768B"/>
    <w:rsid w:val="00087725"/>
    <w:rsid w:val="000877CA"/>
    <w:rsid w:val="0008784A"/>
    <w:rsid w:val="00087BC0"/>
    <w:rsid w:val="00087FBA"/>
    <w:rsid w:val="00090398"/>
    <w:rsid w:val="00090DDD"/>
    <w:rsid w:val="00090F84"/>
    <w:rsid w:val="000911FF"/>
    <w:rsid w:val="00091353"/>
    <w:rsid w:val="000914A5"/>
    <w:rsid w:val="000917CB"/>
    <w:rsid w:val="00091E11"/>
    <w:rsid w:val="00092DF1"/>
    <w:rsid w:val="00092F65"/>
    <w:rsid w:val="00093779"/>
    <w:rsid w:val="000937ED"/>
    <w:rsid w:val="00093AE5"/>
    <w:rsid w:val="00093B72"/>
    <w:rsid w:val="00093D7A"/>
    <w:rsid w:val="00093DED"/>
    <w:rsid w:val="0009433A"/>
    <w:rsid w:val="00094C70"/>
    <w:rsid w:val="00094E04"/>
    <w:rsid w:val="00095F7D"/>
    <w:rsid w:val="0009604A"/>
    <w:rsid w:val="000961BD"/>
    <w:rsid w:val="0009630D"/>
    <w:rsid w:val="00096AB0"/>
    <w:rsid w:val="00097053"/>
    <w:rsid w:val="00097261"/>
    <w:rsid w:val="00097C2D"/>
    <w:rsid w:val="000A015D"/>
    <w:rsid w:val="000A0A2F"/>
    <w:rsid w:val="000A0A5E"/>
    <w:rsid w:val="000A22FE"/>
    <w:rsid w:val="000A2A26"/>
    <w:rsid w:val="000A2A3E"/>
    <w:rsid w:val="000A35DD"/>
    <w:rsid w:val="000A3739"/>
    <w:rsid w:val="000A3DEB"/>
    <w:rsid w:val="000A4074"/>
    <w:rsid w:val="000A42EB"/>
    <w:rsid w:val="000A45B6"/>
    <w:rsid w:val="000A4733"/>
    <w:rsid w:val="000A4D05"/>
    <w:rsid w:val="000A5BF3"/>
    <w:rsid w:val="000A6098"/>
    <w:rsid w:val="000A6408"/>
    <w:rsid w:val="000A6461"/>
    <w:rsid w:val="000A6C68"/>
    <w:rsid w:val="000A6DF9"/>
    <w:rsid w:val="000A6FA6"/>
    <w:rsid w:val="000A6FDF"/>
    <w:rsid w:val="000A70B0"/>
    <w:rsid w:val="000A7419"/>
    <w:rsid w:val="000A793C"/>
    <w:rsid w:val="000A7970"/>
    <w:rsid w:val="000A7A3E"/>
    <w:rsid w:val="000A7A51"/>
    <w:rsid w:val="000A7FB7"/>
    <w:rsid w:val="000B0175"/>
    <w:rsid w:val="000B0D13"/>
    <w:rsid w:val="000B0FD7"/>
    <w:rsid w:val="000B10F5"/>
    <w:rsid w:val="000B1250"/>
    <w:rsid w:val="000B149B"/>
    <w:rsid w:val="000B15C7"/>
    <w:rsid w:val="000B1630"/>
    <w:rsid w:val="000B16E0"/>
    <w:rsid w:val="000B19AF"/>
    <w:rsid w:val="000B1E59"/>
    <w:rsid w:val="000B2277"/>
    <w:rsid w:val="000B23DC"/>
    <w:rsid w:val="000B29F3"/>
    <w:rsid w:val="000B2A63"/>
    <w:rsid w:val="000B2A71"/>
    <w:rsid w:val="000B322F"/>
    <w:rsid w:val="000B333A"/>
    <w:rsid w:val="000B3730"/>
    <w:rsid w:val="000B39E4"/>
    <w:rsid w:val="000B3A8E"/>
    <w:rsid w:val="000B3C08"/>
    <w:rsid w:val="000B4193"/>
    <w:rsid w:val="000B421E"/>
    <w:rsid w:val="000B65C7"/>
    <w:rsid w:val="000B67FE"/>
    <w:rsid w:val="000B7253"/>
    <w:rsid w:val="000B7D5D"/>
    <w:rsid w:val="000B7ED4"/>
    <w:rsid w:val="000C005C"/>
    <w:rsid w:val="000C00BE"/>
    <w:rsid w:val="000C01C1"/>
    <w:rsid w:val="000C05A5"/>
    <w:rsid w:val="000C05C8"/>
    <w:rsid w:val="000C05E0"/>
    <w:rsid w:val="000C065D"/>
    <w:rsid w:val="000C0E3C"/>
    <w:rsid w:val="000C108C"/>
    <w:rsid w:val="000C1822"/>
    <w:rsid w:val="000C1B0D"/>
    <w:rsid w:val="000C1D42"/>
    <w:rsid w:val="000C1DBD"/>
    <w:rsid w:val="000C1E76"/>
    <w:rsid w:val="000C1FD9"/>
    <w:rsid w:val="000C20F1"/>
    <w:rsid w:val="000C2545"/>
    <w:rsid w:val="000C2B85"/>
    <w:rsid w:val="000C2EA4"/>
    <w:rsid w:val="000C39E0"/>
    <w:rsid w:val="000C41BA"/>
    <w:rsid w:val="000C4206"/>
    <w:rsid w:val="000C45B4"/>
    <w:rsid w:val="000C492C"/>
    <w:rsid w:val="000C49F6"/>
    <w:rsid w:val="000C4BAA"/>
    <w:rsid w:val="000C50D6"/>
    <w:rsid w:val="000C52DC"/>
    <w:rsid w:val="000C55E8"/>
    <w:rsid w:val="000C57E0"/>
    <w:rsid w:val="000C5A42"/>
    <w:rsid w:val="000C5D0E"/>
    <w:rsid w:val="000C5E20"/>
    <w:rsid w:val="000C623C"/>
    <w:rsid w:val="000C73FD"/>
    <w:rsid w:val="000C75D9"/>
    <w:rsid w:val="000C77AA"/>
    <w:rsid w:val="000C7F5C"/>
    <w:rsid w:val="000D0478"/>
    <w:rsid w:val="000D06FA"/>
    <w:rsid w:val="000D1038"/>
    <w:rsid w:val="000D14AF"/>
    <w:rsid w:val="000D1678"/>
    <w:rsid w:val="000D22B8"/>
    <w:rsid w:val="000D2488"/>
    <w:rsid w:val="000D252F"/>
    <w:rsid w:val="000D2A09"/>
    <w:rsid w:val="000D2D55"/>
    <w:rsid w:val="000D2F20"/>
    <w:rsid w:val="000D399D"/>
    <w:rsid w:val="000D3B0C"/>
    <w:rsid w:val="000D4E84"/>
    <w:rsid w:val="000D4FB7"/>
    <w:rsid w:val="000D61FB"/>
    <w:rsid w:val="000D66EF"/>
    <w:rsid w:val="000D7F0F"/>
    <w:rsid w:val="000E08F4"/>
    <w:rsid w:val="000E0991"/>
    <w:rsid w:val="000E0E4E"/>
    <w:rsid w:val="000E11F1"/>
    <w:rsid w:val="000E15C4"/>
    <w:rsid w:val="000E18F9"/>
    <w:rsid w:val="000E1940"/>
    <w:rsid w:val="000E19E6"/>
    <w:rsid w:val="000E1D80"/>
    <w:rsid w:val="000E2037"/>
    <w:rsid w:val="000E2043"/>
    <w:rsid w:val="000E246B"/>
    <w:rsid w:val="000E2C36"/>
    <w:rsid w:val="000E2EF3"/>
    <w:rsid w:val="000E2F6F"/>
    <w:rsid w:val="000E49AB"/>
    <w:rsid w:val="000E4D26"/>
    <w:rsid w:val="000E5194"/>
    <w:rsid w:val="000E5CDC"/>
    <w:rsid w:val="000E5D26"/>
    <w:rsid w:val="000E6436"/>
    <w:rsid w:val="000E6E3D"/>
    <w:rsid w:val="000E72AD"/>
    <w:rsid w:val="000E760E"/>
    <w:rsid w:val="000E79B4"/>
    <w:rsid w:val="000E7E04"/>
    <w:rsid w:val="000F0744"/>
    <w:rsid w:val="000F0E84"/>
    <w:rsid w:val="000F1126"/>
    <w:rsid w:val="000F13D4"/>
    <w:rsid w:val="000F16C6"/>
    <w:rsid w:val="000F172C"/>
    <w:rsid w:val="000F1B5E"/>
    <w:rsid w:val="000F1B7A"/>
    <w:rsid w:val="000F22DF"/>
    <w:rsid w:val="000F26C9"/>
    <w:rsid w:val="000F2BAE"/>
    <w:rsid w:val="000F2D28"/>
    <w:rsid w:val="000F3067"/>
    <w:rsid w:val="000F3FD9"/>
    <w:rsid w:val="000F456C"/>
    <w:rsid w:val="000F489F"/>
    <w:rsid w:val="000F4A48"/>
    <w:rsid w:val="000F515E"/>
    <w:rsid w:val="000F54A0"/>
    <w:rsid w:val="000F5821"/>
    <w:rsid w:val="000F5855"/>
    <w:rsid w:val="000F5EB8"/>
    <w:rsid w:val="000F6D33"/>
    <w:rsid w:val="000F6E33"/>
    <w:rsid w:val="000F6F0E"/>
    <w:rsid w:val="000F74FE"/>
    <w:rsid w:val="000F76DA"/>
    <w:rsid w:val="000F7901"/>
    <w:rsid w:val="000F7B25"/>
    <w:rsid w:val="001002E3"/>
    <w:rsid w:val="0010114F"/>
    <w:rsid w:val="00101470"/>
    <w:rsid w:val="00101A16"/>
    <w:rsid w:val="00101DCF"/>
    <w:rsid w:val="00101DDC"/>
    <w:rsid w:val="00102167"/>
    <w:rsid w:val="001025CA"/>
    <w:rsid w:val="00102972"/>
    <w:rsid w:val="00102F72"/>
    <w:rsid w:val="00103303"/>
    <w:rsid w:val="00103530"/>
    <w:rsid w:val="00103882"/>
    <w:rsid w:val="00104094"/>
    <w:rsid w:val="00104203"/>
    <w:rsid w:val="001042AB"/>
    <w:rsid w:val="0010459C"/>
    <w:rsid w:val="00104666"/>
    <w:rsid w:val="00104A5B"/>
    <w:rsid w:val="00104C1A"/>
    <w:rsid w:val="00105497"/>
    <w:rsid w:val="001054C4"/>
    <w:rsid w:val="00106084"/>
    <w:rsid w:val="0010620C"/>
    <w:rsid w:val="0010661A"/>
    <w:rsid w:val="00106EE6"/>
    <w:rsid w:val="00107CCA"/>
    <w:rsid w:val="00107D05"/>
    <w:rsid w:val="00107D94"/>
    <w:rsid w:val="001100AE"/>
    <w:rsid w:val="001103DD"/>
    <w:rsid w:val="001104C0"/>
    <w:rsid w:val="00110666"/>
    <w:rsid w:val="001109CC"/>
    <w:rsid w:val="00110C33"/>
    <w:rsid w:val="00110F27"/>
    <w:rsid w:val="001111E5"/>
    <w:rsid w:val="001113FB"/>
    <w:rsid w:val="00111656"/>
    <w:rsid w:val="0011170D"/>
    <w:rsid w:val="00111736"/>
    <w:rsid w:val="00111BFD"/>
    <w:rsid w:val="00111CA2"/>
    <w:rsid w:val="001129D1"/>
    <w:rsid w:val="00112B8C"/>
    <w:rsid w:val="00112E3F"/>
    <w:rsid w:val="00112F41"/>
    <w:rsid w:val="00112FF7"/>
    <w:rsid w:val="001133BD"/>
    <w:rsid w:val="001136DE"/>
    <w:rsid w:val="00113925"/>
    <w:rsid w:val="001139D1"/>
    <w:rsid w:val="00113DCC"/>
    <w:rsid w:val="00113ED3"/>
    <w:rsid w:val="00113FB2"/>
    <w:rsid w:val="00113FC6"/>
    <w:rsid w:val="00114100"/>
    <w:rsid w:val="001146E1"/>
    <w:rsid w:val="00114A9C"/>
    <w:rsid w:val="00114CB7"/>
    <w:rsid w:val="00117C33"/>
    <w:rsid w:val="00117C62"/>
    <w:rsid w:val="0012087E"/>
    <w:rsid w:val="00120C1D"/>
    <w:rsid w:val="00120DAD"/>
    <w:rsid w:val="00120FDE"/>
    <w:rsid w:val="001217BB"/>
    <w:rsid w:val="00121B5D"/>
    <w:rsid w:val="00121F83"/>
    <w:rsid w:val="001222BA"/>
    <w:rsid w:val="00123376"/>
    <w:rsid w:val="001237DB"/>
    <w:rsid w:val="00123991"/>
    <w:rsid w:val="0012399C"/>
    <w:rsid w:val="00124492"/>
    <w:rsid w:val="0012462D"/>
    <w:rsid w:val="00124A48"/>
    <w:rsid w:val="00124BCE"/>
    <w:rsid w:val="00124EBC"/>
    <w:rsid w:val="00125161"/>
    <w:rsid w:val="001253E7"/>
    <w:rsid w:val="001253F0"/>
    <w:rsid w:val="00125685"/>
    <w:rsid w:val="001257B7"/>
    <w:rsid w:val="0012584F"/>
    <w:rsid w:val="001264F9"/>
    <w:rsid w:val="001266FE"/>
    <w:rsid w:val="001268A7"/>
    <w:rsid w:val="00126F05"/>
    <w:rsid w:val="00127082"/>
    <w:rsid w:val="0012718E"/>
    <w:rsid w:val="00127406"/>
    <w:rsid w:val="00127EEC"/>
    <w:rsid w:val="00130130"/>
    <w:rsid w:val="00130478"/>
    <w:rsid w:val="00130711"/>
    <w:rsid w:val="00130A00"/>
    <w:rsid w:val="00130E80"/>
    <w:rsid w:val="00131320"/>
    <w:rsid w:val="001314EA"/>
    <w:rsid w:val="001318A6"/>
    <w:rsid w:val="00131927"/>
    <w:rsid w:val="00131DF3"/>
    <w:rsid w:val="00132916"/>
    <w:rsid w:val="001329D4"/>
    <w:rsid w:val="00132A55"/>
    <w:rsid w:val="00132BD6"/>
    <w:rsid w:val="00132CC7"/>
    <w:rsid w:val="00133A53"/>
    <w:rsid w:val="00134359"/>
    <w:rsid w:val="00134570"/>
    <w:rsid w:val="00134C57"/>
    <w:rsid w:val="00134EF5"/>
    <w:rsid w:val="00134FEB"/>
    <w:rsid w:val="0013506D"/>
    <w:rsid w:val="00135195"/>
    <w:rsid w:val="00135284"/>
    <w:rsid w:val="001357F7"/>
    <w:rsid w:val="001358FE"/>
    <w:rsid w:val="00135B6E"/>
    <w:rsid w:val="00135BCE"/>
    <w:rsid w:val="00136003"/>
    <w:rsid w:val="0013605F"/>
    <w:rsid w:val="00136CDD"/>
    <w:rsid w:val="001373B8"/>
    <w:rsid w:val="001375E7"/>
    <w:rsid w:val="00137702"/>
    <w:rsid w:val="001378FD"/>
    <w:rsid w:val="001400ED"/>
    <w:rsid w:val="001409CE"/>
    <w:rsid w:val="00140D82"/>
    <w:rsid w:val="0014106D"/>
    <w:rsid w:val="00141973"/>
    <w:rsid w:val="00141B90"/>
    <w:rsid w:val="00141E24"/>
    <w:rsid w:val="00142738"/>
    <w:rsid w:val="00142798"/>
    <w:rsid w:val="001432C4"/>
    <w:rsid w:val="0014365E"/>
    <w:rsid w:val="001436D8"/>
    <w:rsid w:val="00143AB1"/>
    <w:rsid w:val="00143AC6"/>
    <w:rsid w:val="00143ADF"/>
    <w:rsid w:val="00143FC8"/>
    <w:rsid w:val="00144151"/>
    <w:rsid w:val="0014445C"/>
    <w:rsid w:val="00144CAD"/>
    <w:rsid w:val="001450B3"/>
    <w:rsid w:val="00145503"/>
    <w:rsid w:val="00145CE3"/>
    <w:rsid w:val="00146953"/>
    <w:rsid w:val="001470A2"/>
    <w:rsid w:val="001471DA"/>
    <w:rsid w:val="0014757B"/>
    <w:rsid w:val="0014762F"/>
    <w:rsid w:val="00147977"/>
    <w:rsid w:val="00147B5F"/>
    <w:rsid w:val="00147F8B"/>
    <w:rsid w:val="0015017B"/>
    <w:rsid w:val="00150396"/>
    <w:rsid w:val="00150A0A"/>
    <w:rsid w:val="001512C8"/>
    <w:rsid w:val="001519E6"/>
    <w:rsid w:val="00151AC4"/>
    <w:rsid w:val="00151FC3"/>
    <w:rsid w:val="001520D1"/>
    <w:rsid w:val="001521AC"/>
    <w:rsid w:val="0015291B"/>
    <w:rsid w:val="001529F1"/>
    <w:rsid w:val="001534C1"/>
    <w:rsid w:val="0015379A"/>
    <w:rsid w:val="00153AAB"/>
    <w:rsid w:val="00154202"/>
    <w:rsid w:val="0015438B"/>
    <w:rsid w:val="001544ED"/>
    <w:rsid w:val="0015493A"/>
    <w:rsid w:val="00154A84"/>
    <w:rsid w:val="00154DC1"/>
    <w:rsid w:val="00154ED8"/>
    <w:rsid w:val="001552F4"/>
    <w:rsid w:val="00155454"/>
    <w:rsid w:val="001554CE"/>
    <w:rsid w:val="001555B9"/>
    <w:rsid w:val="00155B46"/>
    <w:rsid w:val="001561D6"/>
    <w:rsid w:val="0015626C"/>
    <w:rsid w:val="00156322"/>
    <w:rsid w:val="001563B5"/>
    <w:rsid w:val="00157009"/>
    <w:rsid w:val="0015715D"/>
    <w:rsid w:val="0015753F"/>
    <w:rsid w:val="001575F2"/>
    <w:rsid w:val="0015785B"/>
    <w:rsid w:val="001578BE"/>
    <w:rsid w:val="00157D23"/>
    <w:rsid w:val="0016016B"/>
    <w:rsid w:val="00160C30"/>
    <w:rsid w:val="001610C8"/>
    <w:rsid w:val="0016144D"/>
    <w:rsid w:val="0016195C"/>
    <w:rsid w:val="00161C7F"/>
    <w:rsid w:val="00162209"/>
    <w:rsid w:val="001622CB"/>
    <w:rsid w:val="00162790"/>
    <w:rsid w:val="00162AE2"/>
    <w:rsid w:val="00162FC9"/>
    <w:rsid w:val="001632EA"/>
    <w:rsid w:val="00163854"/>
    <w:rsid w:val="00163881"/>
    <w:rsid w:val="00163ADD"/>
    <w:rsid w:val="0016401A"/>
    <w:rsid w:val="001645D4"/>
    <w:rsid w:val="001646BD"/>
    <w:rsid w:val="0016496F"/>
    <w:rsid w:val="00164B71"/>
    <w:rsid w:val="00165021"/>
    <w:rsid w:val="001652E7"/>
    <w:rsid w:val="001658D5"/>
    <w:rsid w:val="001659B9"/>
    <w:rsid w:val="00165AAC"/>
    <w:rsid w:val="00166DC5"/>
    <w:rsid w:val="0016715E"/>
    <w:rsid w:val="0016770D"/>
    <w:rsid w:val="0016777A"/>
    <w:rsid w:val="00167903"/>
    <w:rsid w:val="00167926"/>
    <w:rsid w:val="00167B97"/>
    <w:rsid w:val="00167FD2"/>
    <w:rsid w:val="001704B9"/>
    <w:rsid w:val="001707FB"/>
    <w:rsid w:val="00170B77"/>
    <w:rsid w:val="00170C85"/>
    <w:rsid w:val="00170D95"/>
    <w:rsid w:val="00171568"/>
    <w:rsid w:val="00171924"/>
    <w:rsid w:val="00171D42"/>
    <w:rsid w:val="001720B3"/>
    <w:rsid w:val="001726D0"/>
    <w:rsid w:val="00172C1B"/>
    <w:rsid w:val="001732AA"/>
    <w:rsid w:val="0017354E"/>
    <w:rsid w:val="00173909"/>
    <w:rsid w:val="001739A9"/>
    <w:rsid w:val="001742E1"/>
    <w:rsid w:val="001743AA"/>
    <w:rsid w:val="001746DB"/>
    <w:rsid w:val="00174987"/>
    <w:rsid w:val="00174ADA"/>
    <w:rsid w:val="00174DB2"/>
    <w:rsid w:val="0017503E"/>
    <w:rsid w:val="00175513"/>
    <w:rsid w:val="001757DE"/>
    <w:rsid w:val="00175996"/>
    <w:rsid w:val="001759CA"/>
    <w:rsid w:val="00175C5E"/>
    <w:rsid w:val="00175D59"/>
    <w:rsid w:val="00175DB5"/>
    <w:rsid w:val="00175DF6"/>
    <w:rsid w:val="00176098"/>
    <w:rsid w:val="00176854"/>
    <w:rsid w:val="00176AC5"/>
    <w:rsid w:val="00176C59"/>
    <w:rsid w:val="00177045"/>
    <w:rsid w:val="0017777E"/>
    <w:rsid w:val="00177801"/>
    <w:rsid w:val="00177E88"/>
    <w:rsid w:val="00177FE6"/>
    <w:rsid w:val="00180246"/>
    <w:rsid w:val="0018061B"/>
    <w:rsid w:val="0018068F"/>
    <w:rsid w:val="001806CC"/>
    <w:rsid w:val="00180B0D"/>
    <w:rsid w:val="00180E0B"/>
    <w:rsid w:val="00181040"/>
    <w:rsid w:val="00181369"/>
    <w:rsid w:val="0018137B"/>
    <w:rsid w:val="00181654"/>
    <w:rsid w:val="001816A8"/>
    <w:rsid w:val="00181A5F"/>
    <w:rsid w:val="00182252"/>
    <w:rsid w:val="0018225E"/>
    <w:rsid w:val="001823A8"/>
    <w:rsid w:val="00182502"/>
    <w:rsid w:val="0018280A"/>
    <w:rsid w:val="00183002"/>
    <w:rsid w:val="0018315E"/>
    <w:rsid w:val="00183445"/>
    <w:rsid w:val="0018378A"/>
    <w:rsid w:val="00183797"/>
    <w:rsid w:val="00183FC8"/>
    <w:rsid w:val="00184724"/>
    <w:rsid w:val="00184BD4"/>
    <w:rsid w:val="0018583C"/>
    <w:rsid w:val="00185B2B"/>
    <w:rsid w:val="0018604C"/>
    <w:rsid w:val="00186691"/>
    <w:rsid w:val="00186AFD"/>
    <w:rsid w:val="00186EE2"/>
    <w:rsid w:val="00186F91"/>
    <w:rsid w:val="001871DF"/>
    <w:rsid w:val="001879E9"/>
    <w:rsid w:val="001907B7"/>
    <w:rsid w:val="00190EAB"/>
    <w:rsid w:val="00191775"/>
    <w:rsid w:val="00191919"/>
    <w:rsid w:val="00192060"/>
    <w:rsid w:val="00192228"/>
    <w:rsid w:val="00192659"/>
    <w:rsid w:val="00192DB6"/>
    <w:rsid w:val="00193383"/>
    <w:rsid w:val="00194217"/>
    <w:rsid w:val="0019438D"/>
    <w:rsid w:val="001944FF"/>
    <w:rsid w:val="00194605"/>
    <w:rsid w:val="001946A3"/>
    <w:rsid w:val="001958A4"/>
    <w:rsid w:val="00195D31"/>
    <w:rsid w:val="00195EE7"/>
    <w:rsid w:val="001966BF"/>
    <w:rsid w:val="0019674E"/>
    <w:rsid w:val="00196980"/>
    <w:rsid w:val="00196B96"/>
    <w:rsid w:val="00196C54"/>
    <w:rsid w:val="0019745C"/>
    <w:rsid w:val="001979A1"/>
    <w:rsid w:val="001A001A"/>
    <w:rsid w:val="001A03BD"/>
    <w:rsid w:val="001A0BF9"/>
    <w:rsid w:val="001A1532"/>
    <w:rsid w:val="001A1760"/>
    <w:rsid w:val="001A1BD6"/>
    <w:rsid w:val="001A1C62"/>
    <w:rsid w:val="001A2143"/>
    <w:rsid w:val="001A2637"/>
    <w:rsid w:val="001A26FA"/>
    <w:rsid w:val="001A2A00"/>
    <w:rsid w:val="001A2F41"/>
    <w:rsid w:val="001A3060"/>
    <w:rsid w:val="001A32DF"/>
    <w:rsid w:val="001A3AE3"/>
    <w:rsid w:val="001A3C6D"/>
    <w:rsid w:val="001A3EFB"/>
    <w:rsid w:val="001A4605"/>
    <w:rsid w:val="001A491A"/>
    <w:rsid w:val="001A5266"/>
    <w:rsid w:val="001A5382"/>
    <w:rsid w:val="001A5514"/>
    <w:rsid w:val="001A5681"/>
    <w:rsid w:val="001A5843"/>
    <w:rsid w:val="001A5A77"/>
    <w:rsid w:val="001A5B88"/>
    <w:rsid w:val="001A5BDD"/>
    <w:rsid w:val="001A5C8E"/>
    <w:rsid w:val="001A6934"/>
    <w:rsid w:val="001A6B2F"/>
    <w:rsid w:val="001A6C8C"/>
    <w:rsid w:val="001A7342"/>
    <w:rsid w:val="001A7D65"/>
    <w:rsid w:val="001B0335"/>
    <w:rsid w:val="001B1689"/>
    <w:rsid w:val="001B174B"/>
    <w:rsid w:val="001B188A"/>
    <w:rsid w:val="001B1A12"/>
    <w:rsid w:val="001B1C92"/>
    <w:rsid w:val="001B1F10"/>
    <w:rsid w:val="001B21DF"/>
    <w:rsid w:val="001B2429"/>
    <w:rsid w:val="001B2A7D"/>
    <w:rsid w:val="001B2AD8"/>
    <w:rsid w:val="001B2EA8"/>
    <w:rsid w:val="001B30A7"/>
    <w:rsid w:val="001B31F5"/>
    <w:rsid w:val="001B3484"/>
    <w:rsid w:val="001B348F"/>
    <w:rsid w:val="001B3783"/>
    <w:rsid w:val="001B3C1B"/>
    <w:rsid w:val="001B4B8F"/>
    <w:rsid w:val="001B4CB9"/>
    <w:rsid w:val="001B4EA6"/>
    <w:rsid w:val="001B5328"/>
    <w:rsid w:val="001B5492"/>
    <w:rsid w:val="001B5853"/>
    <w:rsid w:val="001B5D21"/>
    <w:rsid w:val="001B5D38"/>
    <w:rsid w:val="001B609F"/>
    <w:rsid w:val="001B63B9"/>
    <w:rsid w:val="001B671A"/>
    <w:rsid w:val="001B6A3A"/>
    <w:rsid w:val="001B6B91"/>
    <w:rsid w:val="001B7040"/>
    <w:rsid w:val="001B73E3"/>
    <w:rsid w:val="001B7909"/>
    <w:rsid w:val="001B79AE"/>
    <w:rsid w:val="001C0D15"/>
    <w:rsid w:val="001C0FBD"/>
    <w:rsid w:val="001C13FD"/>
    <w:rsid w:val="001C1589"/>
    <w:rsid w:val="001C16BA"/>
    <w:rsid w:val="001C18A0"/>
    <w:rsid w:val="001C199F"/>
    <w:rsid w:val="001C23F4"/>
    <w:rsid w:val="001C2466"/>
    <w:rsid w:val="001C2A64"/>
    <w:rsid w:val="001C2AAB"/>
    <w:rsid w:val="001C2E19"/>
    <w:rsid w:val="001C2EBE"/>
    <w:rsid w:val="001C3045"/>
    <w:rsid w:val="001C3195"/>
    <w:rsid w:val="001C3331"/>
    <w:rsid w:val="001C39A8"/>
    <w:rsid w:val="001C4664"/>
    <w:rsid w:val="001C4749"/>
    <w:rsid w:val="001C4B8A"/>
    <w:rsid w:val="001C505F"/>
    <w:rsid w:val="001C5C3A"/>
    <w:rsid w:val="001C5D05"/>
    <w:rsid w:val="001C5D23"/>
    <w:rsid w:val="001C6668"/>
    <w:rsid w:val="001C6F18"/>
    <w:rsid w:val="001C7564"/>
    <w:rsid w:val="001C77D9"/>
    <w:rsid w:val="001C7940"/>
    <w:rsid w:val="001C7AB8"/>
    <w:rsid w:val="001C7C7E"/>
    <w:rsid w:val="001C7D01"/>
    <w:rsid w:val="001D106A"/>
    <w:rsid w:val="001D1252"/>
    <w:rsid w:val="001D1261"/>
    <w:rsid w:val="001D1F2A"/>
    <w:rsid w:val="001D229F"/>
    <w:rsid w:val="001D3110"/>
    <w:rsid w:val="001D353F"/>
    <w:rsid w:val="001D3E70"/>
    <w:rsid w:val="001D4003"/>
    <w:rsid w:val="001D415B"/>
    <w:rsid w:val="001D4738"/>
    <w:rsid w:val="001D4963"/>
    <w:rsid w:val="001D49F7"/>
    <w:rsid w:val="001D5A38"/>
    <w:rsid w:val="001D5BCA"/>
    <w:rsid w:val="001D5DA4"/>
    <w:rsid w:val="001D62C3"/>
    <w:rsid w:val="001D630E"/>
    <w:rsid w:val="001D66EC"/>
    <w:rsid w:val="001D66F4"/>
    <w:rsid w:val="001D6D2C"/>
    <w:rsid w:val="001D7360"/>
    <w:rsid w:val="001D7946"/>
    <w:rsid w:val="001D7AAA"/>
    <w:rsid w:val="001D7FE2"/>
    <w:rsid w:val="001E043B"/>
    <w:rsid w:val="001E06A6"/>
    <w:rsid w:val="001E0859"/>
    <w:rsid w:val="001E0E52"/>
    <w:rsid w:val="001E0ED6"/>
    <w:rsid w:val="001E109A"/>
    <w:rsid w:val="001E11D3"/>
    <w:rsid w:val="001E130B"/>
    <w:rsid w:val="001E173A"/>
    <w:rsid w:val="001E1E35"/>
    <w:rsid w:val="001E1EE6"/>
    <w:rsid w:val="001E214B"/>
    <w:rsid w:val="001E2435"/>
    <w:rsid w:val="001E28D0"/>
    <w:rsid w:val="001E2A23"/>
    <w:rsid w:val="001E2BA4"/>
    <w:rsid w:val="001E2C5C"/>
    <w:rsid w:val="001E2FF9"/>
    <w:rsid w:val="001E3D3C"/>
    <w:rsid w:val="001E4041"/>
    <w:rsid w:val="001E4126"/>
    <w:rsid w:val="001E43D6"/>
    <w:rsid w:val="001E44B9"/>
    <w:rsid w:val="001E48E7"/>
    <w:rsid w:val="001E49D9"/>
    <w:rsid w:val="001E4C15"/>
    <w:rsid w:val="001E5011"/>
    <w:rsid w:val="001E5172"/>
    <w:rsid w:val="001E531F"/>
    <w:rsid w:val="001E53D7"/>
    <w:rsid w:val="001E551C"/>
    <w:rsid w:val="001E5770"/>
    <w:rsid w:val="001E5C9E"/>
    <w:rsid w:val="001E606B"/>
    <w:rsid w:val="001E6298"/>
    <w:rsid w:val="001E66B3"/>
    <w:rsid w:val="001E68D2"/>
    <w:rsid w:val="001E6E52"/>
    <w:rsid w:val="001E6F9B"/>
    <w:rsid w:val="001E7329"/>
    <w:rsid w:val="001E7651"/>
    <w:rsid w:val="001E77CE"/>
    <w:rsid w:val="001E7EEE"/>
    <w:rsid w:val="001E7F27"/>
    <w:rsid w:val="001F01CC"/>
    <w:rsid w:val="001F0B61"/>
    <w:rsid w:val="001F0CD8"/>
    <w:rsid w:val="001F10ED"/>
    <w:rsid w:val="001F12CD"/>
    <w:rsid w:val="001F1619"/>
    <w:rsid w:val="001F16CA"/>
    <w:rsid w:val="001F179E"/>
    <w:rsid w:val="001F17AD"/>
    <w:rsid w:val="001F1AB8"/>
    <w:rsid w:val="001F1DEA"/>
    <w:rsid w:val="001F1FB2"/>
    <w:rsid w:val="001F207E"/>
    <w:rsid w:val="001F2960"/>
    <w:rsid w:val="001F3015"/>
    <w:rsid w:val="001F31D4"/>
    <w:rsid w:val="001F32DB"/>
    <w:rsid w:val="001F37A4"/>
    <w:rsid w:val="001F38D3"/>
    <w:rsid w:val="001F48C4"/>
    <w:rsid w:val="001F49A3"/>
    <w:rsid w:val="001F4D0C"/>
    <w:rsid w:val="001F4F76"/>
    <w:rsid w:val="001F51C7"/>
    <w:rsid w:val="001F51D9"/>
    <w:rsid w:val="001F53CA"/>
    <w:rsid w:val="001F5883"/>
    <w:rsid w:val="001F5927"/>
    <w:rsid w:val="001F5CF8"/>
    <w:rsid w:val="001F5D72"/>
    <w:rsid w:val="001F6688"/>
    <w:rsid w:val="001F6910"/>
    <w:rsid w:val="001F694C"/>
    <w:rsid w:val="001F6F8B"/>
    <w:rsid w:val="001F75D9"/>
    <w:rsid w:val="001F7679"/>
    <w:rsid w:val="001F7744"/>
    <w:rsid w:val="001F7D83"/>
    <w:rsid w:val="00200436"/>
    <w:rsid w:val="00200A27"/>
    <w:rsid w:val="00200A73"/>
    <w:rsid w:val="00200E99"/>
    <w:rsid w:val="0020120B"/>
    <w:rsid w:val="0020177C"/>
    <w:rsid w:val="00201905"/>
    <w:rsid w:val="00201C86"/>
    <w:rsid w:val="00201FC3"/>
    <w:rsid w:val="00202062"/>
    <w:rsid w:val="0020212B"/>
    <w:rsid w:val="00202311"/>
    <w:rsid w:val="00202705"/>
    <w:rsid w:val="00202953"/>
    <w:rsid w:val="00202E0C"/>
    <w:rsid w:val="00202FD0"/>
    <w:rsid w:val="0020337F"/>
    <w:rsid w:val="002033CC"/>
    <w:rsid w:val="002035DA"/>
    <w:rsid w:val="00203984"/>
    <w:rsid w:val="002043FC"/>
    <w:rsid w:val="00204CF2"/>
    <w:rsid w:val="00204E08"/>
    <w:rsid w:val="002053F6"/>
    <w:rsid w:val="00205A2C"/>
    <w:rsid w:val="00205BB8"/>
    <w:rsid w:val="002063E5"/>
    <w:rsid w:val="0020653D"/>
    <w:rsid w:val="0020667F"/>
    <w:rsid w:val="00206C82"/>
    <w:rsid w:val="00206E38"/>
    <w:rsid w:val="00207512"/>
    <w:rsid w:val="00207AB5"/>
    <w:rsid w:val="0021038D"/>
    <w:rsid w:val="0021073D"/>
    <w:rsid w:val="00210AA2"/>
    <w:rsid w:val="00210AC6"/>
    <w:rsid w:val="00210CAC"/>
    <w:rsid w:val="00210D9C"/>
    <w:rsid w:val="00210F2B"/>
    <w:rsid w:val="00211285"/>
    <w:rsid w:val="00211CF9"/>
    <w:rsid w:val="002123AE"/>
    <w:rsid w:val="00212B6A"/>
    <w:rsid w:val="00212D81"/>
    <w:rsid w:val="002132B7"/>
    <w:rsid w:val="002143CB"/>
    <w:rsid w:val="00214AD9"/>
    <w:rsid w:val="00214DF2"/>
    <w:rsid w:val="00215EA8"/>
    <w:rsid w:val="00216DA7"/>
    <w:rsid w:val="002170A3"/>
    <w:rsid w:val="00217810"/>
    <w:rsid w:val="00220EFB"/>
    <w:rsid w:val="0022142E"/>
    <w:rsid w:val="002214F3"/>
    <w:rsid w:val="00221634"/>
    <w:rsid w:val="00221845"/>
    <w:rsid w:val="00221A03"/>
    <w:rsid w:val="00221DFF"/>
    <w:rsid w:val="00221E19"/>
    <w:rsid w:val="002222CC"/>
    <w:rsid w:val="00222367"/>
    <w:rsid w:val="0022271F"/>
    <w:rsid w:val="002227CC"/>
    <w:rsid w:val="00222D79"/>
    <w:rsid w:val="00222E16"/>
    <w:rsid w:val="00223971"/>
    <w:rsid w:val="00223FDC"/>
    <w:rsid w:val="002241B3"/>
    <w:rsid w:val="00224269"/>
    <w:rsid w:val="0022444F"/>
    <w:rsid w:val="00224E86"/>
    <w:rsid w:val="00224F09"/>
    <w:rsid w:val="00225F46"/>
    <w:rsid w:val="002260E7"/>
    <w:rsid w:val="002261A3"/>
    <w:rsid w:val="00226537"/>
    <w:rsid w:val="0022676D"/>
    <w:rsid w:val="00226DC8"/>
    <w:rsid w:val="00226E6A"/>
    <w:rsid w:val="0022714B"/>
    <w:rsid w:val="0022744E"/>
    <w:rsid w:val="00227867"/>
    <w:rsid w:val="00227BB3"/>
    <w:rsid w:val="002300BB"/>
    <w:rsid w:val="0023010A"/>
    <w:rsid w:val="00230E09"/>
    <w:rsid w:val="00230FA9"/>
    <w:rsid w:val="00232194"/>
    <w:rsid w:val="0023253D"/>
    <w:rsid w:val="002326CE"/>
    <w:rsid w:val="00232A39"/>
    <w:rsid w:val="00232CBE"/>
    <w:rsid w:val="00232D61"/>
    <w:rsid w:val="00233575"/>
    <w:rsid w:val="002335F0"/>
    <w:rsid w:val="00233E1E"/>
    <w:rsid w:val="00234119"/>
    <w:rsid w:val="0023447D"/>
    <w:rsid w:val="00234509"/>
    <w:rsid w:val="0023465F"/>
    <w:rsid w:val="002346A3"/>
    <w:rsid w:val="00234BF6"/>
    <w:rsid w:val="00234CD0"/>
    <w:rsid w:val="00234FEA"/>
    <w:rsid w:val="0023528A"/>
    <w:rsid w:val="002354B9"/>
    <w:rsid w:val="002354FE"/>
    <w:rsid w:val="0023571D"/>
    <w:rsid w:val="00235C5D"/>
    <w:rsid w:val="00235E56"/>
    <w:rsid w:val="002360FB"/>
    <w:rsid w:val="00236749"/>
    <w:rsid w:val="00236841"/>
    <w:rsid w:val="00236B47"/>
    <w:rsid w:val="00236CC8"/>
    <w:rsid w:val="002373C0"/>
    <w:rsid w:val="002375F5"/>
    <w:rsid w:val="00237732"/>
    <w:rsid w:val="00237984"/>
    <w:rsid w:val="0024019A"/>
    <w:rsid w:val="002401A4"/>
    <w:rsid w:val="00240589"/>
    <w:rsid w:val="0024060E"/>
    <w:rsid w:val="002406A3"/>
    <w:rsid w:val="002408D2"/>
    <w:rsid w:val="00240AD2"/>
    <w:rsid w:val="00240DD6"/>
    <w:rsid w:val="002414B2"/>
    <w:rsid w:val="00241611"/>
    <w:rsid w:val="00241BF9"/>
    <w:rsid w:val="00242144"/>
    <w:rsid w:val="00242178"/>
    <w:rsid w:val="00242724"/>
    <w:rsid w:val="00242B28"/>
    <w:rsid w:val="00242E6B"/>
    <w:rsid w:val="00243282"/>
    <w:rsid w:val="00243399"/>
    <w:rsid w:val="002435E5"/>
    <w:rsid w:val="002435FD"/>
    <w:rsid w:val="0024381A"/>
    <w:rsid w:val="00243B48"/>
    <w:rsid w:val="00243F05"/>
    <w:rsid w:val="00243F28"/>
    <w:rsid w:val="00243F97"/>
    <w:rsid w:val="002441D7"/>
    <w:rsid w:val="002442C0"/>
    <w:rsid w:val="002442F1"/>
    <w:rsid w:val="0024460F"/>
    <w:rsid w:val="00244878"/>
    <w:rsid w:val="00244B39"/>
    <w:rsid w:val="00244B68"/>
    <w:rsid w:val="00244D6F"/>
    <w:rsid w:val="002451C9"/>
    <w:rsid w:val="00245982"/>
    <w:rsid w:val="00245CCD"/>
    <w:rsid w:val="00245EB5"/>
    <w:rsid w:val="0024677C"/>
    <w:rsid w:val="002468F2"/>
    <w:rsid w:val="00246C13"/>
    <w:rsid w:val="00246DAA"/>
    <w:rsid w:val="00247B80"/>
    <w:rsid w:val="00247DF6"/>
    <w:rsid w:val="00250EAA"/>
    <w:rsid w:val="00251B7C"/>
    <w:rsid w:val="002529B3"/>
    <w:rsid w:val="002529DE"/>
    <w:rsid w:val="00252CFB"/>
    <w:rsid w:val="00252F3A"/>
    <w:rsid w:val="002536AD"/>
    <w:rsid w:val="002536AE"/>
    <w:rsid w:val="002536F8"/>
    <w:rsid w:val="0025481F"/>
    <w:rsid w:val="002550CF"/>
    <w:rsid w:val="002551B5"/>
    <w:rsid w:val="00255780"/>
    <w:rsid w:val="002566EB"/>
    <w:rsid w:val="002567A2"/>
    <w:rsid w:val="00257787"/>
    <w:rsid w:val="00257970"/>
    <w:rsid w:val="0026036F"/>
    <w:rsid w:val="002604CB"/>
    <w:rsid w:val="00260F93"/>
    <w:rsid w:val="00261226"/>
    <w:rsid w:val="00261B9C"/>
    <w:rsid w:val="00261EE5"/>
    <w:rsid w:val="002622D9"/>
    <w:rsid w:val="00262779"/>
    <w:rsid w:val="00262BEF"/>
    <w:rsid w:val="00262C24"/>
    <w:rsid w:val="00262C74"/>
    <w:rsid w:val="00262D47"/>
    <w:rsid w:val="00262EF1"/>
    <w:rsid w:val="00262FFB"/>
    <w:rsid w:val="002637BA"/>
    <w:rsid w:val="00263ACC"/>
    <w:rsid w:val="00263C8D"/>
    <w:rsid w:val="0026513B"/>
    <w:rsid w:val="00265316"/>
    <w:rsid w:val="0026548E"/>
    <w:rsid w:val="00265755"/>
    <w:rsid w:val="00266651"/>
    <w:rsid w:val="00266A71"/>
    <w:rsid w:val="002670A9"/>
    <w:rsid w:val="00267425"/>
    <w:rsid w:val="00267BA9"/>
    <w:rsid w:val="00267CDA"/>
    <w:rsid w:val="002703FA"/>
    <w:rsid w:val="0027047C"/>
    <w:rsid w:val="002708F7"/>
    <w:rsid w:val="0027114B"/>
    <w:rsid w:val="002713C4"/>
    <w:rsid w:val="002718AF"/>
    <w:rsid w:val="00271C63"/>
    <w:rsid w:val="00271ED8"/>
    <w:rsid w:val="00272349"/>
    <w:rsid w:val="0027235E"/>
    <w:rsid w:val="002727DF"/>
    <w:rsid w:val="00272F3E"/>
    <w:rsid w:val="00273069"/>
    <w:rsid w:val="002736E4"/>
    <w:rsid w:val="00273D32"/>
    <w:rsid w:val="0027431F"/>
    <w:rsid w:val="00275016"/>
    <w:rsid w:val="00275475"/>
    <w:rsid w:val="002758B5"/>
    <w:rsid w:val="00276094"/>
    <w:rsid w:val="002763C4"/>
    <w:rsid w:val="002764F0"/>
    <w:rsid w:val="00276B88"/>
    <w:rsid w:val="002771E3"/>
    <w:rsid w:val="00277EE2"/>
    <w:rsid w:val="0028018F"/>
    <w:rsid w:val="0028043A"/>
    <w:rsid w:val="00280BAE"/>
    <w:rsid w:val="00280C5E"/>
    <w:rsid w:val="002813F1"/>
    <w:rsid w:val="002815C0"/>
    <w:rsid w:val="00281B1E"/>
    <w:rsid w:val="00281FBF"/>
    <w:rsid w:val="00282436"/>
    <w:rsid w:val="00282A97"/>
    <w:rsid w:val="00283389"/>
    <w:rsid w:val="0028360E"/>
    <w:rsid w:val="002837E0"/>
    <w:rsid w:val="00283A12"/>
    <w:rsid w:val="00283E1A"/>
    <w:rsid w:val="002848DB"/>
    <w:rsid w:val="0028515E"/>
    <w:rsid w:val="00285418"/>
    <w:rsid w:val="00285EFC"/>
    <w:rsid w:val="00286117"/>
    <w:rsid w:val="0028624B"/>
    <w:rsid w:val="002866F2"/>
    <w:rsid w:val="00286A87"/>
    <w:rsid w:val="00286AEF"/>
    <w:rsid w:val="00286FD6"/>
    <w:rsid w:val="00287C3F"/>
    <w:rsid w:val="0029038D"/>
    <w:rsid w:val="00290B20"/>
    <w:rsid w:val="00290C52"/>
    <w:rsid w:val="00290C81"/>
    <w:rsid w:val="00290F6B"/>
    <w:rsid w:val="00291049"/>
    <w:rsid w:val="0029107A"/>
    <w:rsid w:val="00291120"/>
    <w:rsid w:val="0029128D"/>
    <w:rsid w:val="002916B2"/>
    <w:rsid w:val="00291760"/>
    <w:rsid w:val="00291CCB"/>
    <w:rsid w:val="0029251F"/>
    <w:rsid w:val="002927C6"/>
    <w:rsid w:val="002931F0"/>
    <w:rsid w:val="00293229"/>
    <w:rsid w:val="00293273"/>
    <w:rsid w:val="00293469"/>
    <w:rsid w:val="002935CD"/>
    <w:rsid w:val="00293E29"/>
    <w:rsid w:val="00294758"/>
    <w:rsid w:val="00294B7C"/>
    <w:rsid w:val="00294F4D"/>
    <w:rsid w:val="00295B57"/>
    <w:rsid w:val="00295FFC"/>
    <w:rsid w:val="0029624C"/>
    <w:rsid w:val="002962D9"/>
    <w:rsid w:val="00296E24"/>
    <w:rsid w:val="002971FD"/>
    <w:rsid w:val="00297EDF"/>
    <w:rsid w:val="002A0222"/>
    <w:rsid w:val="002A080A"/>
    <w:rsid w:val="002A0CFB"/>
    <w:rsid w:val="002A14C9"/>
    <w:rsid w:val="002A1B1A"/>
    <w:rsid w:val="002A1EAD"/>
    <w:rsid w:val="002A23A3"/>
    <w:rsid w:val="002A2665"/>
    <w:rsid w:val="002A2A84"/>
    <w:rsid w:val="002A2ECA"/>
    <w:rsid w:val="002A30D1"/>
    <w:rsid w:val="002A3561"/>
    <w:rsid w:val="002A3C69"/>
    <w:rsid w:val="002A4705"/>
    <w:rsid w:val="002A4BC5"/>
    <w:rsid w:val="002A52C5"/>
    <w:rsid w:val="002A53F2"/>
    <w:rsid w:val="002A5796"/>
    <w:rsid w:val="002A5968"/>
    <w:rsid w:val="002A59BC"/>
    <w:rsid w:val="002A5A4A"/>
    <w:rsid w:val="002A5D57"/>
    <w:rsid w:val="002A5DCF"/>
    <w:rsid w:val="002A61B7"/>
    <w:rsid w:val="002A65B7"/>
    <w:rsid w:val="002A65D9"/>
    <w:rsid w:val="002A67C8"/>
    <w:rsid w:val="002A6C5C"/>
    <w:rsid w:val="002A7027"/>
    <w:rsid w:val="002A70CE"/>
    <w:rsid w:val="002A7787"/>
    <w:rsid w:val="002A7918"/>
    <w:rsid w:val="002A79ED"/>
    <w:rsid w:val="002A7E29"/>
    <w:rsid w:val="002B0326"/>
    <w:rsid w:val="002B07FC"/>
    <w:rsid w:val="002B1766"/>
    <w:rsid w:val="002B1E6E"/>
    <w:rsid w:val="002B2319"/>
    <w:rsid w:val="002B2421"/>
    <w:rsid w:val="002B26CA"/>
    <w:rsid w:val="002B2861"/>
    <w:rsid w:val="002B2AB5"/>
    <w:rsid w:val="002B30F9"/>
    <w:rsid w:val="002B3245"/>
    <w:rsid w:val="002B3D39"/>
    <w:rsid w:val="002B41B2"/>
    <w:rsid w:val="002B42E0"/>
    <w:rsid w:val="002B4482"/>
    <w:rsid w:val="002B50DC"/>
    <w:rsid w:val="002B5575"/>
    <w:rsid w:val="002B6043"/>
    <w:rsid w:val="002B648D"/>
    <w:rsid w:val="002B6DAA"/>
    <w:rsid w:val="002B74C1"/>
    <w:rsid w:val="002B76CB"/>
    <w:rsid w:val="002B78C2"/>
    <w:rsid w:val="002B7BFE"/>
    <w:rsid w:val="002B7E6D"/>
    <w:rsid w:val="002C0064"/>
    <w:rsid w:val="002C08FA"/>
    <w:rsid w:val="002C0B4B"/>
    <w:rsid w:val="002C0BFD"/>
    <w:rsid w:val="002C0F9F"/>
    <w:rsid w:val="002C14B5"/>
    <w:rsid w:val="002C1810"/>
    <w:rsid w:val="002C2717"/>
    <w:rsid w:val="002C2C15"/>
    <w:rsid w:val="002C2C70"/>
    <w:rsid w:val="002C2CE0"/>
    <w:rsid w:val="002C30DC"/>
    <w:rsid w:val="002C35CA"/>
    <w:rsid w:val="002C3981"/>
    <w:rsid w:val="002C3A3F"/>
    <w:rsid w:val="002C3EF6"/>
    <w:rsid w:val="002C3F77"/>
    <w:rsid w:val="002C48A5"/>
    <w:rsid w:val="002C4F7E"/>
    <w:rsid w:val="002C5252"/>
    <w:rsid w:val="002C5291"/>
    <w:rsid w:val="002C52BF"/>
    <w:rsid w:val="002C5A4E"/>
    <w:rsid w:val="002C5C0B"/>
    <w:rsid w:val="002C6096"/>
    <w:rsid w:val="002C60DB"/>
    <w:rsid w:val="002C60DE"/>
    <w:rsid w:val="002C60F4"/>
    <w:rsid w:val="002C6309"/>
    <w:rsid w:val="002C682A"/>
    <w:rsid w:val="002C6889"/>
    <w:rsid w:val="002C6B15"/>
    <w:rsid w:val="002D03A7"/>
    <w:rsid w:val="002D0866"/>
    <w:rsid w:val="002D10BC"/>
    <w:rsid w:val="002D12AE"/>
    <w:rsid w:val="002D13AA"/>
    <w:rsid w:val="002D145E"/>
    <w:rsid w:val="002D15F4"/>
    <w:rsid w:val="002D1DB2"/>
    <w:rsid w:val="002D259D"/>
    <w:rsid w:val="002D2621"/>
    <w:rsid w:val="002D34CE"/>
    <w:rsid w:val="002D3BC5"/>
    <w:rsid w:val="002D423B"/>
    <w:rsid w:val="002D4306"/>
    <w:rsid w:val="002D4621"/>
    <w:rsid w:val="002D47A5"/>
    <w:rsid w:val="002D4ED4"/>
    <w:rsid w:val="002D4F93"/>
    <w:rsid w:val="002D5AD9"/>
    <w:rsid w:val="002D5ADC"/>
    <w:rsid w:val="002D5B5E"/>
    <w:rsid w:val="002D5C43"/>
    <w:rsid w:val="002D5CA2"/>
    <w:rsid w:val="002D65B0"/>
    <w:rsid w:val="002D69D5"/>
    <w:rsid w:val="002D6A0E"/>
    <w:rsid w:val="002D72D9"/>
    <w:rsid w:val="002D7789"/>
    <w:rsid w:val="002D7B31"/>
    <w:rsid w:val="002E0D14"/>
    <w:rsid w:val="002E0E27"/>
    <w:rsid w:val="002E1005"/>
    <w:rsid w:val="002E1110"/>
    <w:rsid w:val="002E11FD"/>
    <w:rsid w:val="002E1B2D"/>
    <w:rsid w:val="002E1BB0"/>
    <w:rsid w:val="002E1D24"/>
    <w:rsid w:val="002E1FF1"/>
    <w:rsid w:val="002E2126"/>
    <w:rsid w:val="002E2BA6"/>
    <w:rsid w:val="002E31BD"/>
    <w:rsid w:val="002E36D9"/>
    <w:rsid w:val="002E3810"/>
    <w:rsid w:val="002E42EA"/>
    <w:rsid w:val="002E4653"/>
    <w:rsid w:val="002E4805"/>
    <w:rsid w:val="002E5431"/>
    <w:rsid w:val="002E6D77"/>
    <w:rsid w:val="002E6DDA"/>
    <w:rsid w:val="002E6E5A"/>
    <w:rsid w:val="002F009F"/>
    <w:rsid w:val="002F04DC"/>
    <w:rsid w:val="002F0890"/>
    <w:rsid w:val="002F0AE7"/>
    <w:rsid w:val="002F0BE8"/>
    <w:rsid w:val="002F1184"/>
    <w:rsid w:val="002F1434"/>
    <w:rsid w:val="002F1A5D"/>
    <w:rsid w:val="002F20BA"/>
    <w:rsid w:val="002F2196"/>
    <w:rsid w:val="002F25A2"/>
    <w:rsid w:val="002F271E"/>
    <w:rsid w:val="002F286C"/>
    <w:rsid w:val="002F288D"/>
    <w:rsid w:val="002F2B0D"/>
    <w:rsid w:val="002F357B"/>
    <w:rsid w:val="002F42B7"/>
    <w:rsid w:val="002F4D50"/>
    <w:rsid w:val="002F4E6E"/>
    <w:rsid w:val="002F509F"/>
    <w:rsid w:val="002F50CF"/>
    <w:rsid w:val="002F518B"/>
    <w:rsid w:val="002F574F"/>
    <w:rsid w:val="002F5930"/>
    <w:rsid w:val="002F5966"/>
    <w:rsid w:val="002F5CC3"/>
    <w:rsid w:val="002F60BE"/>
    <w:rsid w:val="002F63EF"/>
    <w:rsid w:val="002F6560"/>
    <w:rsid w:val="002F67B7"/>
    <w:rsid w:val="002F6C29"/>
    <w:rsid w:val="002F709E"/>
    <w:rsid w:val="002F7542"/>
    <w:rsid w:val="00300731"/>
    <w:rsid w:val="00300C16"/>
    <w:rsid w:val="00300F2E"/>
    <w:rsid w:val="0030118E"/>
    <w:rsid w:val="003013AC"/>
    <w:rsid w:val="00301853"/>
    <w:rsid w:val="003019B6"/>
    <w:rsid w:val="00301A22"/>
    <w:rsid w:val="00302500"/>
    <w:rsid w:val="00302D8D"/>
    <w:rsid w:val="00303572"/>
    <w:rsid w:val="00303DD2"/>
    <w:rsid w:val="00303EB8"/>
    <w:rsid w:val="00303ED1"/>
    <w:rsid w:val="00304159"/>
    <w:rsid w:val="003041F1"/>
    <w:rsid w:val="0030420D"/>
    <w:rsid w:val="0030457D"/>
    <w:rsid w:val="00304AC4"/>
    <w:rsid w:val="00304BB0"/>
    <w:rsid w:val="00305BAC"/>
    <w:rsid w:val="00305BEA"/>
    <w:rsid w:val="00306212"/>
    <w:rsid w:val="00307107"/>
    <w:rsid w:val="00307248"/>
    <w:rsid w:val="00307B00"/>
    <w:rsid w:val="00307BFA"/>
    <w:rsid w:val="003103C0"/>
    <w:rsid w:val="0031075A"/>
    <w:rsid w:val="003108D6"/>
    <w:rsid w:val="00310FA5"/>
    <w:rsid w:val="00311BB8"/>
    <w:rsid w:val="003120DD"/>
    <w:rsid w:val="003123B0"/>
    <w:rsid w:val="003125AF"/>
    <w:rsid w:val="0031280E"/>
    <w:rsid w:val="00312E4F"/>
    <w:rsid w:val="003132EC"/>
    <w:rsid w:val="0031391A"/>
    <w:rsid w:val="00313B0A"/>
    <w:rsid w:val="00313BA3"/>
    <w:rsid w:val="00314056"/>
    <w:rsid w:val="003142AF"/>
    <w:rsid w:val="003148D4"/>
    <w:rsid w:val="00314BF6"/>
    <w:rsid w:val="003151C5"/>
    <w:rsid w:val="003152EC"/>
    <w:rsid w:val="003158EF"/>
    <w:rsid w:val="00315DC9"/>
    <w:rsid w:val="00315F63"/>
    <w:rsid w:val="003161D5"/>
    <w:rsid w:val="00316248"/>
    <w:rsid w:val="00316500"/>
    <w:rsid w:val="0031660A"/>
    <w:rsid w:val="00316E55"/>
    <w:rsid w:val="00316FD8"/>
    <w:rsid w:val="0031714E"/>
    <w:rsid w:val="0031784E"/>
    <w:rsid w:val="0032021D"/>
    <w:rsid w:val="003205F7"/>
    <w:rsid w:val="00321423"/>
    <w:rsid w:val="003219C5"/>
    <w:rsid w:val="00321A76"/>
    <w:rsid w:val="00321F7D"/>
    <w:rsid w:val="00322A95"/>
    <w:rsid w:val="003230DF"/>
    <w:rsid w:val="003231AA"/>
    <w:rsid w:val="0032351D"/>
    <w:rsid w:val="00323A24"/>
    <w:rsid w:val="00323AC4"/>
    <w:rsid w:val="00323BC4"/>
    <w:rsid w:val="00324299"/>
    <w:rsid w:val="003242CA"/>
    <w:rsid w:val="003243E1"/>
    <w:rsid w:val="003246B2"/>
    <w:rsid w:val="00324893"/>
    <w:rsid w:val="00324D4E"/>
    <w:rsid w:val="003254E0"/>
    <w:rsid w:val="00325A7A"/>
    <w:rsid w:val="00325B35"/>
    <w:rsid w:val="00325E64"/>
    <w:rsid w:val="00325FDB"/>
    <w:rsid w:val="00326005"/>
    <w:rsid w:val="00326183"/>
    <w:rsid w:val="00326C5E"/>
    <w:rsid w:val="00326D6A"/>
    <w:rsid w:val="00327469"/>
    <w:rsid w:val="00327489"/>
    <w:rsid w:val="00327921"/>
    <w:rsid w:val="00327DB1"/>
    <w:rsid w:val="0033098F"/>
    <w:rsid w:val="00330997"/>
    <w:rsid w:val="00330F25"/>
    <w:rsid w:val="003312B9"/>
    <w:rsid w:val="00331359"/>
    <w:rsid w:val="00331473"/>
    <w:rsid w:val="003314DF"/>
    <w:rsid w:val="00331DEA"/>
    <w:rsid w:val="00331DF8"/>
    <w:rsid w:val="003320EF"/>
    <w:rsid w:val="00332119"/>
    <w:rsid w:val="00332538"/>
    <w:rsid w:val="00332657"/>
    <w:rsid w:val="0033290A"/>
    <w:rsid w:val="0033369E"/>
    <w:rsid w:val="00333C60"/>
    <w:rsid w:val="003341FA"/>
    <w:rsid w:val="00334782"/>
    <w:rsid w:val="00334BF8"/>
    <w:rsid w:val="00334EC6"/>
    <w:rsid w:val="00334F4E"/>
    <w:rsid w:val="00335197"/>
    <w:rsid w:val="00335931"/>
    <w:rsid w:val="00335A14"/>
    <w:rsid w:val="00335FF8"/>
    <w:rsid w:val="00336219"/>
    <w:rsid w:val="003366EF"/>
    <w:rsid w:val="00336866"/>
    <w:rsid w:val="00336F50"/>
    <w:rsid w:val="0033716A"/>
    <w:rsid w:val="003376C7"/>
    <w:rsid w:val="00337FE3"/>
    <w:rsid w:val="00340677"/>
    <w:rsid w:val="00340927"/>
    <w:rsid w:val="00340E51"/>
    <w:rsid w:val="0034108C"/>
    <w:rsid w:val="00341245"/>
    <w:rsid w:val="00341417"/>
    <w:rsid w:val="003414FB"/>
    <w:rsid w:val="00341980"/>
    <w:rsid w:val="00341EAE"/>
    <w:rsid w:val="003420D4"/>
    <w:rsid w:val="00342577"/>
    <w:rsid w:val="003426CE"/>
    <w:rsid w:val="00342814"/>
    <w:rsid w:val="00342B2F"/>
    <w:rsid w:val="003430E9"/>
    <w:rsid w:val="00343556"/>
    <w:rsid w:val="00343592"/>
    <w:rsid w:val="00343895"/>
    <w:rsid w:val="00343CAF"/>
    <w:rsid w:val="00343D72"/>
    <w:rsid w:val="0034462F"/>
    <w:rsid w:val="003447E3"/>
    <w:rsid w:val="003454D7"/>
    <w:rsid w:val="00345615"/>
    <w:rsid w:val="003459D2"/>
    <w:rsid w:val="00345AB8"/>
    <w:rsid w:val="00345F89"/>
    <w:rsid w:val="0034635F"/>
    <w:rsid w:val="003464B3"/>
    <w:rsid w:val="00346680"/>
    <w:rsid w:val="00346756"/>
    <w:rsid w:val="00346F2B"/>
    <w:rsid w:val="003473FB"/>
    <w:rsid w:val="00347BE2"/>
    <w:rsid w:val="00347CAC"/>
    <w:rsid w:val="003507E9"/>
    <w:rsid w:val="00350BD6"/>
    <w:rsid w:val="0035118F"/>
    <w:rsid w:val="0035123B"/>
    <w:rsid w:val="003515AF"/>
    <w:rsid w:val="00351ADE"/>
    <w:rsid w:val="00351CDE"/>
    <w:rsid w:val="00352287"/>
    <w:rsid w:val="003524E7"/>
    <w:rsid w:val="0035255F"/>
    <w:rsid w:val="003525F2"/>
    <w:rsid w:val="00352A67"/>
    <w:rsid w:val="00352CA8"/>
    <w:rsid w:val="00353125"/>
    <w:rsid w:val="00353904"/>
    <w:rsid w:val="00353978"/>
    <w:rsid w:val="00353ADF"/>
    <w:rsid w:val="00353E3D"/>
    <w:rsid w:val="00354078"/>
    <w:rsid w:val="003540D7"/>
    <w:rsid w:val="0035415F"/>
    <w:rsid w:val="0035457C"/>
    <w:rsid w:val="00354B8F"/>
    <w:rsid w:val="00355259"/>
    <w:rsid w:val="00355BA9"/>
    <w:rsid w:val="003566E7"/>
    <w:rsid w:val="00356803"/>
    <w:rsid w:val="00356962"/>
    <w:rsid w:val="0035746B"/>
    <w:rsid w:val="00357B29"/>
    <w:rsid w:val="00357CF1"/>
    <w:rsid w:val="003603B8"/>
    <w:rsid w:val="00360628"/>
    <w:rsid w:val="00360C15"/>
    <w:rsid w:val="00360D54"/>
    <w:rsid w:val="00360F3B"/>
    <w:rsid w:val="00361961"/>
    <w:rsid w:val="00361F31"/>
    <w:rsid w:val="0036218D"/>
    <w:rsid w:val="0036278A"/>
    <w:rsid w:val="00362EC2"/>
    <w:rsid w:val="0036369F"/>
    <w:rsid w:val="00363C9C"/>
    <w:rsid w:val="00363F91"/>
    <w:rsid w:val="0036476C"/>
    <w:rsid w:val="00364BE9"/>
    <w:rsid w:val="00364F85"/>
    <w:rsid w:val="00365142"/>
    <w:rsid w:val="003651F2"/>
    <w:rsid w:val="0036522C"/>
    <w:rsid w:val="0036543C"/>
    <w:rsid w:val="00365545"/>
    <w:rsid w:val="00365652"/>
    <w:rsid w:val="00365710"/>
    <w:rsid w:val="003658AC"/>
    <w:rsid w:val="00365E4A"/>
    <w:rsid w:val="00365F04"/>
    <w:rsid w:val="00365FE0"/>
    <w:rsid w:val="00366181"/>
    <w:rsid w:val="003671DA"/>
    <w:rsid w:val="003672BF"/>
    <w:rsid w:val="003675EE"/>
    <w:rsid w:val="003676F1"/>
    <w:rsid w:val="003679AA"/>
    <w:rsid w:val="00367B22"/>
    <w:rsid w:val="00367F61"/>
    <w:rsid w:val="003700E3"/>
    <w:rsid w:val="00370C72"/>
    <w:rsid w:val="00370DF5"/>
    <w:rsid w:val="00371091"/>
    <w:rsid w:val="00371138"/>
    <w:rsid w:val="00371A70"/>
    <w:rsid w:val="00372108"/>
    <w:rsid w:val="0037240A"/>
    <w:rsid w:val="0037274B"/>
    <w:rsid w:val="00372DC3"/>
    <w:rsid w:val="0037354F"/>
    <w:rsid w:val="003735E9"/>
    <w:rsid w:val="003738F5"/>
    <w:rsid w:val="00373C73"/>
    <w:rsid w:val="00373F4A"/>
    <w:rsid w:val="00373F7A"/>
    <w:rsid w:val="00374271"/>
    <w:rsid w:val="00374804"/>
    <w:rsid w:val="00374EBF"/>
    <w:rsid w:val="0037526A"/>
    <w:rsid w:val="0037564F"/>
    <w:rsid w:val="00375F03"/>
    <w:rsid w:val="00375F73"/>
    <w:rsid w:val="00375FB9"/>
    <w:rsid w:val="00376037"/>
    <w:rsid w:val="0037629B"/>
    <w:rsid w:val="00376EA9"/>
    <w:rsid w:val="003772D3"/>
    <w:rsid w:val="0037735C"/>
    <w:rsid w:val="00377A9E"/>
    <w:rsid w:val="00377CE5"/>
    <w:rsid w:val="003808C8"/>
    <w:rsid w:val="00380C8D"/>
    <w:rsid w:val="00381099"/>
    <w:rsid w:val="003814B6"/>
    <w:rsid w:val="00381525"/>
    <w:rsid w:val="00381CFF"/>
    <w:rsid w:val="00381E7D"/>
    <w:rsid w:val="003823CB"/>
    <w:rsid w:val="003825F0"/>
    <w:rsid w:val="00382EDB"/>
    <w:rsid w:val="0038484D"/>
    <w:rsid w:val="00385803"/>
    <w:rsid w:val="00385A09"/>
    <w:rsid w:val="0038647B"/>
    <w:rsid w:val="0038668E"/>
    <w:rsid w:val="00386A78"/>
    <w:rsid w:val="00386AD3"/>
    <w:rsid w:val="00387054"/>
    <w:rsid w:val="003871FB"/>
    <w:rsid w:val="0038742D"/>
    <w:rsid w:val="00387A29"/>
    <w:rsid w:val="00387AB2"/>
    <w:rsid w:val="003902D2"/>
    <w:rsid w:val="00390530"/>
    <w:rsid w:val="003907CE"/>
    <w:rsid w:val="00390B62"/>
    <w:rsid w:val="00390E35"/>
    <w:rsid w:val="00390E92"/>
    <w:rsid w:val="00390F27"/>
    <w:rsid w:val="00390FF2"/>
    <w:rsid w:val="003910EE"/>
    <w:rsid w:val="003914F3"/>
    <w:rsid w:val="003918A8"/>
    <w:rsid w:val="00391A7E"/>
    <w:rsid w:val="00391ADF"/>
    <w:rsid w:val="00391CE1"/>
    <w:rsid w:val="00391F73"/>
    <w:rsid w:val="0039253E"/>
    <w:rsid w:val="00392A46"/>
    <w:rsid w:val="003938A1"/>
    <w:rsid w:val="00393BAB"/>
    <w:rsid w:val="00394B26"/>
    <w:rsid w:val="00395010"/>
    <w:rsid w:val="00395083"/>
    <w:rsid w:val="003956D6"/>
    <w:rsid w:val="00395C36"/>
    <w:rsid w:val="00395E6D"/>
    <w:rsid w:val="0039624E"/>
    <w:rsid w:val="003967E0"/>
    <w:rsid w:val="00396A85"/>
    <w:rsid w:val="003971FA"/>
    <w:rsid w:val="00397AB4"/>
    <w:rsid w:val="003A03C3"/>
    <w:rsid w:val="003A0720"/>
    <w:rsid w:val="003A072A"/>
    <w:rsid w:val="003A0B9B"/>
    <w:rsid w:val="003A0D5B"/>
    <w:rsid w:val="003A1053"/>
    <w:rsid w:val="003A11E0"/>
    <w:rsid w:val="003A12DA"/>
    <w:rsid w:val="003A1413"/>
    <w:rsid w:val="003A14E7"/>
    <w:rsid w:val="003A1E71"/>
    <w:rsid w:val="003A1FBB"/>
    <w:rsid w:val="003A22E6"/>
    <w:rsid w:val="003A22F5"/>
    <w:rsid w:val="003A23C9"/>
    <w:rsid w:val="003A26A4"/>
    <w:rsid w:val="003A2750"/>
    <w:rsid w:val="003A2A7B"/>
    <w:rsid w:val="003A32CD"/>
    <w:rsid w:val="003A3AB5"/>
    <w:rsid w:val="003A3ABC"/>
    <w:rsid w:val="003A4448"/>
    <w:rsid w:val="003A4813"/>
    <w:rsid w:val="003A4F82"/>
    <w:rsid w:val="003A5531"/>
    <w:rsid w:val="003A57F0"/>
    <w:rsid w:val="003A5877"/>
    <w:rsid w:val="003A5936"/>
    <w:rsid w:val="003A5B6E"/>
    <w:rsid w:val="003A60DC"/>
    <w:rsid w:val="003A6359"/>
    <w:rsid w:val="003A71C7"/>
    <w:rsid w:val="003A77D5"/>
    <w:rsid w:val="003A7BAC"/>
    <w:rsid w:val="003A7D4D"/>
    <w:rsid w:val="003A7E9C"/>
    <w:rsid w:val="003B0022"/>
    <w:rsid w:val="003B017B"/>
    <w:rsid w:val="003B01D0"/>
    <w:rsid w:val="003B0389"/>
    <w:rsid w:val="003B0726"/>
    <w:rsid w:val="003B1536"/>
    <w:rsid w:val="003B17A3"/>
    <w:rsid w:val="003B1953"/>
    <w:rsid w:val="003B25F5"/>
    <w:rsid w:val="003B260B"/>
    <w:rsid w:val="003B3198"/>
    <w:rsid w:val="003B342A"/>
    <w:rsid w:val="003B34A4"/>
    <w:rsid w:val="003B34D9"/>
    <w:rsid w:val="003B3FAB"/>
    <w:rsid w:val="003B434A"/>
    <w:rsid w:val="003B4643"/>
    <w:rsid w:val="003B4693"/>
    <w:rsid w:val="003B4AD3"/>
    <w:rsid w:val="003B4CC1"/>
    <w:rsid w:val="003B4EB4"/>
    <w:rsid w:val="003B4F4D"/>
    <w:rsid w:val="003B501A"/>
    <w:rsid w:val="003B5941"/>
    <w:rsid w:val="003B5A54"/>
    <w:rsid w:val="003B5A9F"/>
    <w:rsid w:val="003B5E8D"/>
    <w:rsid w:val="003B5FAF"/>
    <w:rsid w:val="003B5FE2"/>
    <w:rsid w:val="003B6794"/>
    <w:rsid w:val="003B6956"/>
    <w:rsid w:val="003B6A02"/>
    <w:rsid w:val="003B6ACF"/>
    <w:rsid w:val="003B6CB2"/>
    <w:rsid w:val="003B7898"/>
    <w:rsid w:val="003B7A04"/>
    <w:rsid w:val="003B7AE6"/>
    <w:rsid w:val="003C02A9"/>
    <w:rsid w:val="003C09E7"/>
    <w:rsid w:val="003C0DA9"/>
    <w:rsid w:val="003C1012"/>
    <w:rsid w:val="003C160F"/>
    <w:rsid w:val="003C16F7"/>
    <w:rsid w:val="003C1CCA"/>
    <w:rsid w:val="003C2928"/>
    <w:rsid w:val="003C2984"/>
    <w:rsid w:val="003C2D2D"/>
    <w:rsid w:val="003C2D41"/>
    <w:rsid w:val="003C2D4D"/>
    <w:rsid w:val="003C2DA3"/>
    <w:rsid w:val="003C2E9D"/>
    <w:rsid w:val="003C33D6"/>
    <w:rsid w:val="003C3833"/>
    <w:rsid w:val="003C3A9A"/>
    <w:rsid w:val="003C3DA0"/>
    <w:rsid w:val="003C41D3"/>
    <w:rsid w:val="003C437F"/>
    <w:rsid w:val="003C4935"/>
    <w:rsid w:val="003C4974"/>
    <w:rsid w:val="003C4DE7"/>
    <w:rsid w:val="003C4FDC"/>
    <w:rsid w:val="003C5740"/>
    <w:rsid w:val="003C58D5"/>
    <w:rsid w:val="003C5A74"/>
    <w:rsid w:val="003C5E1F"/>
    <w:rsid w:val="003C619F"/>
    <w:rsid w:val="003C63D4"/>
    <w:rsid w:val="003C65D2"/>
    <w:rsid w:val="003C678E"/>
    <w:rsid w:val="003C67B1"/>
    <w:rsid w:val="003C6913"/>
    <w:rsid w:val="003C6987"/>
    <w:rsid w:val="003C6BBB"/>
    <w:rsid w:val="003C6C13"/>
    <w:rsid w:val="003C6C93"/>
    <w:rsid w:val="003C7073"/>
    <w:rsid w:val="003C72F8"/>
    <w:rsid w:val="003C766F"/>
    <w:rsid w:val="003C7948"/>
    <w:rsid w:val="003D01B3"/>
    <w:rsid w:val="003D01ED"/>
    <w:rsid w:val="003D032C"/>
    <w:rsid w:val="003D0335"/>
    <w:rsid w:val="003D0594"/>
    <w:rsid w:val="003D07AD"/>
    <w:rsid w:val="003D1131"/>
    <w:rsid w:val="003D1FB0"/>
    <w:rsid w:val="003D256E"/>
    <w:rsid w:val="003D26FE"/>
    <w:rsid w:val="003D2834"/>
    <w:rsid w:val="003D2CFB"/>
    <w:rsid w:val="003D311D"/>
    <w:rsid w:val="003D3546"/>
    <w:rsid w:val="003D36DE"/>
    <w:rsid w:val="003D375B"/>
    <w:rsid w:val="003D462D"/>
    <w:rsid w:val="003D4924"/>
    <w:rsid w:val="003D4967"/>
    <w:rsid w:val="003D4AC3"/>
    <w:rsid w:val="003D51AA"/>
    <w:rsid w:val="003D558B"/>
    <w:rsid w:val="003D582C"/>
    <w:rsid w:val="003D5FD6"/>
    <w:rsid w:val="003D614E"/>
    <w:rsid w:val="003D68F8"/>
    <w:rsid w:val="003D6A2F"/>
    <w:rsid w:val="003D6BE8"/>
    <w:rsid w:val="003D6E30"/>
    <w:rsid w:val="003D6F51"/>
    <w:rsid w:val="003D6FD9"/>
    <w:rsid w:val="003D7558"/>
    <w:rsid w:val="003D7B88"/>
    <w:rsid w:val="003E00DD"/>
    <w:rsid w:val="003E0310"/>
    <w:rsid w:val="003E057B"/>
    <w:rsid w:val="003E0834"/>
    <w:rsid w:val="003E0F49"/>
    <w:rsid w:val="003E1120"/>
    <w:rsid w:val="003E1136"/>
    <w:rsid w:val="003E130C"/>
    <w:rsid w:val="003E1363"/>
    <w:rsid w:val="003E15A3"/>
    <w:rsid w:val="003E18D7"/>
    <w:rsid w:val="003E22C0"/>
    <w:rsid w:val="003E24B4"/>
    <w:rsid w:val="003E2D60"/>
    <w:rsid w:val="003E32E4"/>
    <w:rsid w:val="003E3BA6"/>
    <w:rsid w:val="003E3BDB"/>
    <w:rsid w:val="003E3CCD"/>
    <w:rsid w:val="003E3E0F"/>
    <w:rsid w:val="003E3F1E"/>
    <w:rsid w:val="003E46A9"/>
    <w:rsid w:val="003E4A98"/>
    <w:rsid w:val="003E4C0C"/>
    <w:rsid w:val="003E4CE8"/>
    <w:rsid w:val="003E5437"/>
    <w:rsid w:val="003E5ACD"/>
    <w:rsid w:val="003E5C1D"/>
    <w:rsid w:val="003E5C35"/>
    <w:rsid w:val="003E5F28"/>
    <w:rsid w:val="003E6075"/>
    <w:rsid w:val="003E61E4"/>
    <w:rsid w:val="003E646E"/>
    <w:rsid w:val="003E650C"/>
    <w:rsid w:val="003E695E"/>
    <w:rsid w:val="003E7840"/>
    <w:rsid w:val="003F0151"/>
    <w:rsid w:val="003F0538"/>
    <w:rsid w:val="003F0A1F"/>
    <w:rsid w:val="003F1401"/>
    <w:rsid w:val="003F16A7"/>
    <w:rsid w:val="003F1B51"/>
    <w:rsid w:val="003F1BDD"/>
    <w:rsid w:val="003F2159"/>
    <w:rsid w:val="003F2264"/>
    <w:rsid w:val="003F2420"/>
    <w:rsid w:val="003F269A"/>
    <w:rsid w:val="003F2A82"/>
    <w:rsid w:val="003F32F8"/>
    <w:rsid w:val="003F353D"/>
    <w:rsid w:val="003F3A4D"/>
    <w:rsid w:val="003F3C98"/>
    <w:rsid w:val="003F3DB9"/>
    <w:rsid w:val="003F3E80"/>
    <w:rsid w:val="003F3EEF"/>
    <w:rsid w:val="003F41DC"/>
    <w:rsid w:val="003F44F4"/>
    <w:rsid w:val="003F4617"/>
    <w:rsid w:val="003F48CB"/>
    <w:rsid w:val="003F50AC"/>
    <w:rsid w:val="003F50F9"/>
    <w:rsid w:val="003F5594"/>
    <w:rsid w:val="003F57AC"/>
    <w:rsid w:val="003F59D7"/>
    <w:rsid w:val="003F5BC7"/>
    <w:rsid w:val="003F5CAB"/>
    <w:rsid w:val="003F6151"/>
    <w:rsid w:val="003F61F8"/>
    <w:rsid w:val="003F62F7"/>
    <w:rsid w:val="003F661A"/>
    <w:rsid w:val="003F671F"/>
    <w:rsid w:val="003F683D"/>
    <w:rsid w:val="003F72C0"/>
    <w:rsid w:val="004002FB"/>
    <w:rsid w:val="0040044B"/>
    <w:rsid w:val="004008DB"/>
    <w:rsid w:val="00400B39"/>
    <w:rsid w:val="00400F11"/>
    <w:rsid w:val="00400F6E"/>
    <w:rsid w:val="0040151C"/>
    <w:rsid w:val="0040159F"/>
    <w:rsid w:val="0040187B"/>
    <w:rsid w:val="00401A30"/>
    <w:rsid w:val="00401A8C"/>
    <w:rsid w:val="00401BA5"/>
    <w:rsid w:val="00402294"/>
    <w:rsid w:val="00402654"/>
    <w:rsid w:val="004027A3"/>
    <w:rsid w:val="004030BF"/>
    <w:rsid w:val="00403572"/>
    <w:rsid w:val="00403991"/>
    <w:rsid w:val="00403A9A"/>
    <w:rsid w:val="00404280"/>
    <w:rsid w:val="0040428A"/>
    <w:rsid w:val="0040492B"/>
    <w:rsid w:val="00404CA4"/>
    <w:rsid w:val="00405B14"/>
    <w:rsid w:val="004060DF"/>
    <w:rsid w:val="004068FD"/>
    <w:rsid w:val="00407530"/>
    <w:rsid w:val="004075A1"/>
    <w:rsid w:val="004078D7"/>
    <w:rsid w:val="00407E1F"/>
    <w:rsid w:val="00410D94"/>
    <w:rsid w:val="00411619"/>
    <w:rsid w:val="004117BE"/>
    <w:rsid w:val="00411C20"/>
    <w:rsid w:val="00411E44"/>
    <w:rsid w:val="00411FC0"/>
    <w:rsid w:val="00412253"/>
    <w:rsid w:val="00412A29"/>
    <w:rsid w:val="00412EC0"/>
    <w:rsid w:val="00413605"/>
    <w:rsid w:val="00413E34"/>
    <w:rsid w:val="00413F7A"/>
    <w:rsid w:val="004140A6"/>
    <w:rsid w:val="00414404"/>
    <w:rsid w:val="00414450"/>
    <w:rsid w:val="004146AA"/>
    <w:rsid w:val="00414CA8"/>
    <w:rsid w:val="00414F31"/>
    <w:rsid w:val="00415619"/>
    <w:rsid w:val="00415FE6"/>
    <w:rsid w:val="00416129"/>
    <w:rsid w:val="0041626A"/>
    <w:rsid w:val="0041667D"/>
    <w:rsid w:val="00416864"/>
    <w:rsid w:val="00416872"/>
    <w:rsid w:val="00416A4D"/>
    <w:rsid w:val="00416AF4"/>
    <w:rsid w:val="00416E64"/>
    <w:rsid w:val="00417003"/>
    <w:rsid w:val="00417C10"/>
    <w:rsid w:val="0042024F"/>
    <w:rsid w:val="0042056D"/>
    <w:rsid w:val="00420CD8"/>
    <w:rsid w:val="00420D11"/>
    <w:rsid w:val="004210FF"/>
    <w:rsid w:val="004212E5"/>
    <w:rsid w:val="00421500"/>
    <w:rsid w:val="0042159F"/>
    <w:rsid w:val="0042180F"/>
    <w:rsid w:val="00421EC9"/>
    <w:rsid w:val="00421FFC"/>
    <w:rsid w:val="004220D6"/>
    <w:rsid w:val="004222D1"/>
    <w:rsid w:val="0042239D"/>
    <w:rsid w:val="00422892"/>
    <w:rsid w:val="00424620"/>
    <w:rsid w:val="004248BF"/>
    <w:rsid w:val="00424924"/>
    <w:rsid w:val="00424F16"/>
    <w:rsid w:val="0042525A"/>
    <w:rsid w:val="00425CF1"/>
    <w:rsid w:val="00425E49"/>
    <w:rsid w:val="004264AD"/>
    <w:rsid w:val="0042650D"/>
    <w:rsid w:val="004268B9"/>
    <w:rsid w:val="004270F2"/>
    <w:rsid w:val="0042726B"/>
    <w:rsid w:val="0042757B"/>
    <w:rsid w:val="00427847"/>
    <w:rsid w:val="004278E7"/>
    <w:rsid w:val="00427A04"/>
    <w:rsid w:val="00427F3B"/>
    <w:rsid w:val="00427F94"/>
    <w:rsid w:val="00430051"/>
    <w:rsid w:val="00430FDF"/>
    <w:rsid w:val="0043131D"/>
    <w:rsid w:val="004319D4"/>
    <w:rsid w:val="00431AAE"/>
    <w:rsid w:val="00431D52"/>
    <w:rsid w:val="00431D70"/>
    <w:rsid w:val="004322B8"/>
    <w:rsid w:val="004325BD"/>
    <w:rsid w:val="004329EA"/>
    <w:rsid w:val="00432DB4"/>
    <w:rsid w:val="00433903"/>
    <w:rsid w:val="0043452C"/>
    <w:rsid w:val="00434DBD"/>
    <w:rsid w:val="00435DFF"/>
    <w:rsid w:val="00435F3C"/>
    <w:rsid w:val="004366F0"/>
    <w:rsid w:val="00436A59"/>
    <w:rsid w:val="004374B0"/>
    <w:rsid w:val="00437AF8"/>
    <w:rsid w:val="00437B23"/>
    <w:rsid w:val="00437CB6"/>
    <w:rsid w:val="00440646"/>
    <w:rsid w:val="004408AE"/>
    <w:rsid w:val="004409F7"/>
    <w:rsid w:val="00441ED3"/>
    <w:rsid w:val="00442000"/>
    <w:rsid w:val="004421E0"/>
    <w:rsid w:val="00442307"/>
    <w:rsid w:val="00442358"/>
    <w:rsid w:val="004423F7"/>
    <w:rsid w:val="00442EA2"/>
    <w:rsid w:val="00443171"/>
    <w:rsid w:val="00443256"/>
    <w:rsid w:val="00443CD1"/>
    <w:rsid w:val="00444ABA"/>
    <w:rsid w:val="00444CD0"/>
    <w:rsid w:val="00444E14"/>
    <w:rsid w:val="004461CB"/>
    <w:rsid w:val="004463D7"/>
    <w:rsid w:val="004465D4"/>
    <w:rsid w:val="0044691C"/>
    <w:rsid w:val="00446F3E"/>
    <w:rsid w:val="00447121"/>
    <w:rsid w:val="00447131"/>
    <w:rsid w:val="004473EC"/>
    <w:rsid w:val="00447444"/>
    <w:rsid w:val="004475B3"/>
    <w:rsid w:val="004478BB"/>
    <w:rsid w:val="00447AEC"/>
    <w:rsid w:val="00447F80"/>
    <w:rsid w:val="004501A1"/>
    <w:rsid w:val="004505E2"/>
    <w:rsid w:val="00450E05"/>
    <w:rsid w:val="0045177A"/>
    <w:rsid w:val="004518BA"/>
    <w:rsid w:val="004519C6"/>
    <w:rsid w:val="00451BEF"/>
    <w:rsid w:val="00451FB2"/>
    <w:rsid w:val="0045284D"/>
    <w:rsid w:val="00452AAC"/>
    <w:rsid w:val="00452B72"/>
    <w:rsid w:val="00452F6F"/>
    <w:rsid w:val="00453188"/>
    <w:rsid w:val="0045393C"/>
    <w:rsid w:val="0045413C"/>
    <w:rsid w:val="00454423"/>
    <w:rsid w:val="004545C3"/>
    <w:rsid w:val="004546C8"/>
    <w:rsid w:val="00454FCF"/>
    <w:rsid w:val="00455073"/>
    <w:rsid w:val="0045535B"/>
    <w:rsid w:val="00455F1B"/>
    <w:rsid w:val="0045615E"/>
    <w:rsid w:val="004564D2"/>
    <w:rsid w:val="004565A0"/>
    <w:rsid w:val="00456693"/>
    <w:rsid w:val="004569B8"/>
    <w:rsid w:val="004569BF"/>
    <w:rsid w:val="00456C52"/>
    <w:rsid w:val="00457421"/>
    <w:rsid w:val="004574DE"/>
    <w:rsid w:val="00457900"/>
    <w:rsid w:val="00457EB7"/>
    <w:rsid w:val="00460C36"/>
    <w:rsid w:val="00460E69"/>
    <w:rsid w:val="0046169A"/>
    <w:rsid w:val="004619A3"/>
    <w:rsid w:val="00461BCD"/>
    <w:rsid w:val="00461C79"/>
    <w:rsid w:val="004623F6"/>
    <w:rsid w:val="0046269D"/>
    <w:rsid w:val="00462BDA"/>
    <w:rsid w:val="00462FC8"/>
    <w:rsid w:val="004631F0"/>
    <w:rsid w:val="00464419"/>
    <w:rsid w:val="004646C7"/>
    <w:rsid w:val="004655E1"/>
    <w:rsid w:val="00465678"/>
    <w:rsid w:val="004657DB"/>
    <w:rsid w:val="00465AE2"/>
    <w:rsid w:val="0046606E"/>
    <w:rsid w:val="00466447"/>
    <w:rsid w:val="0046647A"/>
    <w:rsid w:val="004668A7"/>
    <w:rsid w:val="00466B1A"/>
    <w:rsid w:val="004672C5"/>
    <w:rsid w:val="00467693"/>
    <w:rsid w:val="004678EA"/>
    <w:rsid w:val="00470266"/>
    <w:rsid w:val="0047068C"/>
    <w:rsid w:val="00470ED8"/>
    <w:rsid w:val="00471233"/>
    <w:rsid w:val="0047134D"/>
    <w:rsid w:val="00471C3A"/>
    <w:rsid w:val="00471CE6"/>
    <w:rsid w:val="00471F67"/>
    <w:rsid w:val="0047207F"/>
    <w:rsid w:val="0047224B"/>
    <w:rsid w:val="00472375"/>
    <w:rsid w:val="0047257D"/>
    <w:rsid w:val="0047273D"/>
    <w:rsid w:val="00472A98"/>
    <w:rsid w:val="00472E4A"/>
    <w:rsid w:val="00473153"/>
    <w:rsid w:val="00473D72"/>
    <w:rsid w:val="00474379"/>
    <w:rsid w:val="00474981"/>
    <w:rsid w:val="00474B20"/>
    <w:rsid w:val="00475091"/>
    <w:rsid w:val="004752F0"/>
    <w:rsid w:val="0047592F"/>
    <w:rsid w:val="00475A32"/>
    <w:rsid w:val="00476211"/>
    <w:rsid w:val="004769E0"/>
    <w:rsid w:val="00476AB3"/>
    <w:rsid w:val="00476CEA"/>
    <w:rsid w:val="00476E59"/>
    <w:rsid w:val="004770DF"/>
    <w:rsid w:val="00477306"/>
    <w:rsid w:val="00477ED5"/>
    <w:rsid w:val="00477FD9"/>
    <w:rsid w:val="00480038"/>
    <w:rsid w:val="00480176"/>
    <w:rsid w:val="004803FA"/>
    <w:rsid w:val="00480668"/>
    <w:rsid w:val="00481281"/>
    <w:rsid w:val="004812BA"/>
    <w:rsid w:val="00481BCA"/>
    <w:rsid w:val="00481C74"/>
    <w:rsid w:val="004823EC"/>
    <w:rsid w:val="00482607"/>
    <w:rsid w:val="004827BC"/>
    <w:rsid w:val="00482E62"/>
    <w:rsid w:val="004832B6"/>
    <w:rsid w:val="0048345D"/>
    <w:rsid w:val="004837BE"/>
    <w:rsid w:val="00483CB7"/>
    <w:rsid w:val="0048406F"/>
    <w:rsid w:val="004841F7"/>
    <w:rsid w:val="0048421F"/>
    <w:rsid w:val="00484407"/>
    <w:rsid w:val="00484738"/>
    <w:rsid w:val="00484A0A"/>
    <w:rsid w:val="00484B91"/>
    <w:rsid w:val="004850FE"/>
    <w:rsid w:val="00485213"/>
    <w:rsid w:val="004852F7"/>
    <w:rsid w:val="004859D6"/>
    <w:rsid w:val="00485CBA"/>
    <w:rsid w:val="004860DE"/>
    <w:rsid w:val="004865F8"/>
    <w:rsid w:val="00487099"/>
    <w:rsid w:val="004871C9"/>
    <w:rsid w:val="004874FD"/>
    <w:rsid w:val="00487A51"/>
    <w:rsid w:val="00487E85"/>
    <w:rsid w:val="004901A5"/>
    <w:rsid w:val="0049023F"/>
    <w:rsid w:val="00490951"/>
    <w:rsid w:val="00490A36"/>
    <w:rsid w:val="00490A4C"/>
    <w:rsid w:val="00490D0B"/>
    <w:rsid w:val="00490D48"/>
    <w:rsid w:val="00490DC9"/>
    <w:rsid w:val="00491C5D"/>
    <w:rsid w:val="004920D7"/>
    <w:rsid w:val="004930E5"/>
    <w:rsid w:val="0049335F"/>
    <w:rsid w:val="0049378C"/>
    <w:rsid w:val="004938CF"/>
    <w:rsid w:val="00493A88"/>
    <w:rsid w:val="00493D0F"/>
    <w:rsid w:val="00493FB1"/>
    <w:rsid w:val="00494024"/>
    <w:rsid w:val="004940C4"/>
    <w:rsid w:val="0049417F"/>
    <w:rsid w:val="00494635"/>
    <w:rsid w:val="00494954"/>
    <w:rsid w:val="00494C7F"/>
    <w:rsid w:val="00494F3F"/>
    <w:rsid w:val="00495738"/>
    <w:rsid w:val="004957E1"/>
    <w:rsid w:val="004959F9"/>
    <w:rsid w:val="00495DCC"/>
    <w:rsid w:val="00495E32"/>
    <w:rsid w:val="004967E4"/>
    <w:rsid w:val="00496996"/>
    <w:rsid w:val="004970CD"/>
    <w:rsid w:val="0049724D"/>
    <w:rsid w:val="004973B4"/>
    <w:rsid w:val="00497A46"/>
    <w:rsid w:val="00497CC8"/>
    <w:rsid w:val="004A04BF"/>
    <w:rsid w:val="004A067C"/>
    <w:rsid w:val="004A06BD"/>
    <w:rsid w:val="004A0750"/>
    <w:rsid w:val="004A09B2"/>
    <w:rsid w:val="004A0B59"/>
    <w:rsid w:val="004A0F93"/>
    <w:rsid w:val="004A0F99"/>
    <w:rsid w:val="004A11C0"/>
    <w:rsid w:val="004A1A7F"/>
    <w:rsid w:val="004A1A90"/>
    <w:rsid w:val="004A1AE0"/>
    <w:rsid w:val="004A1DC0"/>
    <w:rsid w:val="004A23B4"/>
    <w:rsid w:val="004A2C6F"/>
    <w:rsid w:val="004A3130"/>
    <w:rsid w:val="004A32BC"/>
    <w:rsid w:val="004A3DC4"/>
    <w:rsid w:val="004A3F29"/>
    <w:rsid w:val="004A4047"/>
    <w:rsid w:val="004A5119"/>
    <w:rsid w:val="004A58B3"/>
    <w:rsid w:val="004A6A8E"/>
    <w:rsid w:val="004A71CE"/>
    <w:rsid w:val="004A7253"/>
    <w:rsid w:val="004A7CCC"/>
    <w:rsid w:val="004A7F01"/>
    <w:rsid w:val="004B055A"/>
    <w:rsid w:val="004B135E"/>
    <w:rsid w:val="004B157D"/>
    <w:rsid w:val="004B1A6E"/>
    <w:rsid w:val="004B1B09"/>
    <w:rsid w:val="004B1DBB"/>
    <w:rsid w:val="004B2034"/>
    <w:rsid w:val="004B22BB"/>
    <w:rsid w:val="004B2365"/>
    <w:rsid w:val="004B2547"/>
    <w:rsid w:val="004B2B57"/>
    <w:rsid w:val="004B2DF0"/>
    <w:rsid w:val="004B349F"/>
    <w:rsid w:val="004B34E9"/>
    <w:rsid w:val="004B3A3E"/>
    <w:rsid w:val="004B3DEE"/>
    <w:rsid w:val="004B3E82"/>
    <w:rsid w:val="004B40AB"/>
    <w:rsid w:val="004B4794"/>
    <w:rsid w:val="004B4878"/>
    <w:rsid w:val="004B4A16"/>
    <w:rsid w:val="004B4A69"/>
    <w:rsid w:val="004B544B"/>
    <w:rsid w:val="004B561E"/>
    <w:rsid w:val="004B5996"/>
    <w:rsid w:val="004B59C8"/>
    <w:rsid w:val="004B5E5E"/>
    <w:rsid w:val="004B6048"/>
    <w:rsid w:val="004B6AFC"/>
    <w:rsid w:val="004B71DC"/>
    <w:rsid w:val="004B755D"/>
    <w:rsid w:val="004C030C"/>
    <w:rsid w:val="004C0445"/>
    <w:rsid w:val="004C0777"/>
    <w:rsid w:val="004C0AFF"/>
    <w:rsid w:val="004C0D57"/>
    <w:rsid w:val="004C0DAF"/>
    <w:rsid w:val="004C10E0"/>
    <w:rsid w:val="004C2C1C"/>
    <w:rsid w:val="004C2E87"/>
    <w:rsid w:val="004C34C2"/>
    <w:rsid w:val="004C378C"/>
    <w:rsid w:val="004C3CA3"/>
    <w:rsid w:val="004C436A"/>
    <w:rsid w:val="004C4B7D"/>
    <w:rsid w:val="004C54F3"/>
    <w:rsid w:val="004C5567"/>
    <w:rsid w:val="004C5823"/>
    <w:rsid w:val="004C5902"/>
    <w:rsid w:val="004C6EE9"/>
    <w:rsid w:val="004C6F1B"/>
    <w:rsid w:val="004C7413"/>
    <w:rsid w:val="004D01E0"/>
    <w:rsid w:val="004D025C"/>
    <w:rsid w:val="004D02E7"/>
    <w:rsid w:val="004D0536"/>
    <w:rsid w:val="004D093F"/>
    <w:rsid w:val="004D09DB"/>
    <w:rsid w:val="004D0A76"/>
    <w:rsid w:val="004D0F3D"/>
    <w:rsid w:val="004D16B2"/>
    <w:rsid w:val="004D1DBA"/>
    <w:rsid w:val="004D2CFE"/>
    <w:rsid w:val="004D329C"/>
    <w:rsid w:val="004D3532"/>
    <w:rsid w:val="004D361E"/>
    <w:rsid w:val="004D3961"/>
    <w:rsid w:val="004D3ACC"/>
    <w:rsid w:val="004D3B7F"/>
    <w:rsid w:val="004D41D2"/>
    <w:rsid w:val="004D442E"/>
    <w:rsid w:val="004D44B4"/>
    <w:rsid w:val="004D558F"/>
    <w:rsid w:val="004D5709"/>
    <w:rsid w:val="004D5A3E"/>
    <w:rsid w:val="004D60F6"/>
    <w:rsid w:val="004D61F1"/>
    <w:rsid w:val="004D625A"/>
    <w:rsid w:val="004D6421"/>
    <w:rsid w:val="004D74E5"/>
    <w:rsid w:val="004D7F6B"/>
    <w:rsid w:val="004E0520"/>
    <w:rsid w:val="004E086F"/>
    <w:rsid w:val="004E09F1"/>
    <w:rsid w:val="004E0A4F"/>
    <w:rsid w:val="004E0B6B"/>
    <w:rsid w:val="004E174E"/>
    <w:rsid w:val="004E1CC0"/>
    <w:rsid w:val="004E1F8C"/>
    <w:rsid w:val="004E239F"/>
    <w:rsid w:val="004E2570"/>
    <w:rsid w:val="004E2673"/>
    <w:rsid w:val="004E342C"/>
    <w:rsid w:val="004E36FB"/>
    <w:rsid w:val="004E37A1"/>
    <w:rsid w:val="004E3903"/>
    <w:rsid w:val="004E3B9C"/>
    <w:rsid w:val="004E47DF"/>
    <w:rsid w:val="004E5214"/>
    <w:rsid w:val="004E5326"/>
    <w:rsid w:val="004E673B"/>
    <w:rsid w:val="004E6E53"/>
    <w:rsid w:val="004E766B"/>
    <w:rsid w:val="004E7835"/>
    <w:rsid w:val="004E793A"/>
    <w:rsid w:val="004F0934"/>
    <w:rsid w:val="004F097E"/>
    <w:rsid w:val="004F0D05"/>
    <w:rsid w:val="004F0D0F"/>
    <w:rsid w:val="004F0D48"/>
    <w:rsid w:val="004F0DA1"/>
    <w:rsid w:val="004F0F6B"/>
    <w:rsid w:val="004F181C"/>
    <w:rsid w:val="004F1E60"/>
    <w:rsid w:val="004F20E8"/>
    <w:rsid w:val="004F21DC"/>
    <w:rsid w:val="004F2341"/>
    <w:rsid w:val="004F24A2"/>
    <w:rsid w:val="004F38C6"/>
    <w:rsid w:val="004F3B72"/>
    <w:rsid w:val="004F3BD8"/>
    <w:rsid w:val="004F3BF9"/>
    <w:rsid w:val="004F4663"/>
    <w:rsid w:val="004F473B"/>
    <w:rsid w:val="004F4876"/>
    <w:rsid w:val="004F5495"/>
    <w:rsid w:val="004F562F"/>
    <w:rsid w:val="004F5A4C"/>
    <w:rsid w:val="004F5AB5"/>
    <w:rsid w:val="004F5D4C"/>
    <w:rsid w:val="004F5F7E"/>
    <w:rsid w:val="004F61D1"/>
    <w:rsid w:val="004F71F2"/>
    <w:rsid w:val="004F724B"/>
    <w:rsid w:val="004F79F2"/>
    <w:rsid w:val="004F7EE8"/>
    <w:rsid w:val="004F7F28"/>
    <w:rsid w:val="005002D9"/>
    <w:rsid w:val="005004EB"/>
    <w:rsid w:val="005004FF"/>
    <w:rsid w:val="0050081D"/>
    <w:rsid w:val="00500AB0"/>
    <w:rsid w:val="005010E1"/>
    <w:rsid w:val="005019BD"/>
    <w:rsid w:val="0050295A"/>
    <w:rsid w:val="00502A39"/>
    <w:rsid w:val="00502B99"/>
    <w:rsid w:val="00503AF1"/>
    <w:rsid w:val="00503BAB"/>
    <w:rsid w:val="00504580"/>
    <w:rsid w:val="00504634"/>
    <w:rsid w:val="00504876"/>
    <w:rsid w:val="0050515F"/>
    <w:rsid w:val="005058E4"/>
    <w:rsid w:val="00505B11"/>
    <w:rsid w:val="00505D76"/>
    <w:rsid w:val="005061A8"/>
    <w:rsid w:val="00506A51"/>
    <w:rsid w:val="00506ABF"/>
    <w:rsid w:val="005070C4"/>
    <w:rsid w:val="005105A9"/>
    <w:rsid w:val="0051097B"/>
    <w:rsid w:val="00510B89"/>
    <w:rsid w:val="00511319"/>
    <w:rsid w:val="00511751"/>
    <w:rsid w:val="005118B6"/>
    <w:rsid w:val="00511943"/>
    <w:rsid w:val="00512801"/>
    <w:rsid w:val="00512D81"/>
    <w:rsid w:val="0051358B"/>
    <w:rsid w:val="00513BD8"/>
    <w:rsid w:val="00514555"/>
    <w:rsid w:val="0051509D"/>
    <w:rsid w:val="00515238"/>
    <w:rsid w:val="00515544"/>
    <w:rsid w:val="005157EF"/>
    <w:rsid w:val="00515954"/>
    <w:rsid w:val="005159FF"/>
    <w:rsid w:val="00515A15"/>
    <w:rsid w:val="00515B84"/>
    <w:rsid w:val="00516510"/>
    <w:rsid w:val="005165E9"/>
    <w:rsid w:val="00516692"/>
    <w:rsid w:val="0051698E"/>
    <w:rsid w:val="00516D3C"/>
    <w:rsid w:val="00517192"/>
    <w:rsid w:val="005171FA"/>
    <w:rsid w:val="00517C41"/>
    <w:rsid w:val="00517F18"/>
    <w:rsid w:val="005206D7"/>
    <w:rsid w:val="00520801"/>
    <w:rsid w:val="00520D74"/>
    <w:rsid w:val="00520F0D"/>
    <w:rsid w:val="005210DF"/>
    <w:rsid w:val="0052124B"/>
    <w:rsid w:val="00521345"/>
    <w:rsid w:val="00521379"/>
    <w:rsid w:val="005214E9"/>
    <w:rsid w:val="005218FE"/>
    <w:rsid w:val="00521951"/>
    <w:rsid w:val="00521C62"/>
    <w:rsid w:val="00521CEC"/>
    <w:rsid w:val="0052206A"/>
    <w:rsid w:val="00522568"/>
    <w:rsid w:val="0052282C"/>
    <w:rsid w:val="005228C3"/>
    <w:rsid w:val="00522903"/>
    <w:rsid w:val="005232F9"/>
    <w:rsid w:val="005233FF"/>
    <w:rsid w:val="0052390B"/>
    <w:rsid w:val="00523CBB"/>
    <w:rsid w:val="00523FDD"/>
    <w:rsid w:val="005247A4"/>
    <w:rsid w:val="00525004"/>
    <w:rsid w:val="005251DC"/>
    <w:rsid w:val="00525340"/>
    <w:rsid w:val="00525978"/>
    <w:rsid w:val="00525CCF"/>
    <w:rsid w:val="0052619B"/>
    <w:rsid w:val="005270E5"/>
    <w:rsid w:val="005272DA"/>
    <w:rsid w:val="00527466"/>
    <w:rsid w:val="005276EB"/>
    <w:rsid w:val="00530930"/>
    <w:rsid w:val="00530EB5"/>
    <w:rsid w:val="0053129A"/>
    <w:rsid w:val="005314A6"/>
    <w:rsid w:val="005323A8"/>
    <w:rsid w:val="00532A3C"/>
    <w:rsid w:val="0053377A"/>
    <w:rsid w:val="0053387C"/>
    <w:rsid w:val="00533A11"/>
    <w:rsid w:val="00533A24"/>
    <w:rsid w:val="00533EB8"/>
    <w:rsid w:val="0053432A"/>
    <w:rsid w:val="005346A2"/>
    <w:rsid w:val="00534703"/>
    <w:rsid w:val="005347BD"/>
    <w:rsid w:val="00534A95"/>
    <w:rsid w:val="00535F81"/>
    <w:rsid w:val="0053671E"/>
    <w:rsid w:val="0053680A"/>
    <w:rsid w:val="0053696C"/>
    <w:rsid w:val="00536CE1"/>
    <w:rsid w:val="00536D3B"/>
    <w:rsid w:val="00537738"/>
    <w:rsid w:val="00537B2C"/>
    <w:rsid w:val="00537D5C"/>
    <w:rsid w:val="00537F3B"/>
    <w:rsid w:val="005400EC"/>
    <w:rsid w:val="00540911"/>
    <w:rsid w:val="0054091C"/>
    <w:rsid w:val="005409D1"/>
    <w:rsid w:val="00540B3B"/>
    <w:rsid w:val="00540BF7"/>
    <w:rsid w:val="005415E9"/>
    <w:rsid w:val="005415F0"/>
    <w:rsid w:val="00541DA3"/>
    <w:rsid w:val="00542074"/>
    <w:rsid w:val="00542285"/>
    <w:rsid w:val="00542936"/>
    <w:rsid w:val="00542995"/>
    <w:rsid w:val="00542C55"/>
    <w:rsid w:val="00542F0E"/>
    <w:rsid w:val="005432A8"/>
    <w:rsid w:val="005432CC"/>
    <w:rsid w:val="0054370F"/>
    <w:rsid w:val="00543827"/>
    <w:rsid w:val="00543A91"/>
    <w:rsid w:val="00543ED1"/>
    <w:rsid w:val="00544285"/>
    <w:rsid w:val="005443E1"/>
    <w:rsid w:val="00544B4C"/>
    <w:rsid w:val="0054511A"/>
    <w:rsid w:val="0054580F"/>
    <w:rsid w:val="00545ADB"/>
    <w:rsid w:val="005460F7"/>
    <w:rsid w:val="0054716D"/>
    <w:rsid w:val="00547835"/>
    <w:rsid w:val="00550639"/>
    <w:rsid w:val="00550B65"/>
    <w:rsid w:val="00550B79"/>
    <w:rsid w:val="00550BF0"/>
    <w:rsid w:val="00551094"/>
    <w:rsid w:val="005512E0"/>
    <w:rsid w:val="0055162B"/>
    <w:rsid w:val="005517BE"/>
    <w:rsid w:val="00551A24"/>
    <w:rsid w:val="005529F1"/>
    <w:rsid w:val="00552D40"/>
    <w:rsid w:val="00553968"/>
    <w:rsid w:val="00553CBD"/>
    <w:rsid w:val="00553DC9"/>
    <w:rsid w:val="00553E0E"/>
    <w:rsid w:val="005540C5"/>
    <w:rsid w:val="0055539B"/>
    <w:rsid w:val="005557F3"/>
    <w:rsid w:val="00555E97"/>
    <w:rsid w:val="005563E5"/>
    <w:rsid w:val="00556710"/>
    <w:rsid w:val="0055685A"/>
    <w:rsid w:val="00556EF0"/>
    <w:rsid w:val="00556FD2"/>
    <w:rsid w:val="005572FF"/>
    <w:rsid w:val="0055782E"/>
    <w:rsid w:val="00557975"/>
    <w:rsid w:val="00557CD7"/>
    <w:rsid w:val="00560097"/>
    <w:rsid w:val="0056059E"/>
    <w:rsid w:val="005609E4"/>
    <w:rsid w:val="00561441"/>
    <w:rsid w:val="00561454"/>
    <w:rsid w:val="00561533"/>
    <w:rsid w:val="005615B5"/>
    <w:rsid w:val="005618CB"/>
    <w:rsid w:val="005618D7"/>
    <w:rsid w:val="00561B6B"/>
    <w:rsid w:val="00561C18"/>
    <w:rsid w:val="005620E6"/>
    <w:rsid w:val="0056213F"/>
    <w:rsid w:val="005623B6"/>
    <w:rsid w:val="00562490"/>
    <w:rsid w:val="005629A2"/>
    <w:rsid w:val="00562BF7"/>
    <w:rsid w:val="00563735"/>
    <w:rsid w:val="0056391C"/>
    <w:rsid w:val="00563A76"/>
    <w:rsid w:val="00564911"/>
    <w:rsid w:val="005649FD"/>
    <w:rsid w:val="00564C74"/>
    <w:rsid w:val="00565103"/>
    <w:rsid w:val="005652CE"/>
    <w:rsid w:val="0056587A"/>
    <w:rsid w:val="0056589A"/>
    <w:rsid w:val="00565A7B"/>
    <w:rsid w:val="00565CBF"/>
    <w:rsid w:val="00565EA3"/>
    <w:rsid w:val="0056663B"/>
    <w:rsid w:val="00566BB1"/>
    <w:rsid w:val="00567120"/>
    <w:rsid w:val="00567377"/>
    <w:rsid w:val="0056741C"/>
    <w:rsid w:val="0056793C"/>
    <w:rsid w:val="00567E83"/>
    <w:rsid w:val="005700A5"/>
    <w:rsid w:val="00570373"/>
    <w:rsid w:val="005704BD"/>
    <w:rsid w:val="0057089A"/>
    <w:rsid w:val="00570BE6"/>
    <w:rsid w:val="00571145"/>
    <w:rsid w:val="005711E4"/>
    <w:rsid w:val="005719FB"/>
    <w:rsid w:val="00571A56"/>
    <w:rsid w:val="00571A83"/>
    <w:rsid w:val="00571C45"/>
    <w:rsid w:val="005725DD"/>
    <w:rsid w:val="00572A0C"/>
    <w:rsid w:val="00572B2F"/>
    <w:rsid w:val="00572E75"/>
    <w:rsid w:val="00572F99"/>
    <w:rsid w:val="00573EAB"/>
    <w:rsid w:val="00573F7D"/>
    <w:rsid w:val="005741BA"/>
    <w:rsid w:val="0057435A"/>
    <w:rsid w:val="00574898"/>
    <w:rsid w:val="005748B2"/>
    <w:rsid w:val="00574AF3"/>
    <w:rsid w:val="00574CAD"/>
    <w:rsid w:val="00574F0F"/>
    <w:rsid w:val="005758B0"/>
    <w:rsid w:val="005758F6"/>
    <w:rsid w:val="00576766"/>
    <w:rsid w:val="00576C03"/>
    <w:rsid w:val="00576C0E"/>
    <w:rsid w:val="0057708C"/>
    <w:rsid w:val="0057714C"/>
    <w:rsid w:val="0057718A"/>
    <w:rsid w:val="0057734B"/>
    <w:rsid w:val="00577392"/>
    <w:rsid w:val="00577482"/>
    <w:rsid w:val="00577A51"/>
    <w:rsid w:val="00580182"/>
    <w:rsid w:val="005806ED"/>
    <w:rsid w:val="0058088E"/>
    <w:rsid w:val="005819CE"/>
    <w:rsid w:val="00581F5D"/>
    <w:rsid w:val="005823F7"/>
    <w:rsid w:val="00582540"/>
    <w:rsid w:val="00582792"/>
    <w:rsid w:val="00582C45"/>
    <w:rsid w:val="00582EEA"/>
    <w:rsid w:val="005832E0"/>
    <w:rsid w:val="00583930"/>
    <w:rsid w:val="00583E12"/>
    <w:rsid w:val="00584403"/>
    <w:rsid w:val="00584472"/>
    <w:rsid w:val="00584B53"/>
    <w:rsid w:val="005850E6"/>
    <w:rsid w:val="00585526"/>
    <w:rsid w:val="00585CB7"/>
    <w:rsid w:val="005860EA"/>
    <w:rsid w:val="0058650F"/>
    <w:rsid w:val="00586669"/>
    <w:rsid w:val="00587221"/>
    <w:rsid w:val="0058760E"/>
    <w:rsid w:val="00587DBD"/>
    <w:rsid w:val="005906D5"/>
    <w:rsid w:val="005907E1"/>
    <w:rsid w:val="0059087A"/>
    <w:rsid w:val="0059095C"/>
    <w:rsid w:val="005919B3"/>
    <w:rsid w:val="00591A58"/>
    <w:rsid w:val="005934EF"/>
    <w:rsid w:val="0059361B"/>
    <w:rsid w:val="00593FE7"/>
    <w:rsid w:val="00594173"/>
    <w:rsid w:val="00594215"/>
    <w:rsid w:val="00594492"/>
    <w:rsid w:val="005944F6"/>
    <w:rsid w:val="00594661"/>
    <w:rsid w:val="0059547D"/>
    <w:rsid w:val="00595494"/>
    <w:rsid w:val="00595669"/>
    <w:rsid w:val="00596810"/>
    <w:rsid w:val="00596D21"/>
    <w:rsid w:val="005975C3"/>
    <w:rsid w:val="005975D8"/>
    <w:rsid w:val="00597754"/>
    <w:rsid w:val="005979C1"/>
    <w:rsid w:val="00597BD2"/>
    <w:rsid w:val="00597FDC"/>
    <w:rsid w:val="005A01C7"/>
    <w:rsid w:val="005A01DC"/>
    <w:rsid w:val="005A05CD"/>
    <w:rsid w:val="005A0785"/>
    <w:rsid w:val="005A0AA1"/>
    <w:rsid w:val="005A0ADE"/>
    <w:rsid w:val="005A0E08"/>
    <w:rsid w:val="005A140A"/>
    <w:rsid w:val="005A1504"/>
    <w:rsid w:val="005A179A"/>
    <w:rsid w:val="005A1AC5"/>
    <w:rsid w:val="005A1D35"/>
    <w:rsid w:val="005A1FB7"/>
    <w:rsid w:val="005A20D9"/>
    <w:rsid w:val="005A2799"/>
    <w:rsid w:val="005A2AAA"/>
    <w:rsid w:val="005A2C81"/>
    <w:rsid w:val="005A2ED1"/>
    <w:rsid w:val="005A3036"/>
    <w:rsid w:val="005A3C92"/>
    <w:rsid w:val="005A3F84"/>
    <w:rsid w:val="005A41A1"/>
    <w:rsid w:val="005A4B49"/>
    <w:rsid w:val="005A4D29"/>
    <w:rsid w:val="005A4DE9"/>
    <w:rsid w:val="005A5292"/>
    <w:rsid w:val="005A5EED"/>
    <w:rsid w:val="005A5F6C"/>
    <w:rsid w:val="005A611A"/>
    <w:rsid w:val="005A64A3"/>
    <w:rsid w:val="005A6509"/>
    <w:rsid w:val="005A6693"/>
    <w:rsid w:val="005A679B"/>
    <w:rsid w:val="005A6B1B"/>
    <w:rsid w:val="005A74B1"/>
    <w:rsid w:val="005A7562"/>
    <w:rsid w:val="005A79D0"/>
    <w:rsid w:val="005A7E34"/>
    <w:rsid w:val="005A7F8E"/>
    <w:rsid w:val="005B02CE"/>
    <w:rsid w:val="005B0694"/>
    <w:rsid w:val="005B0DD6"/>
    <w:rsid w:val="005B1468"/>
    <w:rsid w:val="005B16EA"/>
    <w:rsid w:val="005B1917"/>
    <w:rsid w:val="005B1BB8"/>
    <w:rsid w:val="005B26F4"/>
    <w:rsid w:val="005B2E36"/>
    <w:rsid w:val="005B321B"/>
    <w:rsid w:val="005B3402"/>
    <w:rsid w:val="005B38FC"/>
    <w:rsid w:val="005B4083"/>
    <w:rsid w:val="005B49E1"/>
    <w:rsid w:val="005B4F76"/>
    <w:rsid w:val="005B5791"/>
    <w:rsid w:val="005B58F4"/>
    <w:rsid w:val="005B59E1"/>
    <w:rsid w:val="005B5E0A"/>
    <w:rsid w:val="005B609A"/>
    <w:rsid w:val="005B6356"/>
    <w:rsid w:val="005B6504"/>
    <w:rsid w:val="005B6DB4"/>
    <w:rsid w:val="005B7301"/>
    <w:rsid w:val="005B7320"/>
    <w:rsid w:val="005B75C2"/>
    <w:rsid w:val="005B777C"/>
    <w:rsid w:val="005C00E0"/>
    <w:rsid w:val="005C03B3"/>
    <w:rsid w:val="005C0C82"/>
    <w:rsid w:val="005C1178"/>
    <w:rsid w:val="005C13C3"/>
    <w:rsid w:val="005C17F8"/>
    <w:rsid w:val="005C1EC7"/>
    <w:rsid w:val="005C2956"/>
    <w:rsid w:val="005C29B9"/>
    <w:rsid w:val="005C3174"/>
    <w:rsid w:val="005C3AC0"/>
    <w:rsid w:val="005C3BE8"/>
    <w:rsid w:val="005C4467"/>
    <w:rsid w:val="005C44EF"/>
    <w:rsid w:val="005C4737"/>
    <w:rsid w:val="005C4764"/>
    <w:rsid w:val="005C4875"/>
    <w:rsid w:val="005C580C"/>
    <w:rsid w:val="005C5963"/>
    <w:rsid w:val="005C5FFA"/>
    <w:rsid w:val="005C6412"/>
    <w:rsid w:val="005C6744"/>
    <w:rsid w:val="005C718C"/>
    <w:rsid w:val="005D0307"/>
    <w:rsid w:val="005D0CE6"/>
    <w:rsid w:val="005D0D62"/>
    <w:rsid w:val="005D0F3E"/>
    <w:rsid w:val="005D14C6"/>
    <w:rsid w:val="005D1683"/>
    <w:rsid w:val="005D19CB"/>
    <w:rsid w:val="005D1E26"/>
    <w:rsid w:val="005D25F8"/>
    <w:rsid w:val="005D2905"/>
    <w:rsid w:val="005D2CD2"/>
    <w:rsid w:val="005D2EC0"/>
    <w:rsid w:val="005D31BC"/>
    <w:rsid w:val="005D322E"/>
    <w:rsid w:val="005D3E8B"/>
    <w:rsid w:val="005D3F60"/>
    <w:rsid w:val="005D458E"/>
    <w:rsid w:val="005D466A"/>
    <w:rsid w:val="005D47E1"/>
    <w:rsid w:val="005D4DD3"/>
    <w:rsid w:val="005D53A2"/>
    <w:rsid w:val="005D549D"/>
    <w:rsid w:val="005D582E"/>
    <w:rsid w:val="005D5BA8"/>
    <w:rsid w:val="005D5C1B"/>
    <w:rsid w:val="005D5CFD"/>
    <w:rsid w:val="005D657E"/>
    <w:rsid w:val="005D65BF"/>
    <w:rsid w:val="005D65CD"/>
    <w:rsid w:val="005D6A18"/>
    <w:rsid w:val="005D6C4A"/>
    <w:rsid w:val="005D6DAA"/>
    <w:rsid w:val="005D728B"/>
    <w:rsid w:val="005D740C"/>
    <w:rsid w:val="005D7A37"/>
    <w:rsid w:val="005D7F8E"/>
    <w:rsid w:val="005E0142"/>
    <w:rsid w:val="005E0724"/>
    <w:rsid w:val="005E0798"/>
    <w:rsid w:val="005E0E6B"/>
    <w:rsid w:val="005E100A"/>
    <w:rsid w:val="005E11DA"/>
    <w:rsid w:val="005E188B"/>
    <w:rsid w:val="005E272F"/>
    <w:rsid w:val="005E2807"/>
    <w:rsid w:val="005E296C"/>
    <w:rsid w:val="005E2ED8"/>
    <w:rsid w:val="005E345C"/>
    <w:rsid w:val="005E3684"/>
    <w:rsid w:val="005E3727"/>
    <w:rsid w:val="005E4590"/>
    <w:rsid w:val="005E4C4E"/>
    <w:rsid w:val="005E4DA5"/>
    <w:rsid w:val="005E4E6E"/>
    <w:rsid w:val="005E57FE"/>
    <w:rsid w:val="005E5C15"/>
    <w:rsid w:val="005E6528"/>
    <w:rsid w:val="005E656A"/>
    <w:rsid w:val="005E65C5"/>
    <w:rsid w:val="005E6633"/>
    <w:rsid w:val="005E7049"/>
    <w:rsid w:val="005E707F"/>
    <w:rsid w:val="005E71FA"/>
    <w:rsid w:val="005E747E"/>
    <w:rsid w:val="005E7BA3"/>
    <w:rsid w:val="005F006A"/>
    <w:rsid w:val="005F02D5"/>
    <w:rsid w:val="005F0507"/>
    <w:rsid w:val="005F05DB"/>
    <w:rsid w:val="005F0F3F"/>
    <w:rsid w:val="005F102C"/>
    <w:rsid w:val="005F10B3"/>
    <w:rsid w:val="005F1103"/>
    <w:rsid w:val="005F1623"/>
    <w:rsid w:val="005F1629"/>
    <w:rsid w:val="005F172B"/>
    <w:rsid w:val="005F1A51"/>
    <w:rsid w:val="005F1EF0"/>
    <w:rsid w:val="005F1F62"/>
    <w:rsid w:val="005F2180"/>
    <w:rsid w:val="005F24FE"/>
    <w:rsid w:val="005F2998"/>
    <w:rsid w:val="005F2A3B"/>
    <w:rsid w:val="005F2BDB"/>
    <w:rsid w:val="005F2BEE"/>
    <w:rsid w:val="005F2EBE"/>
    <w:rsid w:val="005F2F7B"/>
    <w:rsid w:val="005F3730"/>
    <w:rsid w:val="005F39F7"/>
    <w:rsid w:val="005F3A95"/>
    <w:rsid w:val="005F3CFB"/>
    <w:rsid w:val="005F3FB1"/>
    <w:rsid w:val="005F4100"/>
    <w:rsid w:val="005F433F"/>
    <w:rsid w:val="005F43FC"/>
    <w:rsid w:val="005F4665"/>
    <w:rsid w:val="005F488B"/>
    <w:rsid w:val="005F48DE"/>
    <w:rsid w:val="005F4D0F"/>
    <w:rsid w:val="005F53AF"/>
    <w:rsid w:val="005F56C8"/>
    <w:rsid w:val="005F5A0F"/>
    <w:rsid w:val="005F5B98"/>
    <w:rsid w:val="005F5BD2"/>
    <w:rsid w:val="005F5C1C"/>
    <w:rsid w:val="005F5C67"/>
    <w:rsid w:val="005F698F"/>
    <w:rsid w:val="005F7320"/>
    <w:rsid w:val="005F7DED"/>
    <w:rsid w:val="006005DC"/>
    <w:rsid w:val="006007AC"/>
    <w:rsid w:val="00600E85"/>
    <w:rsid w:val="00600ED9"/>
    <w:rsid w:val="006012C5"/>
    <w:rsid w:val="00601A76"/>
    <w:rsid w:val="00601C48"/>
    <w:rsid w:val="00602071"/>
    <w:rsid w:val="00602246"/>
    <w:rsid w:val="00602BA2"/>
    <w:rsid w:val="00603324"/>
    <w:rsid w:val="00603EEF"/>
    <w:rsid w:val="00604115"/>
    <w:rsid w:val="006044E1"/>
    <w:rsid w:val="00604625"/>
    <w:rsid w:val="00604978"/>
    <w:rsid w:val="00604F6B"/>
    <w:rsid w:val="00605A80"/>
    <w:rsid w:val="00605C2F"/>
    <w:rsid w:val="00606D3B"/>
    <w:rsid w:val="00606E26"/>
    <w:rsid w:val="00606EE9"/>
    <w:rsid w:val="00606FC4"/>
    <w:rsid w:val="0060750E"/>
    <w:rsid w:val="006077FB"/>
    <w:rsid w:val="00607B47"/>
    <w:rsid w:val="00607CC8"/>
    <w:rsid w:val="00607FAB"/>
    <w:rsid w:val="00610179"/>
    <w:rsid w:val="006104DD"/>
    <w:rsid w:val="006106BC"/>
    <w:rsid w:val="00610968"/>
    <w:rsid w:val="00611256"/>
    <w:rsid w:val="006114C3"/>
    <w:rsid w:val="006122A3"/>
    <w:rsid w:val="00612B40"/>
    <w:rsid w:val="00612F03"/>
    <w:rsid w:val="00613985"/>
    <w:rsid w:val="00613BD5"/>
    <w:rsid w:val="00613C16"/>
    <w:rsid w:val="00613D57"/>
    <w:rsid w:val="00613DC9"/>
    <w:rsid w:val="00613FB7"/>
    <w:rsid w:val="006141C7"/>
    <w:rsid w:val="0061420C"/>
    <w:rsid w:val="006143FB"/>
    <w:rsid w:val="00615259"/>
    <w:rsid w:val="00615552"/>
    <w:rsid w:val="006155DC"/>
    <w:rsid w:val="006162E6"/>
    <w:rsid w:val="00616A8D"/>
    <w:rsid w:val="00616B3C"/>
    <w:rsid w:val="00616E00"/>
    <w:rsid w:val="0061712A"/>
    <w:rsid w:val="006172C3"/>
    <w:rsid w:val="00617350"/>
    <w:rsid w:val="00617455"/>
    <w:rsid w:val="006174B9"/>
    <w:rsid w:val="00617912"/>
    <w:rsid w:val="00620263"/>
    <w:rsid w:val="0062045E"/>
    <w:rsid w:val="00620E81"/>
    <w:rsid w:val="00620E8B"/>
    <w:rsid w:val="00620F40"/>
    <w:rsid w:val="00621201"/>
    <w:rsid w:val="0062147C"/>
    <w:rsid w:val="00621836"/>
    <w:rsid w:val="00621A18"/>
    <w:rsid w:val="00621A3B"/>
    <w:rsid w:val="00621AC6"/>
    <w:rsid w:val="00621F12"/>
    <w:rsid w:val="0062276A"/>
    <w:rsid w:val="00622B03"/>
    <w:rsid w:val="00622BB3"/>
    <w:rsid w:val="00622E1C"/>
    <w:rsid w:val="00622FEA"/>
    <w:rsid w:val="00623248"/>
    <w:rsid w:val="0062365B"/>
    <w:rsid w:val="00623E98"/>
    <w:rsid w:val="00624046"/>
    <w:rsid w:val="00624149"/>
    <w:rsid w:val="00624281"/>
    <w:rsid w:val="0062487F"/>
    <w:rsid w:val="00624B4B"/>
    <w:rsid w:val="006257E8"/>
    <w:rsid w:val="00625EB0"/>
    <w:rsid w:val="00626207"/>
    <w:rsid w:val="006263A8"/>
    <w:rsid w:val="006264C2"/>
    <w:rsid w:val="0062669C"/>
    <w:rsid w:val="0062741E"/>
    <w:rsid w:val="00627454"/>
    <w:rsid w:val="0062777D"/>
    <w:rsid w:val="00627C29"/>
    <w:rsid w:val="006301E0"/>
    <w:rsid w:val="006304FD"/>
    <w:rsid w:val="006306DC"/>
    <w:rsid w:val="00630803"/>
    <w:rsid w:val="006309E1"/>
    <w:rsid w:val="00630AC1"/>
    <w:rsid w:val="006311BC"/>
    <w:rsid w:val="00631C29"/>
    <w:rsid w:val="00632609"/>
    <w:rsid w:val="006327DB"/>
    <w:rsid w:val="00632947"/>
    <w:rsid w:val="00632A7C"/>
    <w:rsid w:val="00632C06"/>
    <w:rsid w:val="00632DA3"/>
    <w:rsid w:val="00632F35"/>
    <w:rsid w:val="00633011"/>
    <w:rsid w:val="0063316A"/>
    <w:rsid w:val="0063356A"/>
    <w:rsid w:val="00634DBE"/>
    <w:rsid w:val="00635057"/>
    <w:rsid w:val="006352B7"/>
    <w:rsid w:val="006356CD"/>
    <w:rsid w:val="006356D1"/>
    <w:rsid w:val="00635D1D"/>
    <w:rsid w:val="0063606C"/>
    <w:rsid w:val="0063643A"/>
    <w:rsid w:val="00636506"/>
    <w:rsid w:val="006366E6"/>
    <w:rsid w:val="00636AF8"/>
    <w:rsid w:val="00636E6A"/>
    <w:rsid w:val="00637180"/>
    <w:rsid w:val="00637394"/>
    <w:rsid w:val="006373F7"/>
    <w:rsid w:val="00637637"/>
    <w:rsid w:val="006376AE"/>
    <w:rsid w:val="00637BD0"/>
    <w:rsid w:val="00637BFF"/>
    <w:rsid w:val="0064018A"/>
    <w:rsid w:val="0064049C"/>
    <w:rsid w:val="00640C50"/>
    <w:rsid w:val="00640C8F"/>
    <w:rsid w:val="00640ED2"/>
    <w:rsid w:val="00640F92"/>
    <w:rsid w:val="00641065"/>
    <w:rsid w:val="006412E5"/>
    <w:rsid w:val="00641765"/>
    <w:rsid w:val="00641D81"/>
    <w:rsid w:val="006427EF"/>
    <w:rsid w:val="00642FF1"/>
    <w:rsid w:val="00643636"/>
    <w:rsid w:val="006439AD"/>
    <w:rsid w:val="00643A41"/>
    <w:rsid w:val="0064443C"/>
    <w:rsid w:val="00644AD8"/>
    <w:rsid w:val="00644D14"/>
    <w:rsid w:val="0064623C"/>
    <w:rsid w:val="006463F4"/>
    <w:rsid w:val="0064655C"/>
    <w:rsid w:val="006467C5"/>
    <w:rsid w:val="00646950"/>
    <w:rsid w:val="00646D89"/>
    <w:rsid w:val="00647FE8"/>
    <w:rsid w:val="0065007A"/>
    <w:rsid w:val="006506C9"/>
    <w:rsid w:val="006509DF"/>
    <w:rsid w:val="00650B27"/>
    <w:rsid w:val="00650F5A"/>
    <w:rsid w:val="006511FA"/>
    <w:rsid w:val="006512BB"/>
    <w:rsid w:val="0065187A"/>
    <w:rsid w:val="006518E3"/>
    <w:rsid w:val="00651D76"/>
    <w:rsid w:val="00652057"/>
    <w:rsid w:val="006521EA"/>
    <w:rsid w:val="0065235C"/>
    <w:rsid w:val="006523FA"/>
    <w:rsid w:val="00652506"/>
    <w:rsid w:val="006531C2"/>
    <w:rsid w:val="006536FC"/>
    <w:rsid w:val="006539A0"/>
    <w:rsid w:val="00653D3F"/>
    <w:rsid w:val="00653E32"/>
    <w:rsid w:val="00653F20"/>
    <w:rsid w:val="00653F57"/>
    <w:rsid w:val="006540FF"/>
    <w:rsid w:val="00654B74"/>
    <w:rsid w:val="00654EDA"/>
    <w:rsid w:val="00655146"/>
    <w:rsid w:val="0065526D"/>
    <w:rsid w:val="006552DD"/>
    <w:rsid w:val="0065576F"/>
    <w:rsid w:val="006559C9"/>
    <w:rsid w:val="00655CA8"/>
    <w:rsid w:val="00655F33"/>
    <w:rsid w:val="006569AD"/>
    <w:rsid w:val="006572ED"/>
    <w:rsid w:val="00657343"/>
    <w:rsid w:val="006579AF"/>
    <w:rsid w:val="00657A3F"/>
    <w:rsid w:val="00660A1E"/>
    <w:rsid w:val="00660A72"/>
    <w:rsid w:val="00660A86"/>
    <w:rsid w:val="006614D7"/>
    <w:rsid w:val="006617C2"/>
    <w:rsid w:val="00661D19"/>
    <w:rsid w:val="00661F4D"/>
    <w:rsid w:val="00662079"/>
    <w:rsid w:val="00662635"/>
    <w:rsid w:val="006626D4"/>
    <w:rsid w:val="00662769"/>
    <w:rsid w:val="006628DA"/>
    <w:rsid w:val="00662C52"/>
    <w:rsid w:val="00662F3C"/>
    <w:rsid w:val="00663EE6"/>
    <w:rsid w:val="0066444B"/>
    <w:rsid w:val="00664CEA"/>
    <w:rsid w:val="00665206"/>
    <w:rsid w:val="006653B0"/>
    <w:rsid w:val="006658B2"/>
    <w:rsid w:val="00665CCF"/>
    <w:rsid w:val="006660E5"/>
    <w:rsid w:val="0066659F"/>
    <w:rsid w:val="0066700B"/>
    <w:rsid w:val="0066709B"/>
    <w:rsid w:val="00667916"/>
    <w:rsid w:val="006679A0"/>
    <w:rsid w:val="00667ADD"/>
    <w:rsid w:val="006702C3"/>
    <w:rsid w:val="00670802"/>
    <w:rsid w:val="00670FB4"/>
    <w:rsid w:val="00671321"/>
    <w:rsid w:val="00671512"/>
    <w:rsid w:val="006718BC"/>
    <w:rsid w:val="00671A39"/>
    <w:rsid w:val="00671B0A"/>
    <w:rsid w:val="00671DBD"/>
    <w:rsid w:val="00671ED7"/>
    <w:rsid w:val="00672319"/>
    <w:rsid w:val="00672511"/>
    <w:rsid w:val="00672809"/>
    <w:rsid w:val="006741C4"/>
    <w:rsid w:val="00674418"/>
    <w:rsid w:val="006745D0"/>
    <w:rsid w:val="0067495D"/>
    <w:rsid w:val="00674D2F"/>
    <w:rsid w:val="00674F6F"/>
    <w:rsid w:val="00675557"/>
    <w:rsid w:val="006755EC"/>
    <w:rsid w:val="00675738"/>
    <w:rsid w:val="00676072"/>
    <w:rsid w:val="00676258"/>
    <w:rsid w:val="00677135"/>
    <w:rsid w:val="00680968"/>
    <w:rsid w:val="00680A63"/>
    <w:rsid w:val="00680D6D"/>
    <w:rsid w:val="00680EEA"/>
    <w:rsid w:val="006810D6"/>
    <w:rsid w:val="0068170D"/>
    <w:rsid w:val="00682B21"/>
    <w:rsid w:val="00683578"/>
    <w:rsid w:val="006839BA"/>
    <w:rsid w:val="00683D1B"/>
    <w:rsid w:val="006846A2"/>
    <w:rsid w:val="0068478F"/>
    <w:rsid w:val="00684CD6"/>
    <w:rsid w:val="00685000"/>
    <w:rsid w:val="00685831"/>
    <w:rsid w:val="006859EC"/>
    <w:rsid w:val="00685A7A"/>
    <w:rsid w:val="00685C62"/>
    <w:rsid w:val="006863BF"/>
    <w:rsid w:val="00686D68"/>
    <w:rsid w:val="00687555"/>
    <w:rsid w:val="00687B79"/>
    <w:rsid w:val="006901F8"/>
    <w:rsid w:val="00690744"/>
    <w:rsid w:val="00691E11"/>
    <w:rsid w:val="006929F8"/>
    <w:rsid w:val="00692A78"/>
    <w:rsid w:val="006930B4"/>
    <w:rsid w:val="0069378A"/>
    <w:rsid w:val="0069453B"/>
    <w:rsid w:val="00694634"/>
    <w:rsid w:val="0069469D"/>
    <w:rsid w:val="00694D7E"/>
    <w:rsid w:val="00694F98"/>
    <w:rsid w:val="00695281"/>
    <w:rsid w:val="00695B28"/>
    <w:rsid w:val="00695E15"/>
    <w:rsid w:val="00695FD6"/>
    <w:rsid w:val="006962B7"/>
    <w:rsid w:val="00696A12"/>
    <w:rsid w:val="00696B18"/>
    <w:rsid w:val="00696B6B"/>
    <w:rsid w:val="00697B50"/>
    <w:rsid w:val="00697DDB"/>
    <w:rsid w:val="006A01BA"/>
    <w:rsid w:val="006A0648"/>
    <w:rsid w:val="006A09BB"/>
    <w:rsid w:val="006A0C80"/>
    <w:rsid w:val="006A10DE"/>
    <w:rsid w:val="006A11C2"/>
    <w:rsid w:val="006A16D4"/>
    <w:rsid w:val="006A23F2"/>
    <w:rsid w:val="006A2760"/>
    <w:rsid w:val="006A2E63"/>
    <w:rsid w:val="006A361A"/>
    <w:rsid w:val="006A3926"/>
    <w:rsid w:val="006A399A"/>
    <w:rsid w:val="006A3F51"/>
    <w:rsid w:val="006A48A0"/>
    <w:rsid w:val="006A4C95"/>
    <w:rsid w:val="006A52E2"/>
    <w:rsid w:val="006A562B"/>
    <w:rsid w:val="006A56CC"/>
    <w:rsid w:val="006A610B"/>
    <w:rsid w:val="006A69CD"/>
    <w:rsid w:val="006A6EE2"/>
    <w:rsid w:val="006A722F"/>
    <w:rsid w:val="006A7361"/>
    <w:rsid w:val="006A7BB6"/>
    <w:rsid w:val="006A7DB8"/>
    <w:rsid w:val="006B0082"/>
    <w:rsid w:val="006B0743"/>
    <w:rsid w:val="006B0C7D"/>
    <w:rsid w:val="006B12BD"/>
    <w:rsid w:val="006B14C7"/>
    <w:rsid w:val="006B1802"/>
    <w:rsid w:val="006B1AFC"/>
    <w:rsid w:val="006B1D84"/>
    <w:rsid w:val="006B2530"/>
    <w:rsid w:val="006B29E0"/>
    <w:rsid w:val="006B29EB"/>
    <w:rsid w:val="006B2A44"/>
    <w:rsid w:val="006B3606"/>
    <w:rsid w:val="006B365D"/>
    <w:rsid w:val="006B39CE"/>
    <w:rsid w:val="006B3C4A"/>
    <w:rsid w:val="006B4198"/>
    <w:rsid w:val="006B43BA"/>
    <w:rsid w:val="006B4498"/>
    <w:rsid w:val="006B48A7"/>
    <w:rsid w:val="006B52A7"/>
    <w:rsid w:val="006B554A"/>
    <w:rsid w:val="006B6750"/>
    <w:rsid w:val="006B6BFF"/>
    <w:rsid w:val="006B6CF8"/>
    <w:rsid w:val="006B6D15"/>
    <w:rsid w:val="006B6DE8"/>
    <w:rsid w:val="006B6DF5"/>
    <w:rsid w:val="006B6ECD"/>
    <w:rsid w:val="006B781A"/>
    <w:rsid w:val="006C018E"/>
    <w:rsid w:val="006C0A44"/>
    <w:rsid w:val="006C0AD1"/>
    <w:rsid w:val="006C1629"/>
    <w:rsid w:val="006C1FF7"/>
    <w:rsid w:val="006C2228"/>
    <w:rsid w:val="006C2299"/>
    <w:rsid w:val="006C2380"/>
    <w:rsid w:val="006C24E7"/>
    <w:rsid w:val="006C2719"/>
    <w:rsid w:val="006C27E8"/>
    <w:rsid w:val="006C2827"/>
    <w:rsid w:val="006C298D"/>
    <w:rsid w:val="006C3148"/>
    <w:rsid w:val="006C3210"/>
    <w:rsid w:val="006C3239"/>
    <w:rsid w:val="006C332E"/>
    <w:rsid w:val="006C33CC"/>
    <w:rsid w:val="006C3DA7"/>
    <w:rsid w:val="006C48C2"/>
    <w:rsid w:val="006C4A20"/>
    <w:rsid w:val="006C4E37"/>
    <w:rsid w:val="006C531A"/>
    <w:rsid w:val="006C57F7"/>
    <w:rsid w:val="006C59DB"/>
    <w:rsid w:val="006C61C9"/>
    <w:rsid w:val="006C6413"/>
    <w:rsid w:val="006C641E"/>
    <w:rsid w:val="006C6477"/>
    <w:rsid w:val="006C686E"/>
    <w:rsid w:val="006C6CAD"/>
    <w:rsid w:val="006C6CC7"/>
    <w:rsid w:val="006C6D62"/>
    <w:rsid w:val="006C7680"/>
    <w:rsid w:val="006C7C9F"/>
    <w:rsid w:val="006D0612"/>
    <w:rsid w:val="006D06DD"/>
    <w:rsid w:val="006D0729"/>
    <w:rsid w:val="006D1332"/>
    <w:rsid w:val="006D1B4F"/>
    <w:rsid w:val="006D1C83"/>
    <w:rsid w:val="006D1F1E"/>
    <w:rsid w:val="006D2BF4"/>
    <w:rsid w:val="006D2CDD"/>
    <w:rsid w:val="006D2E68"/>
    <w:rsid w:val="006D3377"/>
    <w:rsid w:val="006D33BD"/>
    <w:rsid w:val="006D455A"/>
    <w:rsid w:val="006D479C"/>
    <w:rsid w:val="006D4AFC"/>
    <w:rsid w:val="006D5212"/>
    <w:rsid w:val="006D5446"/>
    <w:rsid w:val="006D5730"/>
    <w:rsid w:val="006D6383"/>
    <w:rsid w:val="006D65E2"/>
    <w:rsid w:val="006D681B"/>
    <w:rsid w:val="006D6831"/>
    <w:rsid w:val="006D6999"/>
    <w:rsid w:val="006D6A92"/>
    <w:rsid w:val="006D707B"/>
    <w:rsid w:val="006D773F"/>
    <w:rsid w:val="006D7761"/>
    <w:rsid w:val="006D7C52"/>
    <w:rsid w:val="006E01BE"/>
    <w:rsid w:val="006E0672"/>
    <w:rsid w:val="006E0E6F"/>
    <w:rsid w:val="006E1EA6"/>
    <w:rsid w:val="006E26CB"/>
    <w:rsid w:val="006E2726"/>
    <w:rsid w:val="006E2B9E"/>
    <w:rsid w:val="006E2DB6"/>
    <w:rsid w:val="006E30AF"/>
    <w:rsid w:val="006E327A"/>
    <w:rsid w:val="006E34BA"/>
    <w:rsid w:val="006E36CB"/>
    <w:rsid w:val="006E381F"/>
    <w:rsid w:val="006E3BA9"/>
    <w:rsid w:val="006E4ADA"/>
    <w:rsid w:val="006E4C2D"/>
    <w:rsid w:val="006E4FEA"/>
    <w:rsid w:val="006E5119"/>
    <w:rsid w:val="006E5258"/>
    <w:rsid w:val="006E5A7E"/>
    <w:rsid w:val="006E5CD2"/>
    <w:rsid w:val="006E6302"/>
    <w:rsid w:val="006E6355"/>
    <w:rsid w:val="006E638B"/>
    <w:rsid w:val="006E6551"/>
    <w:rsid w:val="006E66AD"/>
    <w:rsid w:val="006E7392"/>
    <w:rsid w:val="006E7425"/>
    <w:rsid w:val="006F06E9"/>
    <w:rsid w:val="006F0863"/>
    <w:rsid w:val="006F1183"/>
    <w:rsid w:val="006F12ED"/>
    <w:rsid w:val="006F19E0"/>
    <w:rsid w:val="006F218B"/>
    <w:rsid w:val="006F2A4C"/>
    <w:rsid w:val="006F38D9"/>
    <w:rsid w:val="006F3912"/>
    <w:rsid w:val="006F39D0"/>
    <w:rsid w:val="006F3CAD"/>
    <w:rsid w:val="006F3D38"/>
    <w:rsid w:val="006F3FBE"/>
    <w:rsid w:val="006F470B"/>
    <w:rsid w:val="006F4850"/>
    <w:rsid w:val="006F4994"/>
    <w:rsid w:val="006F4BAA"/>
    <w:rsid w:val="006F4E37"/>
    <w:rsid w:val="006F4E76"/>
    <w:rsid w:val="006F4EB2"/>
    <w:rsid w:val="006F53DC"/>
    <w:rsid w:val="006F55A5"/>
    <w:rsid w:val="006F5B88"/>
    <w:rsid w:val="006F5D84"/>
    <w:rsid w:val="006F5DD9"/>
    <w:rsid w:val="006F6724"/>
    <w:rsid w:val="006F6C21"/>
    <w:rsid w:val="006F6C98"/>
    <w:rsid w:val="006F70F6"/>
    <w:rsid w:val="006F73FA"/>
    <w:rsid w:val="006F743E"/>
    <w:rsid w:val="006F79D9"/>
    <w:rsid w:val="006F7AC0"/>
    <w:rsid w:val="0070008C"/>
    <w:rsid w:val="00700953"/>
    <w:rsid w:val="00700CAB"/>
    <w:rsid w:val="00700F8E"/>
    <w:rsid w:val="007012F9"/>
    <w:rsid w:val="00701376"/>
    <w:rsid w:val="007015AD"/>
    <w:rsid w:val="00701911"/>
    <w:rsid w:val="00701B8E"/>
    <w:rsid w:val="00701CAA"/>
    <w:rsid w:val="00701D04"/>
    <w:rsid w:val="00701F35"/>
    <w:rsid w:val="00701FD1"/>
    <w:rsid w:val="00702AC8"/>
    <w:rsid w:val="0070350F"/>
    <w:rsid w:val="0070380E"/>
    <w:rsid w:val="00703E5B"/>
    <w:rsid w:val="007040A1"/>
    <w:rsid w:val="007042AD"/>
    <w:rsid w:val="007049F1"/>
    <w:rsid w:val="00704CB6"/>
    <w:rsid w:val="0070535F"/>
    <w:rsid w:val="00705C3F"/>
    <w:rsid w:val="0070649A"/>
    <w:rsid w:val="0070669C"/>
    <w:rsid w:val="00706988"/>
    <w:rsid w:val="00706CC7"/>
    <w:rsid w:val="00706DCA"/>
    <w:rsid w:val="00706F24"/>
    <w:rsid w:val="0070731E"/>
    <w:rsid w:val="00707452"/>
    <w:rsid w:val="00707E12"/>
    <w:rsid w:val="007102D4"/>
    <w:rsid w:val="00710B15"/>
    <w:rsid w:val="00710CA0"/>
    <w:rsid w:val="007114C0"/>
    <w:rsid w:val="007115E6"/>
    <w:rsid w:val="007117E3"/>
    <w:rsid w:val="00711AEC"/>
    <w:rsid w:val="00711BF7"/>
    <w:rsid w:val="00711E88"/>
    <w:rsid w:val="00711FCD"/>
    <w:rsid w:val="007120BB"/>
    <w:rsid w:val="007123C4"/>
    <w:rsid w:val="00712523"/>
    <w:rsid w:val="00712735"/>
    <w:rsid w:val="007128D9"/>
    <w:rsid w:val="0071359A"/>
    <w:rsid w:val="00713BF2"/>
    <w:rsid w:val="00713EB6"/>
    <w:rsid w:val="0071424D"/>
    <w:rsid w:val="00714EBD"/>
    <w:rsid w:val="00714FC6"/>
    <w:rsid w:val="0071509E"/>
    <w:rsid w:val="007156F8"/>
    <w:rsid w:val="00715CE2"/>
    <w:rsid w:val="00715D1C"/>
    <w:rsid w:val="0071627C"/>
    <w:rsid w:val="00716355"/>
    <w:rsid w:val="00716679"/>
    <w:rsid w:val="007171F7"/>
    <w:rsid w:val="00717AE7"/>
    <w:rsid w:val="00717F63"/>
    <w:rsid w:val="007209BB"/>
    <w:rsid w:val="00720DDF"/>
    <w:rsid w:val="0072115E"/>
    <w:rsid w:val="007211C8"/>
    <w:rsid w:val="007214FA"/>
    <w:rsid w:val="00721BE8"/>
    <w:rsid w:val="00721DB4"/>
    <w:rsid w:val="007220A7"/>
    <w:rsid w:val="007224BA"/>
    <w:rsid w:val="00722562"/>
    <w:rsid w:val="0072261A"/>
    <w:rsid w:val="007227F6"/>
    <w:rsid w:val="00722B7A"/>
    <w:rsid w:val="00722BFA"/>
    <w:rsid w:val="00723C1A"/>
    <w:rsid w:val="00723CB0"/>
    <w:rsid w:val="00723F39"/>
    <w:rsid w:val="0072429C"/>
    <w:rsid w:val="0072492E"/>
    <w:rsid w:val="007258D4"/>
    <w:rsid w:val="00725AB3"/>
    <w:rsid w:val="00725B3E"/>
    <w:rsid w:val="00725E9A"/>
    <w:rsid w:val="0072600F"/>
    <w:rsid w:val="0072602F"/>
    <w:rsid w:val="0072651B"/>
    <w:rsid w:val="00726572"/>
    <w:rsid w:val="007269C9"/>
    <w:rsid w:val="0072774A"/>
    <w:rsid w:val="00727920"/>
    <w:rsid w:val="0073058B"/>
    <w:rsid w:val="007307D1"/>
    <w:rsid w:val="00730B7C"/>
    <w:rsid w:val="007313A9"/>
    <w:rsid w:val="007314E7"/>
    <w:rsid w:val="00731B75"/>
    <w:rsid w:val="00731D68"/>
    <w:rsid w:val="0073241D"/>
    <w:rsid w:val="00732424"/>
    <w:rsid w:val="007331F2"/>
    <w:rsid w:val="0073377E"/>
    <w:rsid w:val="00733AA3"/>
    <w:rsid w:val="00733BF3"/>
    <w:rsid w:val="00733D54"/>
    <w:rsid w:val="00734212"/>
    <w:rsid w:val="007342A8"/>
    <w:rsid w:val="00734771"/>
    <w:rsid w:val="00734872"/>
    <w:rsid w:val="00734D30"/>
    <w:rsid w:val="00734E63"/>
    <w:rsid w:val="00734F79"/>
    <w:rsid w:val="00735529"/>
    <w:rsid w:val="00735A98"/>
    <w:rsid w:val="00735C0F"/>
    <w:rsid w:val="00735D2C"/>
    <w:rsid w:val="00735E28"/>
    <w:rsid w:val="007360B3"/>
    <w:rsid w:val="00736B36"/>
    <w:rsid w:val="00736CA2"/>
    <w:rsid w:val="00737339"/>
    <w:rsid w:val="007375DA"/>
    <w:rsid w:val="007375F0"/>
    <w:rsid w:val="00737FF3"/>
    <w:rsid w:val="0074087A"/>
    <w:rsid w:val="00740C1C"/>
    <w:rsid w:val="00741780"/>
    <w:rsid w:val="00741DB3"/>
    <w:rsid w:val="00741E45"/>
    <w:rsid w:val="00742870"/>
    <w:rsid w:val="00742C8F"/>
    <w:rsid w:val="00742DC1"/>
    <w:rsid w:val="007434E9"/>
    <w:rsid w:val="007435DA"/>
    <w:rsid w:val="00743607"/>
    <w:rsid w:val="00743852"/>
    <w:rsid w:val="00743EE7"/>
    <w:rsid w:val="0074409E"/>
    <w:rsid w:val="00744399"/>
    <w:rsid w:val="007443D6"/>
    <w:rsid w:val="007444DB"/>
    <w:rsid w:val="00744A38"/>
    <w:rsid w:val="007450D7"/>
    <w:rsid w:val="00745672"/>
    <w:rsid w:val="00745E51"/>
    <w:rsid w:val="007463FA"/>
    <w:rsid w:val="0074741A"/>
    <w:rsid w:val="00747861"/>
    <w:rsid w:val="00747D83"/>
    <w:rsid w:val="0075029D"/>
    <w:rsid w:val="0075076E"/>
    <w:rsid w:val="00750B64"/>
    <w:rsid w:val="00750F8E"/>
    <w:rsid w:val="00751693"/>
    <w:rsid w:val="00751AE7"/>
    <w:rsid w:val="00751E60"/>
    <w:rsid w:val="007521F1"/>
    <w:rsid w:val="00752E52"/>
    <w:rsid w:val="00752FEF"/>
    <w:rsid w:val="00753447"/>
    <w:rsid w:val="0075346C"/>
    <w:rsid w:val="007534F0"/>
    <w:rsid w:val="0075381E"/>
    <w:rsid w:val="0075490C"/>
    <w:rsid w:val="00754C63"/>
    <w:rsid w:val="00754D82"/>
    <w:rsid w:val="00754DA4"/>
    <w:rsid w:val="00755303"/>
    <w:rsid w:val="007555ED"/>
    <w:rsid w:val="00755CBA"/>
    <w:rsid w:val="0075606D"/>
    <w:rsid w:val="007561DE"/>
    <w:rsid w:val="007567B4"/>
    <w:rsid w:val="0075690C"/>
    <w:rsid w:val="00756C3E"/>
    <w:rsid w:val="00756E33"/>
    <w:rsid w:val="00757DB7"/>
    <w:rsid w:val="00757E09"/>
    <w:rsid w:val="007609E5"/>
    <w:rsid w:val="00760EAA"/>
    <w:rsid w:val="0076112F"/>
    <w:rsid w:val="007611CD"/>
    <w:rsid w:val="007616ED"/>
    <w:rsid w:val="00762297"/>
    <w:rsid w:val="007628E0"/>
    <w:rsid w:val="007629A4"/>
    <w:rsid w:val="00763221"/>
    <w:rsid w:val="007637F6"/>
    <w:rsid w:val="00763846"/>
    <w:rsid w:val="00763AF1"/>
    <w:rsid w:val="00763B19"/>
    <w:rsid w:val="007640EF"/>
    <w:rsid w:val="00764583"/>
    <w:rsid w:val="00764C38"/>
    <w:rsid w:val="00764FE5"/>
    <w:rsid w:val="00765142"/>
    <w:rsid w:val="0076580C"/>
    <w:rsid w:val="00765A69"/>
    <w:rsid w:val="00766091"/>
    <w:rsid w:val="00766302"/>
    <w:rsid w:val="0076671C"/>
    <w:rsid w:val="00766E3D"/>
    <w:rsid w:val="00766FD9"/>
    <w:rsid w:val="0076708C"/>
    <w:rsid w:val="0076764A"/>
    <w:rsid w:val="00767683"/>
    <w:rsid w:val="00767779"/>
    <w:rsid w:val="00767901"/>
    <w:rsid w:val="0076799C"/>
    <w:rsid w:val="00767C32"/>
    <w:rsid w:val="00767C3B"/>
    <w:rsid w:val="00770088"/>
    <w:rsid w:val="007700D8"/>
    <w:rsid w:val="007701B6"/>
    <w:rsid w:val="007707A0"/>
    <w:rsid w:val="0077164D"/>
    <w:rsid w:val="00771684"/>
    <w:rsid w:val="00771AEC"/>
    <w:rsid w:val="00771CA1"/>
    <w:rsid w:val="00772228"/>
    <w:rsid w:val="00772A8E"/>
    <w:rsid w:val="00772D7F"/>
    <w:rsid w:val="00772FBA"/>
    <w:rsid w:val="0077392B"/>
    <w:rsid w:val="00773BED"/>
    <w:rsid w:val="007741BE"/>
    <w:rsid w:val="007750BD"/>
    <w:rsid w:val="00775142"/>
    <w:rsid w:val="00775A04"/>
    <w:rsid w:val="00775AE4"/>
    <w:rsid w:val="00775EF2"/>
    <w:rsid w:val="00776354"/>
    <w:rsid w:val="0077654C"/>
    <w:rsid w:val="0077672D"/>
    <w:rsid w:val="007768AA"/>
    <w:rsid w:val="007768FA"/>
    <w:rsid w:val="00776C40"/>
    <w:rsid w:val="00776F6C"/>
    <w:rsid w:val="0077745A"/>
    <w:rsid w:val="00777508"/>
    <w:rsid w:val="007775CA"/>
    <w:rsid w:val="00777A94"/>
    <w:rsid w:val="00777AB6"/>
    <w:rsid w:val="00777E1B"/>
    <w:rsid w:val="007800E4"/>
    <w:rsid w:val="0078074D"/>
    <w:rsid w:val="007808B6"/>
    <w:rsid w:val="00780B13"/>
    <w:rsid w:val="00780DEC"/>
    <w:rsid w:val="00780FDA"/>
    <w:rsid w:val="007814A6"/>
    <w:rsid w:val="00781C7F"/>
    <w:rsid w:val="0078241C"/>
    <w:rsid w:val="0078276A"/>
    <w:rsid w:val="00782FCE"/>
    <w:rsid w:val="00783C91"/>
    <w:rsid w:val="00784551"/>
    <w:rsid w:val="007858C4"/>
    <w:rsid w:val="00785F4C"/>
    <w:rsid w:val="00786756"/>
    <w:rsid w:val="00786939"/>
    <w:rsid w:val="00786E0E"/>
    <w:rsid w:val="00786F77"/>
    <w:rsid w:val="007870C6"/>
    <w:rsid w:val="00787119"/>
    <w:rsid w:val="0078764B"/>
    <w:rsid w:val="0078795D"/>
    <w:rsid w:val="00787C71"/>
    <w:rsid w:val="00790081"/>
    <w:rsid w:val="00790254"/>
    <w:rsid w:val="007906B8"/>
    <w:rsid w:val="00791101"/>
    <w:rsid w:val="007912F6"/>
    <w:rsid w:val="0079170B"/>
    <w:rsid w:val="0079176F"/>
    <w:rsid w:val="00791D54"/>
    <w:rsid w:val="0079266E"/>
    <w:rsid w:val="007928EB"/>
    <w:rsid w:val="00792FFC"/>
    <w:rsid w:val="0079394A"/>
    <w:rsid w:val="00793B57"/>
    <w:rsid w:val="007942C3"/>
    <w:rsid w:val="00794BA0"/>
    <w:rsid w:val="00794D9B"/>
    <w:rsid w:val="00795A3C"/>
    <w:rsid w:val="0079630D"/>
    <w:rsid w:val="00796611"/>
    <w:rsid w:val="00796796"/>
    <w:rsid w:val="00796A7A"/>
    <w:rsid w:val="00796DB9"/>
    <w:rsid w:val="00796E20"/>
    <w:rsid w:val="00797200"/>
    <w:rsid w:val="007978F4"/>
    <w:rsid w:val="00797BA3"/>
    <w:rsid w:val="00797C74"/>
    <w:rsid w:val="007A0333"/>
    <w:rsid w:val="007A037C"/>
    <w:rsid w:val="007A0518"/>
    <w:rsid w:val="007A0D39"/>
    <w:rsid w:val="007A1071"/>
    <w:rsid w:val="007A1276"/>
    <w:rsid w:val="007A16E5"/>
    <w:rsid w:val="007A1848"/>
    <w:rsid w:val="007A20AA"/>
    <w:rsid w:val="007A29D3"/>
    <w:rsid w:val="007A2DF8"/>
    <w:rsid w:val="007A3346"/>
    <w:rsid w:val="007A39F9"/>
    <w:rsid w:val="007A3B31"/>
    <w:rsid w:val="007A3D1E"/>
    <w:rsid w:val="007A3F5B"/>
    <w:rsid w:val="007A57AE"/>
    <w:rsid w:val="007A6408"/>
    <w:rsid w:val="007A643B"/>
    <w:rsid w:val="007A6615"/>
    <w:rsid w:val="007A6654"/>
    <w:rsid w:val="007A68D1"/>
    <w:rsid w:val="007A6CD6"/>
    <w:rsid w:val="007A74E9"/>
    <w:rsid w:val="007A77E8"/>
    <w:rsid w:val="007A7993"/>
    <w:rsid w:val="007A79B6"/>
    <w:rsid w:val="007B0F93"/>
    <w:rsid w:val="007B15C9"/>
    <w:rsid w:val="007B1670"/>
    <w:rsid w:val="007B17D4"/>
    <w:rsid w:val="007B1A6D"/>
    <w:rsid w:val="007B1C0C"/>
    <w:rsid w:val="007B24DB"/>
    <w:rsid w:val="007B25E7"/>
    <w:rsid w:val="007B2ACC"/>
    <w:rsid w:val="007B2E30"/>
    <w:rsid w:val="007B2F81"/>
    <w:rsid w:val="007B34CF"/>
    <w:rsid w:val="007B3C19"/>
    <w:rsid w:val="007B4EBC"/>
    <w:rsid w:val="007B4F60"/>
    <w:rsid w:val="007B514A"/>
    <w:rsid w:val="007B524D"/>
    <w:rsid w:val="007B54A6"/>
    <w:rsid w:val="007B588B"/>
    <w:rsid w:val="007B5A00"/>
    <w:rsid w:val="007B5B19"/>
    <w:rsid w:val="007B631C"/>
    <w:rsid w:val="007B6BC0"/>
    <w:rsid w:val="007B6F5D"/>
    <w:rsid w:val="007B75C7"/>
    <w:rsid w:val="007B77E9"/>
    <w:rsid w:val="007B7BE1"/>
    <w:rsid w:val="007B7C10"/>
    <w:rsid w:val="007C0199"/>
    <w:rsid w:val="007C0439"/>
    <w:rsid w:val="007C053C"/>
    <w:rsid w:val="007C08EC"/>
    <w:rsid w:val="007C0E52"/>
    <w:rsid w:val="007C1769"/>
    <w:rsid w:val="007C1A9E"/>
    <w:rsid w:val="007C1EAA"/>
    <w:rsid w:val="007C1FC8"/>
    <w:rsid w:val="007C2216"/>
    <w:rsid w:val="007C24EF"/>
    <w:rsid w:val="007C28F9"/>
    <w:rsid w:val="007C2C17"/>
    <w:rsid w:val="007C2F28"/>
    <w:rsid w:val="007C317F"/>
    <w:rsid w:val="007C3AF5"/>
    <w:rsid w:val="007C3EF0"/>
    <w:rsid w:val="007C473D"/>
    <w:rsid w:val="007C4B94"/>
    <w:rsid w:val="007C4BF0"/>
    <w:rsid w:val="007C53D6"/>
    <w:rsid w:val="007C5753"/>
    <w:rsid w:val="007C57BD"/>
    <w:rsid w:val="007C5BCA"/>
    <w:rsid w:val="007C5E05"/>
    <w:rsid w:val="007C5E45"/>
    <w:rsid w:val="007C6796"/>
    <w:rsid w:val="007C6CFC"/>
    <w:rsid w:val="007C70EA"/>
    <w:rsid w:val="007C7B6B"/>
    <w:rsid w:val="007D0802"/>
    <w:rsid w:val="007D0F02"/>
    <w:rsid w:val="007D1544"/>
    <w:rsid w:val="007D195B"/>
    <w:rsid w:val="007D19B8"/>
    <w:rsid w:val="007D2012"/>
    <w:rsid w:val="007D20B7"/>
    <w:rsid w:val="007D2296"/>
    <w:rsid w:val="007D251A"/>
    <w:rsid w:val="007D2E57"/>
    <w:rsid w:val="007D2EEC"/>
    <w:rsid w:val="007D32D4"/>
    <w:rsid w:val="007D4119"/>
    <w:rsid w:val="007D4B70"/>
    <w:rsid w:val="007D6A98"/>
    <w:rsid w:val="007D7125"/>
    <w:rsid w:val="007D732F"/>
    <w:rsid w:val="007D7507"/>
    <w:rsid w:val="007D76E6"/>
    <w:rsid w:val="007D76FB"/>
    <w:rsid w:val="007E033B"/>
    <w:rsid w:val="007E04DC"/>
    <w:rsid w:val="007E0842"/>
    <w:rsid w:val="007E0C29"/>
    <w:rsid w:val="007E0D13"/>
    <w:rsid w:val="007E13C3"/>
    <w:rsid w:val="007E1C44"/>
    <w:rsid w:val="007E1E77"/>
    <w:rsid w:val="007E2052"/>
    <w:rsid w:val="007E2638"/>
    <w:rsid w:val="007E2E1B"/>
    <w:rsid w:val="007E34AF"/>
    <w:rsid w:val="007E3B11"/>
    <w:rsid w:val="007E3B87"/>
    <w:rsid w:val="007E3DE4"/>
    <w:rsid w:val="007E3EE8"/>
    <w:rsid w:val="007E478C"/>
    <w:rsid w:val="007E49AD"/>
    <w:rsid w:val="007E4A91"/>
    <w:rsid w:val="007E4C96"/>
    <w:rsid w:val="007E50D8"/>
    <w:rsid w:val="007E51C4"/>
    <w:rsid w:val="007E526A"/>
    <w:rsid w:val="007E53A7"/>
    <w:rsid w:val="007E5B99"/>
    <w:rsid w:val="007E63DB"/>
    <w:rsid w:val="007E6A1C"/>
    <w:rsid w:val="007E6D18"/>
    <w:rsid w:val="007E6D7D"/>
    <w:rsid w:val="007E7099"/>
    <w:rsid w:val="007E7D80"/>
    <w:rsid w:val="007F07F4"/>
    <w:rsid w:val="007F09DC"/>
    <w:rsid w:val="007F0A70"/>
    <w:rsid w:val="007F0B08"/>
    <w:rsid w:val="007F0ECE"/>
    <w:rsid w:val="007F0F7C"/>
    <w:rsid w:val="007F13B5"/>
    <w:rsid w:val="007F13F2"/>
    <w:rsid w:val="007F1B73"/>
    <w:rsid w:val="007F1EB4"/>
    <w:rsid w:val="007F20DD"/>
    <w:rsid w:val="007F2B15"/>
    <w:rsid w:val="007F2F6C"/>
    <w:rsid w:val="007F30F8"/>
    <w:rsid w:val="007F3BA3"/>
    <w:rsid w:val="007F3D75"/>
    <w:rsid w:val="007F3E94"/>
    <w:rsid w:val="007F41EF"/>
    <w:rsid w:val="007F42FD"/>
    <w:rsid w:val="007F4489"/>
    <w:rsid w:val="007F4D70"/>
    <w:rsid w:val="007F5336"/>
    <w:rsid w:val="007F5E3B"/>
    <w:rsid w:val="007F6093"/>
    <w:rsid w:val="007F63C1"/>
    <w:rsid w:val="007F63F8"/>
    <w:rsid w:val="007F6A05"/>
    <w:rsid w:val="007F6D81"/>
    <w:rsid w:val="007F7002"/>
    <w:rsid w:val="007F73EE"/>
    <w:rsid w:val="007F7512"/>
    <w:rsid w:val="007F7598"/>
    <w:rsid w:val="00800011"/>
    <w:rsid w:val="00800177"/>
    <w:rsid w:val="00800389"/>
    <w:rsid w:val="00800802"/>
    <w:rsid w:val="00800906"/>
    <w:rsid w:val="00800F4C"/>
    <w:rsid w:val="008011D2"/>
    <w:rsid w:val="0080127A"/>
    <w:rsid w:val="0080138F"/>
    <w:rsid w:val="008013C5"/>
    <w:rsid w:val="00801533"/>
    <w:rsid w:val="00801994"/>
    <w:rsid w:val="00801ED1"/>
    <w:rsid w:val="00801F0A"/>
    <w:rsid w:val="00801F3B"/>
    <w:rsid w:val="008024BD"/>
    <w:rsid w:val="00802D38"/>
    <w:rsid w:val="00802E99"/>
    <w:rsid w:val="008032C3"/>
    <w:rsid w:val="008038BD"/>
    <w:rsid w:val="00804079"/>
    <w:rsid w:val="00804265"/>
    <w:rsid w:val="008047DA"/>
    <w:rsid w:val="0080619D"/>
    <w:rsid w:val="00806328"/>
    <w:rsid w:val="00806EE2"/>
    <w:rsid w:val="008075F5"/>
    <w:rsid w:val="008078C9"/>
    <w:rsid w:val="00807A85"/>
    <w:rsid w:val="00807DDE"/>
    <w:rsid w:val="00807E75"/>
    <w:rsid w:val="00810C57"/>
    <w:rsid w:val="00810E2C"/>
    <w:rsid w:val="00811BBD"/>
    <w:rsid w:val="008121A1"/>
    <w:rsid w:val="00812474"/>
    <w:rsid w:val="00812621"/>
    <w:rsid w:val="00812889"/>
    <w:rsid w:val="0081292D"/>
    <w:rsid w:val="00812B6A"/>
    <w:rsid w:val="00812C24"/>
    <w:rsid w:val="00813997"/>
    <w:rsid w:val="00813BF3"/>
    <w:rsid w:val="00813FC0"/>
    <w:rsid w:val="008140AE"/>
    <w:rsid w:val="008145AA"/>
    <w:rsid w:val="008145D9"/>
    <w:rsid w:val="00814B3B"/>
    <w:rsid w:val="008150D6"/>
    <w:rsid w:val="008154E7"/>
    <w:rsid w:val="00815563"/>
    <w:rsid w:val="0081569E"/>
    <w:rsid w:val="0081594E"/>
    <w:rsid w:val="008165FA"/>
    <w:rsid w:val="0081695A"/>
    <w:rsid w:val="00817BE9"/>
    <w:rsid w:val="00817C61"/>
    <w:rsid w:val="00820431"/>
    <w:rsid w:val="00820439"/>
    <w:rsid w:val="00820889"/>
    <w:rsid w:val="008208B2"/>
    <w:rsid w:val="00821014"/>
    <w:rsid w:val="00821106"/>
    <w:rsid w:val="00821390"/>
    <w:rsid w:val="008213C8"/>
    <w:rsid w:val="0082154D"/>
    <w:rsid w:val="0082193F"/>
    <w:rsid w:val="0082320C"/>
    <w:rsid w:val="008238AA"/>
    <w:rsid w:val="00823B75"/>
    <w:rsid w:val="00823ECA"/>
    <w:rsid w:val="00823FEF"/>
    <w:rsid w:val="0082421F"/>
    <w:rsid w:val="008243C3"/>
    <w:rsid w:val="0082473B"/>
    <w:rsid w:val="00824C87"/>
    <w:rsid w:val="00824E96"/>
    <w:rsid w:val="00825272"/>
    <w:rsid w:val="00825328"/>
    <w:rsid w:val="0082554C"/>
    <w:rsid w:val="00825778"/>
    <w:rsid w:val="00825AF0"/>
    <w:rsid w:val="00826999"/>
    <w:rsid w:val="00826C2A"/>
    <w:rsid w:val="00827202"/>
    <w:rsid w:val="0082780B"/>
    <w:rsid w:val="00827D91"/>
    <w:rsid w:val="00830B3B"/>
    <w:rsid w:val="00830C99"/>
    <w:rsid w:val="00830D42"/>
    <w:rsid w:val="00831A44"/>
    <w:rsid w:val="00831E18"/>
    <w:rsid w:val="00831F09"/>
    <w:rsid w:val="0083236B"/>
    <w:rsid w:val="0083268A"/>
    <w:rsid w:val="00832B95"/>
    <w:rsid w:val="00832D4D"/>
    <w:rsid w:val="00832EFA"/>
    <w:rsid w:val="0083354F"/>
    <w:rsid w:val="00833C1C"/>
    <w:rsid w:val="00834051"/>
    <w:rsid w:val="008340A0"/>
    <w:rsid w:val="008340E6"/>
    <w:rsid w:val="008341B8"/>
    <w:rsid w:val="00834469"/>
    <w:rsid w:val="00834554"/>
    <w:rsid w:val="008347BC"/>
    <w:rsid w:val="00834F37"/>
    <w:rsid w:val="008356A3"/>
    <w:rsid w:val="008362D0"/>
    <w:rsid w:val="0083687D"/>
    <w:rsid w:val="00836E92"/>
    <w:rsid w:val="00837376"/>
    <w:rsid w:val="00837913"/>
    <w:rsid w:val="00837CF9"/>
    <w:rsid w:val="00837D43"/>
    <w:rsid w:val="00837E89"/>
    <w:rsid w:val="0084000C"/>
    <w:rsid w:val="0084026A"/>
    <w:rsid w:val="00840F44"/>
    <w:rsid w:val="008413AA"/>
    <w:rsid w:val="0084141E"/>
    <w:rsid w:val="0084150E"/>
    <w:rsid w:val="00841AFA"/>
    <w:rsid w:val="00841B0F"/>
    <w:rsid w:val="00841BD5"/>
    <w:rsid w:val="00841E14"/>
    <w:rsid w:val="00841F5B"/>
    <w:rsid w:val="008431E9"/>
    <w:rsid w:val="00843609"/>
    <w:rsid w:val="00843A26"/>
    <w:rsid w:val="00843B6C"/>
    <w:rsid w:val="0084455C"/>
    <w:rsid w:val="00844C23"/>
    <w:rsid w:val="00845049"/>
    <w:rsid w:val="008454C5"/>
    <w:rsid w:val="00845DCA"/>
    <w:rsid w:val="00845FB6"/>
    <w:rsid w:val="00846092"/>
    <w:rsid w:val="00847D58"/>
    <w:rsid w:val="00847FC2"/>
    <w:rsid w:val="00850236"/>
    <w:rsid w:val="008502DB"/>
    <w:rsid w:val="008509F6"/>
    <w:rsid w:val="00851055"/>
    <w:rsid w:val="00851279"/>
    <w:rsid w:val="008513C3"/>
    <w:rsid w:val="008513D8"/>
    <w:rsid w:val="008517EA"/>
    <w:rsid w:val="008522EC"/>
    <w:rsid w:val="00852540"/>
    <w:rsid w:val="008528FA"/>
    <w:rsid w:val="00852987"/>
    <w:rsid w:val="00852A90"/>
    <w:rsid w:val="00852BFD"/>
    <w:rsid w:val="00852C59"/>
    <w:rsid w:val="0085301E"/>
    <w:rsid w:val="0085313F"/>
    <w:rsid w:val="008532F5"/>
    <w:rsid w:val="008539E0"/>
    <w:rsid w:val="00853B36"/>
    <w:rsid w:val="00854863"/>
    <w:rsid w:val="00854A23"/>
    <w:rsid w:val="00854F4B"/>
    <w:rsid w:val="00855BB7"/>
    <w:rsid w:val="00855C50"/>
    <w:rsid w:val="00856000"/>
    <w:rsid w:val="00856DBF"/>
    <w:rsid w:val="00856FA6"/>
    <w:rsid w:val="00857B50"/>
    <w:rsid w:val="00857FAE"/>
    <w:rsid w:val="00860234"/>
    <w:rsid w:val="008607EB"/>
    <w:rsid w:val="00860DC3"/>
    <w:rsid w:val="00860E4C"/>
    <w:rsid w:val="00860FF9"/>
    <w:rsid w:val="008612E6"/>
    <w:rsid w:val="00861444"/>
    <w:rsid w:val="008617F9"/>
    <w:rsid w:val="00861BA5"/>
    <w:rsid w:val="00861CB0"/>
    <w:rsid w:val="00862DAA"/>
    <w:rsid w:val="0086303F"/>
    <w:rsid w:val="00863172"/>
    <w:rsid w:val="008634B0"/>
    <w:rsid w:val="00863AE3"/>
    <w:rsid w:val="00864050"/>
    <w:rsid w:val="00864307"/>
    <w:rsid w:val="0086488D"/>
    <w:rsid w:val="00865009"/>
    <w:rsid w:val="00865910"/>
    <w:rsid w:val="00865970"/>
    <w:rsid w:val="008661DD"/>
    <w:rsid w:val="00866359"/>
    <w:rsid w:val="0086675A"/>
    <w:rsid w:val="0086678D"/>
    <w:rsid w:val="00866C73"/>
    <w:rsid w:val="008670CE"/>
    <w:rsid w:val="00867470"/>
    <w:rsid w:val="00867965"/>
    <w:rsid w:val="00867C83"/>
    <w:rsid w:val="00867F16"/>
    <w:rsid w:val="00870420"/>
    <w:rsid w:val="00870716"/>
    <w:rsid w:val="00870830"/>
    <w:rsid w:val="00870B23"/>
    <w:rsid w:val="00870DE3"/>
    <w:rsid w:val="00870E44"/>
    <w:rsid w:val="00870F1C"/>
    <w:rsid w:val="00870F5A"/>
    <w:rsid w:val="00871437"/>
    <w:rsid w:val="00871D22"/>
    <w:rsid w:val="00871F40"/>
    <w:rsid w:val="008720E9"/>
    <w:rsid w:val="008725A0"/>
    <w:rsid w:val="008728D5"/>
    <w:rsid w:val="00872B10"/>
    <w:rsid w:val="00872DBA"/>
    <w:rsid w:val="00872E5D"/>
    <w:rsid w:val="008731C3"/>
    <w:rsid w:val="00873490"/>
    <w:rsid w:val="008736F4"/>
    <w:rsid w:val="008738BC"/>
    <w:rsid w:val="0087396B"/>
    <w:rsid w:val="00874221"/>
    <w:rsid w:val="00874D31"/>
    <w:rsid w:val="00874DA5"/>
    <w:rsid w:val="00874FDD"/>
    <w:rsid w:val="00875063"/>
    <w:rsid w:val="008751D9"/>
    <w:rsid w:val="008752DE"/>
    <w:rsid w:val="008757B3"/>
    <w:rsid w:val="00875AC2"/>
    <w:rsid w:val="00876657"/>
    <w:rsid w:val="0087667B"/>
    <w:rsid w:val="00876CF5"/>
    <w:rsid w:val="008772AF"/>
    <w:rsid w:val="00877312"/>
    <w:rsid w:val="00877468"/>
    <w:rsid w:val="0087773A"/>
    <w:rsid w:val="00877AE3"/>
    <w:rsid w:val="00877EC6"/>
    <w:rsid w:val="008800AB"/>
    <w:rsid w:val="00880851"/>
    <w:rsid w:val="0088195E"/>
    <w:rsid w:val="008819FD"/>
    <w:rsid w:val="00881D6E"/>
    <w:rsid w:val="0088201B"/>
    <w:rsid w:val="00882534"/>
    <w:rsid w:val="008826C7"/>
    <w:rsid w:val="00882BCB"/>
    <w:rsid w:val="0088422E"/>
    <w:rsid w:val="00884588"/>
    <w:rsid w:val="008847CD"/>
    <w:rsid w:val="00884843"/>
    <w:rsid w:val="008848C5"/>
    <w:rsid w:val="00884BF5"/>
    <w:rsid w:val="008856EE"/>
    <w:rsid w:val="00885E64"/>
    <w:rsid w:val="0088664E"/>
    <w:rsid w:val="008867A1"/>
    <w:rsid w:val="0088698D"/>
    <w:rsid w:val="00886E89"/>
    <w:rsid w:val="00886EE0"/>
    <w:rsid w:val="0088715F"/>
    <w:rsid w:val="00887E35"/>
    <w:rsid w:val="00890628"/>
    <w:rsid w:val="0089085F"/>
    <w:rsid w:val="00890D0F"/>
    <w:rsid w:val="00890F8A"/>
    <w:rsid w:val="00891079"/>
    <w:rsid w:val="008911AB"/>
    <w:rsid w:val="0089121D"/>
    <w:rsid w:val="00891651"/>
    <w:rsid w:val="00891A3A"/>
    <w:rsid w:val="00891B6F"/>
    <w:rsid w:val="00892BD2"/>
    <w:rsid w:val="00892D23"/>
    <w:rsid w:val="00893A9A"/>
    <w:rsid w:val="0089417A"/>
    <w:rsid w:val="00894291"/>
    <w:rsid w:val="008942A3"/>
    <w:rsid w:val="00894392"/>
    <w:rsid w:val="008946C0"/>
    <w:rsid w:val="00894B99"/>
    <w:rsid w:val="0089535B"/>
    <w:rsid w:val="00895484"/>
    <w:rsid w:val="008958F8"/>
    <w:rsid w:val="0089595A"/>
    <w:rsid w:val="00895ED4"/>
    <w:rsid w:val="00895F1E"/>
    <w:rsid w:val="00895FE9"/>
    <w:rsid w:val="008960E2"/>
    <w:rsid w:val="00896652"/>
    <w:rsid w:val="008967AB"/>
    <w:rsid w:val="008973A2"/>
    <w:rsid w:val="008979CE"/>
    <w:rsid w:val="00897EDA"/>
    <w:rsid w:val="008A0014"/>
    <w:rsid w:val="008A01C0"/>
    <w:rsid w:val="008A021F"/>
    <w:rsid w:val="008A024D"/>
    <w:rsid w:val="008A0A90"/>
    <w:rsid w:val="008A0E77"/>
    <w:rsid w:val="008A10C0"/>
    <w:rsid w:val="008A1106"/>
    <w:rsid w:val="008A1490"/>
    <w:rsid w:val="008A1E53"/>
    <w:rsid w:val="008A2102"/>
    <w:rsid w:val="008A2186"/>
    <w:rsid w:val="008A21AE"/>
    <w:rsid w:val="008A23D7"/>
    <w:rsid w:val="008A2888"/>
    <w:rsid w:val="008A3311"/>
    <w:rsid w:val="008A361D"/>
    <w:rsid w:val="008A36DF"/>
    <w:rsid w:val="008A3CF1"/>
    <w:rsid w:val="008A458E"/>
    <w:rsid w:val="008A4676"/>
    <w:rsid w:val="008A4797"/>
    <w:rsid w:val="008A5C18"/>
    <w:rsid w:val="008A5CE4"/>
    <w:rsid w:val="008A63FE"/>
    <w:rsid w:val="008A6719"/>
    <w:rsid w:val="008A6944"/>
    <w:rsid w:val="008A6CFA"/>
    <w:rsid w:val="008A6D87"/>
    <w:rsid w:val="008A6DFE"/>
    <w:rsid w:val="008A728E"/>
    <w:rsid w:val="008A747E"/>
    <w:rsid w:val="008A7485"/>
    <w:rsid w:val="008A7906"/>
    <w:rsid w:val="008A7C72"/>
    <w:rsid w:val="008B004A"/>
    <w:rsid w:val="008B0125"/>
    <w:rsid w:val="008B061E"/>
    <w:rsid w:val="008B0B48"/>
    <w:rsid w:val="008B0C1B"/>
    <w:rsid w:val="008B0CC7"/>
    <w:rsid w:val="008B14A4"/>
    <w:rsid w:val="008B1648"/>
    <w:rsid w:val="008B171A"/>
    <w:rsid w:val="008B1B3D"/>
    <w:rsid w:val="008B1B60"/>
    <w:rsid w:val="008B1D3A"/>
    <w:rsid w:val="008B2AB9"/>
    <w:rsid w:val="008B3640"/>
    <w:rsid w:val="008B3973"/>
    <w:rsid w:val="008B48E6"/>
    <w:rsid w:val="008B4EC1"/>
    <w:rsid w:val="008B4F6E"/>
    <w:rsid w:val="008B4F79"/>
    <w:rsid w:val="008B508F"/>
    <w:rsid w:val="008B545B"/>
    <w:rsid w:val="008B5AE0"/>
    <w:rsid w:val="008B610C"/>
    <w:rsid w:val="008B6B10"/>
    <w:rsid w:val="008B6BB1"/>
    <w:rsid w:val="008B7028"/>
    <w:rsid w:val="008B71FF"/>
    <w:rsid w:val="008B7976"/>
    <w:rsid w:val="008B7C63"/>
    <w:rsid w:val="008C0707"/>
    <w:rsid w:val="008C082B"/>
    <w:rsid w:val="008C0D45"/>
    <w:rsid w:val="008C1976"/>
    <w:rsid w:val="008C1B86"/>
    <w:rsid w:val="008C1CE3"/>
    <w:rsid w:val="008C23C2"/>
    <w:rsid w:val="008C29C7"/>
    <w:rsid w:val="008C3287"/>
    <w:rsid w:val="008C3B6A"/>
    <w:rsid w:val="008C3D92"/>
    <w:rsid w:val="008C4647"/>
    <w:rsid w:val="008C4A66"/>
    <w:rsid w:val="008C5724"/>
    <w:rsid w:val="008C5DE5"/>
    <w:rsid w:val="008C5E74"/>
    <w:rsid w:val="008C6053"/>
    <w:rsid w:val="008C632B"/>
    <w:rsid w:val="008C66D6"/>
    <w:rsid w:val="008C6826"/>
    <w:rsid w:val="008C6DE0"/>
    <w:rsid w:val="008C727A"/>
    <w:rsid w:val="008C7887"/>
    <w:rsid w:val="008D01A2"/>
    <w:rsid w:val="008D0696"/>
    <w:rsid w:val="008D0D07"/>
    <w:rsid w:val="008D0DC2"/>
    <w:rsid w:val="008D0FE2"/>
    <w:rsid w:val="008D127A"/>
    <w:rsid w:val="008D12D8"/>
    <w:rsid w:val="008D1441"/>
    <w:rsid w:val="008D222F"/>
    <w:rsid w:val="008D24F0"/>
    <w:rsid w:val="008D4110"/>
    <w:rsid w:val="008D4206"/>
    <w:rsid w:val="008D4336"/>
    <w:rsid w:val="008D48CC"/>
    <w:rsid w:val="008D53AA"/>
    <w:rsid w:val="008D55F0"/>
    <w:rsid w:val="008D5A92"/>
    <w:rsid w:val="008D5CDE"/>
    <w:rsid w:val="008D5E31"/>
    <w:rsid w:val="008D6CA3"/>
    <w:rsid w:val="008D6F42"/>
    <w:rsid w:val="008D70F0"/>
    <w:rsid w:val="008D7B77"/>
    <w:rsid w:val="008D7BAE"/>
    <w:rsid w:val="008D7EAE"/>
    <w:rsid w:val="008E069C"/>
    <w:rsid w:val="008E0C1B"/>
    <w:rsid w:val="008E0E49"/>
    <w:rsid w:val="008E0F00"/>
    <w:rsid w:val="008E1079"/>
    <w:rsid w:val="008E1248"/>
    <w:rsid w:val="008E148C"/>
    <w:rsid w:val="008E2092"/>
    <w:rsid w:val="008E27BA"/>
    <w:rsid w:val="008E29D1"/>
    <w:rsid w:val="008E2D6A"/>
    <w:rsid w:val="008E2DBF"/>
    <w:rsid w:val="008E2DEE"/>
    <w:rsid w:val="008E2DF7"/>
    <w:rsid w:val="008E2FF2"/>
    <w:rsid w:val="008E3A67"/>
    <w:rsid w:val="008E4139"/>
    <w:rsid w:val="008E449F"/>
    <w:rsid w:val="008E4865"/>
    <w:rsid w:val="008E4B69"/>
    <w:rsid w:val="008E5081"/>
    <w:rsid w:val="008E50C7"/>
    <w:rsid w:val="008E5666"/>
    <w:rsid w:val="008E5C70"/>
    <w:rsid w:val="008E5C9D"/>
    <w:rsid w:val="008E6737"/>
    <w:rsid w:val="008E6DDC"/>
    <w:rsid w:val="008E6E9B"/>
    <w:rsid w:val="008E700F"/>
    <w:rsid w:val="008E76A2"/>
    <w:rsid w:val="008E7737"/>
    <w:rsid w:val="008E78BF"/>
    <w:rsid w:val="008F0C91"/>
    <w:rsid w:val="008F0CF2"/>
    <w:rsid w:val="008F1529"/>
    <w:rsid w:val="008F1F30"/>
    <w:rsid w:val="008F27EF"/>
    <w:rsid w:val="008F2CBD"/>
    <w:rsid w:val="008F31E9"/>
    <w:rsid w:val="008F31F6"/>
    <w:rsid w:val="008F320A"/>
    <w:rsid w:val="008F3676"/>
    <w:rsid w:val="008F3B76"/>
    <w:rsid w:val="008F3E85"/>
    <w:rsid w:val="008F3F6B"/>
    <w:rsid w:val="008F442B"/>
    <w:rsid w:val="008F5012"/>
    <w:rsid w:val="008F51CA"/>
    <w:rsid w:val="008F535B"/>
    <w:rsid w:val="008F5B12"/>
    <w:rsid w:val="008F5F5B"/>
    <w:rsid w:val="008F6267"/>
    <w:rsid w:val="008F6360"/>
    <w:rsid w:val="008F6B90"/>
    <w:rsid w:val="008F6C2F"/>
    <w:rsid w:val="008F700A"/>
    <w:rsid w:val="008F70AF"/>
    <w:rsid w:val="008F764E"/>
    <w:rsid w:val="008F79AC"/>
    <w:rsid w:val="008F7A7C"/>
    <w:rsid w:val="008F7ADE"/>
    <w:rsid w:val="008F7E86"/>
    <w:rsid w:val="008F7EA6"/>
    <w:rsid w:val="008F7FF1"/>
    <w:rsid w:val="009004D0"/>
    <w:rsid w:val="009004F1"/>
    <w:rsid w:val="00900516"/>
    <w:rsid w:val="00900601"/>
    <w:rsid w:val="00900603"/>
    <w:rsid w:val="00900CEC"/>
    <w:rsid w:val="00900FFB"/>
    <w:rsid w:val="00901128"/>
    <w:rsid w:val="009015CA"/>
    <w:rsid w:val="00901632"/>
    <w:rsid w:val="009018BF"/>
    <w:rsid w:val="00901B5B"/>
    <w:rsid w:val="00901C81"/>
    <w:rsid w:val="00901D25"/>
    <w:rsid w:val="00901E91"/>
    <w:rsid w:val="00902297"/>
    <w:rsid w:val="009022A1"/>
    <w:rsid w:val="009029CE"/>
    <w:rsid w:val="00902B18"/>
    <w:rsid w:val="00903167"/>
    <w:rsid w:val="00903223"/>
    <w:rsid w:val="009039B2"/>
    <w:rsid w:val="00903AC2"/>
    <w:rsid w:val="00903E57"/>
    <w:rsid w:val="00903E71"/>
    <w:rsid w:val="00903E75"/>
    <w:rsid w:val="00904395"/>
    <w:rsid w:val="009049AE"/>
    <w:rsid w:val="00904BCB"/>
    <w:rsid w:val="00904CD6"/>
    <w:rsid w:val="0090510F"/>
    <w:rsid w:val="009051C7"/>
    <w:rsid w:val="009051E2"/>
    <w:rsid w:val="00905C61"/>
    <w:rsid w:val="0090602D"/>
    <w:rsid w:val="00906240"/>
    <w:rsid w:val="00906347"/>
    <w:rsid w:val="009066B5"/>
    <w:rsid w:val="00906CA9"/>
    <w:rsid w:val="00907F74"/>
    <w:rsid w:val="0091031B"/>
    <w:rsid w:val="0091036B"/>
    <w:rsid w:val="009104F4"/>
    <w:rsid w:val="0091053A"/>
    <w:rsid w:val="00910FAE"/>
    <w:rsid w:val="0091111B"/>
    <w:rsid w:val="009115E2"/>
    <w:rsid w:val="00911AC2"/>
    <w:rsid w:val="00911C4E"/>
    <w:rsid w:val="009125A7"/>
    <w:rsid w:val="00912668"/>
    <w:rsid w:val="00912897"/>
    <w:rsid w:val="00912BE7"/>
    <w:rsid w:val="00913765"/>
    <w:rsid w:val="009137BF"/>
    <w:rsid w:val="00913926"/>
    <w:rsid w:val="00913AF9"/>
    <w:rsid w:val="00913D2B"/>
    <w:rsid w:val="00913F90"/>
    <w:rsid w:val="009143C3"/>
    <w:rsid w:val="00915F76"/>
    <w:rsid w:val="00915F80"/>
    <w:rsid w:val="00915F8A"/>
    <w:rsid w:val="009162D8"/>
    <w:rsid w:val="00916836"/>
    <w:rsid w:val="009169EA"/>
    <w:rsid w:val="009173F9"/>
    <w:rsid w:val="0091756A"/>
    <w:rsid w:val="0091781B"/>
    <w:rsid w:val="009208C1"/>
    <w:rsid w:val="00920CC4"/>
    <w:rsid w:val="00920E20"/>
    <w:rsid w:val="00920E4A"/>
    <w:rsid w:val="00921204"/>
    <w:rsid w:val="0092161B"/>
    <w:rsid w:val="0092174E"/>
    <w:rsid w:val="00921814"/>
    <w:rsid w:val="009218F0"/>
    <w:rsid w:val="00921900"/>
    <w:rsid w:val="00921C64"/>
    <w:rsid w:val="00921D17"/>
    <w:rsid w:val="00921D73"/>
    <w:rsid w:val="00922057"/>
    <w:rsid w:val="00922C64"/>
    <w:rsid w:val="009230A4"/>
    <w:rsid w:val="0092422A"/>
    <w:rsid w:val="00924456"/>
    <w:rsid w:val="00924FE2"/>
    <w:rsid w:val="0092514C"/>
    <w:rsid w:val="009252A8"/>
    <w:rsid w:val="0092553D"/>
    <w:rsid w:val="0092583B"/>
    <w:rsid w:val="00925EC5"/>
    <w:rsid w:val="00926A02"/>
    <w:rsid w:val="00926DB0"/>
    <w:rsid w:val="0092714D"/>
    <w:rsid w:val="00927391"/>
    <w:rsid w:val="00927621"/>
    <w:rsid w:val="009278F4"/>
    <w:rsid w:val="00927C04"/>
    <w:rsid w:val="00927D68"/>
    <w:rsid w:val="0093009B"/>
    <w:rsid w:val="009303CB"/>
    <w:rsid w:val="00930D6E"/>
    <w:rsid w:val="00931558"/>
    <w:rsid w:val="009317BD"/>
    <w:rsid w:val="00931A68"/>
    <w:rsid w:val="00931C23"/>
    <w:rsid w:val="00931FCE"/>
    <w:rsid w:val="00931FFA"/>
    <w:rsid w:val="0093220A"/>
    <w:rsid w:val="009322AB"/>
    <w:rsid w:val="00932E27"/>
    <w:rsid w:val="0093325A"/>
    <w:rsid w:val="00933275"/>
    <w:rsid w:val="00933F65"/>
    <w:rsid w:val="00934333"/>
    <w:rsid w:val="00934383"/>
    <w:rsid w:val="00934BED"/>
    <w:rsid w:val="00934F32"/>
    <w:rsid w:val="009352AD"/>
    <w:rsid w:val="009353E5"/>
    <w:rsid w:val="009354E4"/>
    <w:rsid w:val="00935631"/>
    <w:rsid w:val="009356F7"/>
    <w:rsid w:val="00935D68"/>
    <w:rsid w:val="00935D8B"/>
    <w:rsid w:val="00935DFA"/>
    <w:rsid w:val="00935F3E"/>
    <w:rsid w:val="00935FCF"/>
    <w:rsid w:val="009366E2"/>
    <w:rsid w:val="00936746"/>
    <w:rsid w:val="00936CFA"/>
    <w:rsid w:val="0093707A"/>
    <w:rsid w:val="00937A1F"/>
    <w:rsid w:val="00937AB4"/>
    <w:rsid w:val="00937FF1"/>
    <w:rsid w:val="00940836"/>
    <w:rsid w:val="00940F5D"/>
    <w:rsid w:val="009418A4"/>
    <w:rsid w:val="00941B90"/>
    <w:rsid w:val="00941C4C"/>
    <w:rsid w:val="00941F3A"/>
    <w:rsid w:val="00941F43"/>
    <w:rsid w:val="0094203F"/>
    <w:rsid w:val="00942360"/>
    <w:rsid w:val="009423BC"/>
    <w:rsid w:val="0094251F"/>
    <w:rsid w:val="00942560"/>
    <w:rsid w:val="009426EE"/>
    <w:rsid w:val="00942C65"/>
    <w:rsid w:val="009430E5"/>
    <w:rsid w:val="009439C5"/>
    <w:rsid w:val="00943C0E"/>
    <w:rsid w:val="00943D16"/>
    <w:rsid w:val="00943DC1"/>
    <w:rsid w:val="00943DE7"/>
    <w:rsid w:val="00944552"/>
    <w:rsid w:val="00944914"/>
    <w:rsid w:val="009449F8"/>
    <w:rsid w:val="00944F46"/>
    <w:rsid w:val="00944FDE"/>
    <w:rsid w:val="009454D9"/>
    <w:rsid w:val="00945A06"/>
    <w:rsid w:val="00946AE0"/>
    <w:rsid w:val="00946DEE"/>
    <w:rsid w:val="00946F53"/>
    <w:rsid w:val="00947017"/>
    <w:rsid w:val="0094709E"/>
    <w:rsid w:val="00947410"/>
    <w:rsid w:val="00947CB9"/>
    <w:rsid w:val="00947F09"/>
    <w:rsid w:val="00951246"/>
    <w:rsid w:val="0095154C"/>
    <w:rsid w:val="00952362"/>
    <w:rsid w:val="0095260B"/>
    <w:rsid w:val="00952699"/>
    <w:rsid w:val="0095288F"/>
    <w:rsid w:val="00952B0F"/>
    <w:rsid w:val="00952CBC"/>
    <w:rsid w:val="00952E55"/>
    <w:rsid w:val="00953DAA"/>
    <w:rsid w:val="0095402F"/>
    <w:rsid w:val="00954723"/>
    <w:rsid w:val="00954769"/>
    <w:rsid w:val="0095496A"/>
    <w:rsid w:val="00954D0D"/>
    <w:rsid w:val="009555D4"/>
    <w:rsid w:val="00955ACC"/>
    <w:rsid w:val="00956382"/>
    <w:rsid w:val="00956699"/>
    <w:rsid w:val="009568E3"/>
    <w:rsid w:val="00956ED7"/>
    <w:rsid w:val="00957B78"/>
    <w:rsid w:val="00960BE5"/>
    <w:rsid w:val="00960D36"/>
    <w:rsid w:val="0096109C"/>
    <w:rsid w:val="00961691"/>
    <w:rsid w:val="00961738"/>
    <w:rsid w:val="00961A29"/>
    <w:rsid w:val="00961A72"/>
    <w:rsid w:val="00961C06"/>
    <w:rsid w:val="00961CBD"/>
    <w:rsid w:val="00961D00"/>
    <w:rsid w:val="00962FBB"/>
    <w:rsid w:val="0096405D"/>
    <w:rsid w:val="0096453E"/>
    <w:rsid w:val="009645D9"/>
    <w:rsid w:val="00964669"/>
    <w:rsid w:val="009650DD"/>
    <w:rsid w:val="00965548"/>
    <w:rsid w:val="009658D3"/>
    <w:rsid w:val="00965B21"/>
    <w:rsid w:val="00967422"/>
    <w:rsid w:val="00967718"/>
    <w:rsid w:val="00967890"/>
    <w:rsid w:val="00967BCF"/>
    <w:rsid w:val="00967D26"/>
    <w:rsid w:val="00970133"/>
    <w:rsid w:val="0097028C"/>
    <w:rsid w:val="00970EDD"/>
    <w:rsid w:val="0097104A"/>
    <w:rsid w:val="0097150F"/>
    <w:rsid w:val="009717C1"/>
    <w:rsid w:val="00971900"/>
    <w:rsid w:val="00971B6E"/>
    <w:rsid w:val="00972125"/>
    <w:rsid w:val="009722D5"/>
    <w:rsid w:val="00972593"/>
    <w:rsid w:val="009725CF"/>
    <w:rsid w:val="009728BD"/>
    <w:rsid w:val="00973A3A"/>
    <w:rsid w:val="00974181"/>
    <w:rsid w:val="0097424B"/>
    <w:rsid w:val="00974BDE"/>
    <w:rsid w:val="00974E07"/>
    <w:rsid w:val="0097537D"/>
    <w:rsid w:val="00975396"/>
    <w:rsid w:val="00975B79"/>
    <w:rsid w:val="00976138"/>
    <w:rsid w:val="00976870"/>
    <w:rsid w:val="00976AFD"/>
    <w:rsid w:val="00976D5C"/>
    <w:rsid w:val="00977958"/>
    <w:rsid w:val="00980257"/>
    <w:rsid w:val="00980A69"/>
    <w:rsid w:val="00980E4B"/>
    <w:rsid w:val="00980F5D"/>
    <w:rsid w:val="00980FAA"/>
    <w:rsid w:val="00981A34"/>
    <w:rsid w:val="00981A94"/>
    <w:rsid w:val="00981F3E"/>
    <w:rsid w:val="00982783"/>
    <w:rsid w:val="00982BB7"/>
    <w:rsid w:val="00984200"/>
    <w:rsid w:val="009843B1"/>
    <w:rsid w:val="00984651"/>
    <w:rsid w:val="009849D8"/>
    <w:rsid w:val="00984A04"/>
    <w:rsid w:val="00984A20"/>
    <w:rsid w:val="00984A73"/>
    <w:rsid w:val="00984F24"/>
    <w:rsid w:val="00985016"/>
    <w:rsid w:val="00985620"/>
    <w:rsid w:val="00985A86"/>
    <w:rsid w:val="00986060"/>
    <w:rsid w:val="0098676E"/>
    <w:rsid w:val="00986E03"/>
    <w:rsid w:val="009871A0"/>
    <w:rsid w:val="00987385"/>
    <w:rsid w:val="0098775D"/>
    <w:rsid w:val="00987FF3"/>
    <w:rsid w:val="00990D4F"/>
    <w:rsid w:val="009918DD"/>
    <w:rsid w:val="00991AB9"/>
    <w:rsid w:val="00991EDE"/>
    <w:rsid w:val="00991F11"/>
    <w:rsid w:val="00991FE3"/>
    <w:rsid w:val="0099268F"/>
    <w:rsid w:val="0099283D"/>
    <w:rsid w:val="009928A3"/>
    <w:rsid w:val="0099292A"/>
    <w:rsid w:val="00993509"/>
    <w:rsid w:val="00993557"/>
    <w:rsid w:val="0099365E"/>
    <w:rsid w:val="00994286"/>
    <w:rsid w:val="00994430"/>
    <w:rsid w:val="009945B4"/>
    <w:rsid w:val="00994887"/>
    <w:rsid w:val="00994971"/>
    <w:rsid w:val="00995470"/>
    <w:rsid w:val="0099579E"/>
    <w:rsid w:val="009962B7"/>
    <w:rsid w:val="00996455"/>
    <w:rsid w:val="0099750E"/>
    <w:rsid w:val="009978AF"/>
    <w:rsid w:val="009A06EC"/>
    <w:rsid w:val="009A071F"/>
    <w:rsid w:val="009A08C6"/>
    <w:rsid w:val="009A0F2F"/>
    <w:rsid w:val="009A1D96"/>
    <w:rsid w:val="009A25B2"/>
    <w:rsid w:val="009A2A10"/>
    <w:rsid w:val="009A2E25"/>
    <w:rsid w:val="009A303E"/>
    <w:rsid w:val="009A351E"/>
    <w:rsid w:val="009A3679"/>
    <w:rsid w:val="009A382A"/>
    <w:rsid w:val="009A3DD7"/>
    <w:rsid w:val="009A3DEF"/>
    <w:rsid w:val="009A3F10"/>
    <w:rsid w:val="009A4246"/>
    <w:rsid w:val="009A42D5"/>
    <w:rsid w:val="009A474F"/>
    <w:rsid w:val="009A4D2A"/>
    <w:rsid w:val="009A5A0B"/>
    <w:rsid w:val="009A6185"/>
    <w:rsid w:val="009A6929"/>
    <w:rsid w:val="009A6A84"/>
    <w:rsid w:val="009A6AF0"/>
    <w:rsid w:val="009A7572"/>
    <w:rsid w:val="009A7A9F"/>
    <w:rsid w:val="009B00C0"/>
    <w:rsid w:val="009B0726"/>
    <w:rsid w:val="009B09EB"/>
    <w:rsid w:val="009B0EC1"/>
    <w:rsid w:val="009B29A1"/>
    <w:rsid w:val="009B29EC"/>
    <w:rsid w:val="009B3541"/>
    <w:rsid w:val="009B3920"/>
    <w:rsid w:val="009B3C37"/>
    <w:rsid w:val="009B469B"/>
    <w:rsid w:val="009B4B26"/>
    <w:rsid w:val="009B5300"/>
    <w:rsid w:val="009B554D"/>
    <w:rsid w:val="009B5DE2"/>
    <w:rsid w:val="009B65E7"/>
    <w:rsid w:val="009B6690"/>
    <w:rsid w:val="009B6CDB"/>
    <w:rsid w:val="009B6F2E"/>
    <w:rsid w:val="009B6FE1"/>
    <w:rsid w:val="009B70BE"/>
    <w:rsid w:val="009C0988"/>
    <w:rsid w:val="009C0B86"/>
    <w:rsid w:val="009C0B87"/>
    <w:rsid w:val="009C14C8"/>
    <w:rsid w:val="009C16F1"/>
    <w:rsid w:val="009C17F1"/>
    <w:rsid w:val="009C18C7"/>
    <w:rsid w:val="009C1FD2"/>
    <w:rsid w:val="009C21B3"/>
    <w:rsid w:val="009C228F"/>
    <w:rsid w:val="009C306A"/>
    <w:rsid w:val="009C397F"/>
    <w:rsid w:val="009C39E8"/>
    <w:rsid w:val="009C436A"/>
    <w:rsid w:val="009C454E"/>
    <w:rsid w:val="009C4816"/>
    <w:rsid w:val="009C516B"/>
    <w:rsid w:val="009C549E"/>
    <w:rsid w:val="009C5AEC"/>
    <w:rsid w:val="009C5F07"/>
    <w:rsid w:val="009C6511"/>
    <w:rsid w:val="009C6591"/>
    <w:rsid w:val="009C6B7C"/>
    <w:rsid w:val="009C6F77"/>
    <w:rsid w:val="009C716E"/>
    <w:rsid w:val="009C753E"/>
    <w:rsid w:val="009C7645"/>
    <w:rsid w:val="009D0038"/>
    <w:rsid w:val="009D0137"/>
    <w:rsid w:val="009D01E9"/>
    <w:rsid w:val="009D05D2"/>
    <w:rsid w:val="009D0755"/>
    <w:rsid w:val="009D0B4B"/>
    <w:rsid w:val="009D0E0C"/>
    <w:rsid w:val="009D0F90"/>
    <w:rsid w:val="009D10C8"/>
    <w:rsid w:val="009D1127"/>
    <w:rsid w:val="009D12C4"/>
    <w:rsid w:val="009D130D"/>
    <w:rsid w:val="009D1614"/>
    <w:rsid w:val="009D16A9"/>
    <w:rsid w:val="009D1957"/>
    <w:rsid w:val="009D19AD"/>
    <w:rsid w:val="009D1D97"/>
    <w:rsid w:val="009D33A7"/>
    <w:rsid w:val="009D3A3D"/>
    <w:rsid w:val="009D3B38"/>
    <w:rsid w:val="009D4005"/>
    <w:rsid w:val="009D404A"/>
    <w:rsid w:val="009D4651"/>
    <w:rsid w:val="009D47A9"/>
    <w:rsid w:val="009D4A93"/>
    <w:rsid w:val="009D4C40"/>
    <w:rsid w:val="009D51DF"/>
    <w:rsid w:val="009D5535"/>
    <w:rsid w:val="009D55D8"/>
    <w:rsid w:val="009D570D"/>
    <w:rsid w:val="009D58C3"/>
    <w:rsid w:val="009D5F39"/>
    <w:rsid w:val="009D60F4"/>
    <w:rsid w:val="009D657E"/>
    <w:rsid w:val="009D6F71"/>
    <w:rsid w:val="009D71A0"/>
    <w:rsid w:val="009D71B0"/>
    <w:rsid w:val="009D73C6"/>
    <w:rsid w:val="009D744A"/>
    <w:rsid w:val="009D7C82"/>
    <w:rsid w:val="009D7FB8"/>
    <w:rsid w:val="009E01B8"/>
    <w:rsid w:val="009E020F"/>
    <w:rsid w:val="009E08CB"/>
    <w:rsid w:val="009E0AA7"/>
    <w:rsid w:val="009E0DD4"/>
    <w:rsid w:val="009E1010"/>
    <w:rsid w:val="009E1C12"/>
    <w:rsid w:val="009E1D41"/>
    <w:rsid w:val="009E22D4"/>
    <w:rsid w:val="009E238A"/>
    <w:rsid w:val="009E27A4"/>
    <w:rsid w:val="009E2980"/>
    <w:rsid w:val="009E2BAD"/>
    <w:rsid w:val="009E30C8"/>
    <w:rsid w:val="009E36B5"/>
    <w:rsid w:val="009E3DD4"/>
    <w:rsid w:val="009E4593"/>
    <w:rsid w:val="009E47EB"/>
    <w:rsid w:val="009E4E1C"/>
    <w:rsid w:val="009E51D2"/>
    <w:rsid w:val="009E56E4"/>
    <w:rsid w:val="009E5858"/>
    <w:rsid w:val="009E5A45"/>
    <w:rsid w:val="009E5DAA"/>
    <w:rsid w:val="009E6853"/>
    <w:rsid w:val="009E688B"/>
    <w:rsid w:val="009E6BC9"/>
    <w:rsid w:val="009E77A0"/>
    <w:rsid w:val="009E7BA0"/>
    <w:rsid w:val="009E7D73"/>
    <w:rsid w:val="009F0A8B"/>
    <w:rsid w:val="009F0B4B"/>
    <w:rsid w:val="009F0BAB"/>
    <w:rsid w:val="009F10D7"/>
    <w:rsid w:val="009F113C"/>
    <w:rsid w:val="009F116E"/>
    <w:rsid w:val="009F1B21"/>
    <w:rsid w:val="009F1BB3"/>
    <w:rsid w:val="009F1ED6"/>
    <w:rsid w:val="009F22CF"/>
    <w:rsid w:val="009F282D"/>
    <w:rsid w:val="009F29BC"/>
    <w:rsid w:val="009F3BBE"/>
    <w:rsid w:val="009F4150"/>
    <w:rsid w:val="009F41AF"/>
    <w:rsid w:val="009F477B"/>
    <w:rsid w:val="009F5398"/>
    <w:rsid w:val="009F5A8F"/>
    <w:rsid w:val="009F5B67"/>
    <w:rsid w:val="009F6276"/>
    <w:rsid w:val="009F6EC0"/>
    <w:rsid w:val="009F6EE0"/>
    <w:rsid w:val="009F7030"/>
    <w:rsid w:val="009F739C"/>
    <w:rsid w:val="009F74E4"/>
    <w:rsid w:val="009F765A"/>
    <w:rsid w:val="009F765E"/>
    <w:rsid w:val="009F76A7"/>
    <w:rsid w:val="009F7C3E"/>
    <w:rsid w:val="009F7CB4"/>
    <w:rsid w:val="00A00195"/>
    <w:rsid w:val="00A00A27"/>
    <w:rsid w:val="00A00EB5"/>
    <w:rsid w:val="00A00FFD"/>
    <w:rsid w:val="00A01901"/>
    <w:rsid w:val="00A01D1E"/>
    <w:rsid w:val="00A01D4A"/>
    <w:rsid w:val="00A01F5E"/>
    <w:rsid w:val="00A01FB6"/>
    <w:rsid w:val="00A02366"/>
    <w:rsid w:val="00A023EB"/>
    <w:rsid w:val="00A02A5F"/>
    <w:rsid w:val="00A02B69"/>
    <w:rsid w:val="00A0369A"/>
    <w:rsid w:val="00A03A8D"/>
    <w:rsid w:val="00A03DCD"/>
    <w:rsid w:val="00A04530"/>
    <w:rsid w:val="00A045BE"/>
    <w:rsid w:val="00A04963"/>
    <w:rsid w:val="00A04B5E"/>
    <w:rsid w:val="00A04C5C"/>
    <w:rsid w:val="00A05581"/>
    <w:rsid w:val="00A055DE"/>
    <w:rsid w:val="00A05937"/>
    <w:rsid w:val="00A05B96"/>
    <w:rsid w:val="00A062B5"/>
    <w:rsid w:val="00A069A6"/>
    <w:rsid w:val="00A06B2D"/>
    <w:rsid w:val="00A06B87"/>
    <w:rsid w:val="00A06CC5"/>
    <w:rsid w:val="00A0709C"/>
    <w:rsid w:val="00A0748E"/>
    <w:rsid w:val="00A075E1"/>
    <w:rsid w:val="00A07AA2"/>
    <w:rsid w:val="00A10918"/>
    <w:rsid w:val="00A10D18"/>
    <w:rsid w:val="00A111B6"/>
    <w:rsid w:val="00A111F9"/>
    <w:rsid w:val="00A1125F"/>
    <w:rsid w:val="00A12333"/>
    <w:rsid w:val="00A126B9"/>
    <w:rsid w:val="00A1290A"/>
    <w:rsid w:val="00A12918"/>
    <w:rsid w:val="00A12AD4"/>
    <w:rsid w:val="00A12B88"/>
    <w:rsid w:val="00A13316"/>
    <w:rsid w:val="00A13766"/>
    <w:rsid w:val="00A1384A"/>
    <w:rsid w:val="00A14176"/>
    <w:rsid w:val="00A142AF"/>
    <w:rsid w:val="00A14EAE"/>
    <w:rsid w:val="00A1523A"/>
    <w:rsid w:val="00A152AE"/>
    <w:rsid w:val="00A15918"/>
    <w:rsid w:val="00A15C68"/>
    <w:rsid w:val="00A15D97"/>
    <w:rsid w:val="00A16258"/>
    <w:rsid w:val="00A167D3"/>
    <w:rsid w:val="00A16AAE"/>
    <w:rsid w:val="00A17382"/>
    <w:rsid w:val="00A201DB"/>
    <w:rsid w:val="00A20259"/>
    <w:rsid w:val="00A20B63"/>
    <w:rsid w:val="00A20DF7"/>
    <w:rsid w:val="00A20E53"/>
    <w:rsid w:val="00A21147"/>
    <w:rsid w:val="00A21C97"/>
    <w:rsid w:val="00A21CF7"/>
    <w:rsid w:val="00A223EA"/>
    <w:rsid w:val="00A22889"/>
    <w:rsid w:val="00A2291C"/>
    <w:rsid w:val="00A229BD"/>
    <w:rsid w:val="00A22C1D"/>
    <w:rsid w:val="00A22C36"/>
    <w:rsid w:val="00A22F30"/>
    <w:rsid w:val="00A23102"/>
    <w:rsid w:val="00A235AD"/>
    <w:rsid w:val="00A239A8"/>
    <w:rsid w:val="00A23B2E"/>
    <w:rsid w:val="00A23C06"/>
    <w:rsid w:val="00A23FE3"/>
    <w:rsid w:val="00A24DD1"/>
    <w:rsid w:val="00A25332"/>
    <w:rsid w:val="00A25408"/>
    <w:rsid w:val="00A2556E"/>
    <w:rsid w:val="00A25DAE"/>
    <w:rsid w:val="00A261DF"/>
    <w:rsid w:val="00A265F1"/>
    <w:rsid w:val="00A26FC1"/>
    <w:rsid w:val="00A27014"/>
    <w:rsid w:val="00A278C5"/>
    <w:rsid w:val="00A27961"/>
    <w:rsid w:val="00A27A89"/>
    <w:rsid w:val="00A303A2"/>
    <w:rsid w:val="00A30427"/>
    <w:rsid w:val="00A30461"/>
    <w:rsid w:val="00A304BC"/>
    <w:rsid w:val="00A3082A"/>
    <w:rsid w:val="00A30A51"/>
    <w:rsid w:val="00A30CF3"/>
    <w:rsid w:val="00A31510"/>
    <w:rsid w:val="00A31E95"/>
    <w:rsid w:val="00A329CB"/>
    <w:rsid w:val="00A32B7E"/>
    <w:rsid w:val="00A3313F"/>
    <w:rsid w:val="00A33227"/>
    <w:rsid w:val="00A3343C"/>
    <w:rsid w:val="00A334A2"/>
    <w:rsid w:val="00A33E1B"/>
    <w:rsid w:val="00A33FE8"/>
    <w:rsid w:val="00A34091"/>
    <w:rsid w:val="00A346DE"/>
    <w:rsid w:val="00A347BF"/>
    <w:rsid w:val="00A35221"/>
    <w:rsid w:val="00A35547"/>
    <w:rsid w:val="00A35F6B"/>
    <w:rsid w:val="00A363EF"/>
    <w:rsid w:val="00A4015E"/>
    <w:rsid w:val="00A40222"/>
    <w:rsid w:val="00A40323"/>
    <w:rsid w:val="00A4068F"/>
    <w:rsid w:val="00A40771"/>
    <w:rsid w:val="00A408CA"/>
    <w:rsid w:val="00A408FB"/>
    <w:rsid w:val="00A40CEB"/>
    <w:rsid w:val="00A40D05"/>
    <w:rsid w:val="00A40FC2"/>
    <w:rsid w:val="00A4133A"/>
    <w:rsid w:val="00A41511"/>
    <w:rsid w:val="00A41C2E"/>
    <w:rsid w:val="00A42618"/>
    <w:rsid w:val="00A426F9"/>
    <w:rsid w:val="00A42BDA"/>
    <w:rsid w:val="00A4332F"/>
    <w:rsid w:val="00A4337F"/>
    <w:rsid w:val="00A44B32"/>
    <w:rsid w:val="00A44BCD"/>
    <w:rsid w:val="00A44E88"/>
    <w:rsid w:val="00A4555E"/>
    <w:rsid w:val="00A456D6"/>
    <w:rsid w:val="00A458FC"/>
    <w:rsid w:val="00A45C34"/>
    <w:rsid w:val="00A461FE"/>
    <w:rsid w:val="00A462E5"/>
    <w:rsid w:val="00A46894"/>
    <w:rsid w:val="00A46A79"/>
    <w:rsid w:val="00A46BEC"/>
    <w:rsid w:val="00A47293"/>
    <w:rsid w:val="00A472DA"/>
    <w:rsid w:val="00A4779D"/>
    <w:rsid w:val="00A478DF"/>
    <w:rsid w:val="00A4798C"/>
    <w:rsid w:val="00A47AD4"/>
    <w:rsid w:val="00A47B61"/>
    <w:rsid w:val="00A47FED"/>
    <w:rsid w:val="00A504DF"/>
    <w:rsid w:val="00A50DB0"/>
    <w:rsid w:val="00A50DC2"/>
    <w:rsid w:val="00A510CE"/>
    <w:rsid w:val="00A5138B"/>
    <w:rsid w:val="00A513E1"/>
    <w:rsid w:val="00A51935"/>
    <w:rsid w:val="00A51B55"/>
    <w:rsid w:val="00A51C71"/>
    <w:rsid w:val="00A51EAB"/>
    <w:rsid w:val="00A521E2"/>
    <w:rsid w:val="00A522AA"/>
    <w:rsid w:val="00A52733"/>
    <w:rsid w:val="00A52D61"/>
    <w:rsid w:val="00A53148"/>
    <w:rsid w:val="00A53525"/>
    <w:rsid w:val="00A53610"/>
    <w:rsid w:val="00A5384E"/>
    <w:rsid w:val="00A53962"/>
    <w:rsid w:val="00A53C08"/>
    <w:rsid w:val="00A53CB8"/>
    <w:rsid w:val="00A53EF2"/>
    <w:rsid w:val="00A53F17"/>
    <w:rsid w:val="00A5478D"/>
    <w:rsid w:val="00A54D99"/>
    <w:rsid w:val="00A54F20"/>
    <w:rsid w:val="00A5515D"/>
    <w:rsid w:val="00A551F0"/>
    <w:rsid w:val="00A5547C"/>
    <w:rsid w:val="00A55501"/>
    <w:rsid w:val="00A5573E"/>
    <w:rsid w:val="00A5659A"/>
    <w:rsid w:val="00A56AF5"/>
    <w:rsid w:val="00A56AF6"/>
    <w:rsid w:val="00A5750A"/>
    <w:rsid w:val="00A5760D"/>
    <w:rsid w:val="00A57FF2"/>
    <w:rsid w:val="00A60818"/>
    <w:rsid w:val="00A60FD6"/>
    <w:rsid w:val="00A61707"/>
    <w:rsid w:val="00A61955"/>
    <w:rsid w:val="00A61C55"/>
    <w:rsid w:val="00A61C5A"/>
    <w:rsid w:val="00A61E45"/>
    <w:rsid w:val="00A62127"/>
    <w:rsid w:val="00A62153"/>
    <w:rsid w:val="00A62227"/>
    <w:rsid w:val="00A6232D"/>
    <w:rsid w:val="00A62AE7"/>
    <w:rsid w:val="00A62E95"/>
    <w:rsid w:val="00A63101"/>
    <w:rsid w:val="00A639A5"/>
    <w:rsid w:val="00A63EDC"/>
    <w:rsid w:val="00A64033"/>
    <w:rsid w:val="00A643E6"/>
    <w:rsid w:val="00A6441F"/>
    <w:rsid w:val="00A6468B"/>
    <w:rsid w:val="00A646FC"/>
    <w:rsid w:val="00A64B72"/>
    <w:rsid w:val="00A650B3"/>
    <w:rsid w:val="00A651FB"/>
    <w:rsid w:val="00A67255"/>
    <w:rsid w:val="00A6727F"/>
    <w:rsid w:val="00A675EE"/>
    <w:rsid w:val="00A6761B"/>
    <w:rsid w:val="00A67720"/>
    <w:rsid w:val="00A67985"/>
    <w:rsid w:val="00A67A41"/>
    <w:rsid w:val="00A67F75"/>
    <w:rsid w:val="00A67FEE"/>
    <w:rsid w:val="00A7056D"/>
    <w:rsid w:val="00A70725"/>
    <w:rsid w:val="00A70C9C"/>
    <w:rsid w:val="00A70F06"/>
    <w:rsid w:val="00A71493"/>
    <w:rsid w:val="00A7164F"/>
    <w:rsid w:val="00A71731"/>
    <w:rsid w:val="00A71B03"/>
    <w:rsid w:val="00A72611"/>
    <w:rsid w:val="00A72CA4"/>
    <w:rsid w:val="00A73425"/>
    <w:rsid w:val="00A7347E"/>
    <w:rsid w:val="00A736FF"/>
    <w:rsid w:val="00A73CDE"/>
    <w:rsid w:val="00A74196"/>
    <w:rsid w:val="00A74204"/>
    <w:rsid w:val="00A7477A"/>
    <w:rsid w:val="00A747DA"/>
    <w:rsid w:val="00A7530D"/>
    <w:rsid w:val="00A75D67"/>
    <w:rsid w:val="00A75E36"/>
    <w:rsid w:val="00A76161"/>
    <w:rsid w:val="00A76409"/>
    <w:rsid w:val="00A76C31"/>
    <w:rsid w:val="00A76DA3"/>
    <w:rsid w:val="00A7704E"/>
    <w:rsid w:val="00A77AB4"/>
    <w:rsid w:val="00A77BBD"/>
    <w:rsid w:val="00A77C80"/>
    <w:rsid w:val="00A80687"/>
    <w:rsid w:val="00A8085D"/>
    <w:rsid w:val="00A80EDE"/>
    <w:rsid w:val="00A819AE"/>
    <w:rsid w:val="00A81CDA"/>
    <w:rsid w:val="00A81D58"/>
    <w:rsid w:val="00A81DCA"/>
    <w:rsid w:val="00A82481"/>
    <w:rsid w:val="00A82D9F"/>
    <w:rsid w:val="00A82ED8"/>
    <w:rsid w:val="00A836D6"/>
    <w:rsid w:val="00A83F23"/>
    <w:rsid w:val="00A84865"/>
    <w:rsid w:val="00A84A0D"/>
    <w:rsid w:val="00A84CE3"/>
    <w:rsid w:val="00A84F86"/>
    <w:rsid w:val="00A85722"/>
    <w:rsid w:val="00A8611B"/>
    <w:rsid w:val="00A861B1"/>
    <w:rsid w:val="00A865F9"/>
    <w:rsid w:val="00A86AAC"/>
    <w:rsid w:val="00A87DB0"/>
    <w:rsid w:val="00A902A1"/>
    <w:rsid w:val="00A908FF"/>
    <w:rsid w:val="00A91AF3"/>
    <w:rsid w:val="00A91AFC"/>
    <w:rsid w:val="00A91D60"/>
    <w:rsid w:val="00A91E27"/>
    <w:rsid w:val="00A921DD"/>
    <w:rsid w:val="00A922EF"/>
    <w:rsid w:val="00A92386"/>
    <w:rsid w:val="00A92772"/>
    <w:rsid w:val="00A9286A"/>
    <w:rsid w:val="00A92A29"/>
    <w:rsid w:val="00A92E88"/>
    <w:rsid w:val="00A93186"/>
    <w:rsid w:val="00A934B3"/>
    <w:rsid w:val="00A934F1"/>
    <w:rsid w:val="00A936D5"/>
    <w:rsid w:val="00A93A8F"/>
    <w:rsid w:val="00A93D31"/>
    <w:rsid w:val="00A9479A"/>
    <w:rsid w:val="00A947F5"/>
    <w:rsid w:val="00A94932"/>
    <w:rsid w:val="00A9510A"/>
    <w:rsid w:val="00A95178"/>
    <w:rsid w:val="00A953A0"/>
    <w:rsid w:val="00A95891"/>
    <w:rsid w:val="00A95A19"/>
    <w:rsid w:val="00A95AD7"/>
    <w:rsid w:val="00A963B5"/>
    <w:rsid w:val="00A965CB"/>
    <w:rsid w:val="00A96E67"/>
    <w:rsid w:val="00A974F4"/>
    <w:rsid w:val="00A97567"/>
    <w:rsid w:val="00A97A4C"/>
    <w:rsid w:val="00AA06AF"/>
    <w:rsid w:val="00AA0DD1"/>
    <w:rsid w:val="00AA0E0D"/>
    <w:rsid w:val="00AA11FF"/>
    <w:rsid w:val="00AA12DE"/>
    <w:rsid w:val="00AA172B"/>
    <w:rsid w:val="00AA1F27"/>
    <w:rsid w:val="00AA232B"/>
    <w:rsid w:val="00AA2390"/>
    <w:rsid w:val="00AA2987"/>
    <w:rsid w:val="00AA2ADE"/>
    <w:rsid w:val="00AA2BD4"/>
    <w:rsid w:val="00AA2F6F"/>
    <w:rsid w:val="00AA347A"/>
    <w:rsid w:val="00AA34D3"/>
    <w:rsid w:val="00AA36A9"/>
    <w:rsid w:val="00AA37DC"/>
    <w:rsid w:val="00AA436D"/>
    <w:rsid w:val="00AA4442"/>
    <w:rsid w:val="00AA4465"/>
    <w:rsid w:val="00AA490F"/>
    <w:rsid w:val="00AA4A06"/>
    <w:rsid w:val="00AA516B"/>
    <w:rsid w:val="00AA5278"/>
    <w:rsid w:val="00AA53D1"/>
    <w:rsid w:val="00AA6921"/>
    <w:rsid w:val="00AA6A8F"/>
    <w:rsid w:val="00AA6AFC"/>
    <w:rsid w:val="00AA73AF"/>
    <w:rsid w:val="00AA74A6"/>
    <w:rsid w:val="00AA7521"/>
    <w:rsid w:val="00AA755A"/>
    <w:rsid w:val="00AA78FB"/>
    <w:rsid w:val="00AA79B6"/>
    <w:rsid w:val="00AA7A17"/>
    <w:rsid w:val="00AA7C1A"/>
    <w:rsid w:val="00AB0532"/>
    <w:rsid w:val="00AB0DB2"/>
    <w:rsid w:val="00AB1084"/>
    <w:rsid w:val="00AB1929"/>
    <w:rsid w:val="00AB1D12"/>
    <w:rsid w:val="00AB1FBC"/>
    <w:rsid w:val="00AB2413"/>
    <w:rsid w:val="00AB394D"/>
    <w:rsid w:val="00AB3BF9"/>
    <w:rsid w:val="00AB40ED"/>
    <w:rsid w:val="00AB4199"/>
    <w:rsid w:val="00AB4A6D"/>
    <w:rsid w:val="00AB4AEA"/>
    <w:rsid w:val="00AB4E7A"/>
    <w:rsid w:val="00AB528B"/>
    <w:rsid w:val="00AB532A"/>
    <w:rsid w:val="00AB54EB"/>
    <w:rsid w:val="00AB5BAE"/>
    <w:rsid w:val="00AB605E"/>
    <w:rsid w:val="00AB6F17"/>
    <w:rsid w:val="00AB73B1"/>
    <w:rsid w:val="00AB76BE"/>
    <w:rsid w:val="00AB7B7D"/>
    <w:rsid w:val="00AB7C7C"/>
    <w:rsid w:val="00AB7E7A"/>
    <w:rsid w:val="00AC05B3"/>
    <w:rsid w:val="00AC0705"/>
    <w:rsid w:val="00AC0862"/>
    <w:rsid w:val="00AC0D8F"/>
    <w:rsid w:val="00AC0ED9"/>
    <w:rsid w:val="00AC1257"/>
    <w:rsid w:val="00AC1851"/>
    <w:rsid w:val="00AC1886"/>
    <w:rsid w:val="00AC1ADC"/>
    <w:rsid w:val="00AC1B2B"/>
    <w:rsid w:val="00AC1B67"/>
    <w:rsid w:val="00AC2327"/>
    <w:rsid w:val="00AC241A"/>
    <w:rsid w:val="00AC27C3"/>
    <w:rsid w:val="00AC287E"/>
    <w:rsid w:val="00AC293C"/>
    <w:rsid w:val="00AC2968"/>
    <w:rsid w:val="00AC2A67"/>
    <w:rsid w:val="00AC2BCE"/>
    <w:rsid w:val="00AC2D11"/>
    <w:rsid w:val="00AC4506"/>
    <w:rsid w:val="00AC4BF8"/>
    <w:rsid w:val="00AC4C24"/>
    <w:rsid w:val="00AC5167"/>
    <w:rsid w:val="00AC55B2"/>
    <w:rsid w:val="00AC609B"/>
    <w:rsid w:val="00AC6144"/>
    <w:rsid w:val="00AC626B"/>
    <w:rsid w:val="00AC6661"/>
    <w:rsid w:val="00AC66A5"/>
    <w:rsid w:val="00AC6A44"/>
    <w:rsid w:val="00AC6A9F"/>
    <w:rsid w:val="00AC6F81"/>
    <w:rsid w:val="00AC7ADF"/>
    <w:rsid w:val="00AC7F52"/>
    <w:rsid w:val="00AD01BA"/>
    <w:rsid w:val="00AD0FF2"/>
    <w:rsid w:val="00AD14DC"/>
    <w:rsid w:val="00AD18F5"/>
    <w:rsid w:val="00AD1B85"/>
    <w:rsid w:val="00AD1C51"/>
    <w:rsid w:val="00AD2A43"/>
    <w:rsid w:val="00AD2F4A"/>
    <w:rsid w:val="00AD36A8"/>
    <w:rsid w:val="00AD3782"/>
    <w:rsid w:val="00AD3B83"/>
    <w:rsid w:val="00AD4468"/>
    <w:rsid w:val="00AD4771"/>
    <w:rsid w:val="00AD4D8E"/>
    <w:rsid w:val="00AD53DA"/>
    <w:rsid w:val="00AD5537"/>
    <w:rsid w:val="00AD55D6"/>
    <w:rsid w:val="00AD5651"/>
    <w:rsid w:val="00AD577F"/>
    <w:rsid w:val="00AD58F1"/>
    <w:rsid w:val="00AD641B"/>
    <w:rsid w:val="00AD6617"/>
    <w:rsid w:val="00AD6A4E"/>
    <w:rsid w:val="00AD6B32"/>
    <w:rsid w:val="00AD6BE2"/>
    <w:rsid w:val="00AD6D56"/>
    <w:rsid w:val="00AD6DCA"/>
    <w:rsid w:val="00AD6F24"/>
    <w:rsid w:val="00AD7AE4"/>
    <w:rsid w:val="00AD7AEC"/>
    <w:rsid w:val="00AD7B70"/>
    <w:rsid w:val="00AD7E07"/>
    <w:rsid w:val="00AE050F"/>
    <w:rsid w:val="00AE092E"/>
    <w:rsid w:val="00AE12E7"/>
    <w:rsid w:val="00AE1AFB"/>
    <w:rsid w:val="00AE1C05"/>
    <w:rsid w:val="00AE1EB9"/>
    <w:rsid w:val="00AE1F7C"/>
    <w:rsid w:val="00AE2202"/>
    <w:rsid w:val="00AE23FC"/>
    <w:rsid w:val="00AE314F"/>
    <w:rsid w:val="00AE31DB"/>
    <w:rsid w:val="00AE34BE"/>
    <w:rsid w:val="00AE398F"/>
    <w:rsid w:val="00AE3A0B"/>
    <w:rsid w:val="00AE4653"/>
    <w:rsid w:val="00AE46C3"/>
    <w:rsid w:val="00AE4776"/>
    <w:rsid w:val="00AE4E3E"/>
    <w:rsid w:val="00AE4FA2"/>
    <w:rsid w:val="00AE4FEC"/>
    <w:rsid w:val="00AE5212"/>
    <w:rsid w:val="00AE52C9"/>
    <w:rsid w:val="00AE54D3"/>
    <w:rsid w:val="00AE56D0"/>
    <w:rsid w:val="00AE572A"/>
    <w:rsid w:val="00AE602E"/>
    <w:rsid w:val="00AE60F2"/>
    <w:rsid w:val="00AE61CC"/>
    <w:rsid w:val="00AE64CA"/>
    <w:rsid w:val="00AE67F6"/>
    <w:rsid w:val="00AE7068"/>
    <w:rsid w:val="00AE7D8B"/>
    <w:rsid w:val="00AF09B4"/>
    <w:rsid w:val="00AF160D"/>
    <w:rsid w:val="00AF1AF5"/>
    <w:rsid w:val="00AF317D"/>
    <w:rsid w:val="00AF34EB"/>
    <w:rsid w:val="00AF35CD"/>
    <w:rsid w:val="00AF3A44"/>
    <w:rsid w:val="00AF412B"/>
    <w:rsid w:val="00AF467F"/>
    <w:rsid w:val="00AF46BC"/>
    <w:rsid w:val="00AF4C6E"/>
    <w:rsid w:val="00AF5387"/>
    <w:rsid w:val="00AF5B6C"/>
    <w:rsid w:val="00AF64C8"/>
    <w:rsid w:val="00AF66C9"/>
    <w:rsid w:val="00AF69F7"/>
    <w:rsid w:val="00AF6AED"/>
    <w:rsid w:val="00AF7523"/>
    <w:rsid w:val="00B008F2"/>
    <w:rsid w:val="00B00C77"/>
    <w:rsid w:val="00B00F17"/>
    <w:rsid w:val="00B0157D"/>
    <w:rsid w:val="00B01685"/>
    <w:rsid w:val="00B016D6"/>
    <w:rsid w:val="00B023F1"/>
    <w:rsid w:val="00B028A6"/>
    <w:rsid w:val="00B02D5E"/>
    <w:rsid w:val="00B02FD6"/>
    <w:rsid w:val="00B0369F"/>
    <w:rsid w:val="00B037CD"/>
    <w:rsid w:val="00B03AAA"/>
    <w:rsid w:val="00B03DCA"/>
    <w:rsid w:val="00B04148"/>
    <w:rsid w:val="00B0456F"/>
    <w:rsid w:val="00B04AC1"/>
    <w:rsid w:val="00B04B6F"/>
    <w:rsid w:val="00B05251"/>
    <w:rsid w:val="00B05862"/>
    <w:rsid w:val="00B05955"/>
    <w:rsid w:val="00B05B52"/>
    <w:rsid w:val="00B06013"/>
    <w:rsid w:val="00B060AD"/>
    <w:rsid w:val="00B060E4"/>
    <w:rsid w:val="00B064D9"/>
    <w:rsid w:val="00B067E8"/>
    <w:rsid w:val="00B068B5"/>
    <w:rsid w:val="00B06961"/>
    <w:rsid w:val="00B06B71"/>
    <w:rsid w:val="00B06E5E"/>
    <w:rsid w:val="00B07692"/>
    <w:rsid w:val="00B07CE2"/>
    <w:rsid w:val="00B10339"/>
    <w:rsid w:val="00B105D6"/>
    <w:rsid w:val="00B10941"/>
    <w:rsid w:val="00B111B5"/>
    <w:rsid w:val="00B1135D"/>
    <w:rsid w:val="00B11DD7"/>
    <w:rsid w:val="00B11E0D"/>
    <w:rsid w:val="00B123EF"/>
    <w:rsid w:val="00B124C5"/>
    <w:rsid w:val="00B124F5"/>
    <w:rsid w:val="00B126E4"/>
    <w:rsid w:val="00B12AE5"/>
    <w:rsid w:val="00B1313C"/>
    <w:rsid w:val="00B1321D"/>
    <w:rsid w:val="00B1351F"/>
    <w:rsid w:val="00B13A3B"/>
    <w:rsid w:val="00B141C5"/>
    <w:rsid w:val="00B142D0"/>
    <w:rsid w:val="00B143B8"/>
    <w:rsid w:val="00B146AD"/>
    <w:rsid w:val="00B150CB"/>
    <w:rsid w:val="00B151DB"/>
    <w:rsid w:val="00B152FB"/>
    <w:rsid w:val="00B1579B"/>
    <w:rsid w:val="00B159E3"/>
    <w:rsid w:val="00B15A8B"/>
    <w:rsid w:val="00B15B67"/>
    <w:rsid w:val="00B16577"/>
    <w:rsid w:val="00B168A5"/>
    <w:rsid w:val="00B17162"/>
    <w:rsid w:val="00B17234"/>
    <w:rsid w:val="00B20535"/>
    <w:rsid w:val="00B205AF"/>
    <w:rsid w:val="00B20721"/>
    <w:rsid w:val="00B20767"/>
    <w:rsid w:val="00B20F9D"/>
    <w:rsid w:val="00B2146D"/>
    <w:rsid w:val="00B2176D"/>
    <w:rsid w:val="00B2183C"/>
    <w:rsid w:val="00B21FAA"/>
    <w:rsid w:val="00B226AF"/>
    <w:rsid w:val="00B22AE9"/>
    <w:rsid w:val="00B22D35"/>
    <w:rsid w:val="00B23144"/>
    <w:rsid w:val="00B234A4"/>
    <w:rsid w:val="00B23F07"/>
    <w:rsid w:val="00B240C6"/>
    <w:rsid w:val="00B24BD0"/>
    <w:rsid w:val="00B252AB"/>
    <w:rsid w:val="00B25394"/>
    <w:rsid w:val="00B256E6"/>
    <w:rsid w:val="00B25789"/>
    <w:rsid w:val="00B25B2A"/>
    <w:rsid w:val="00B25DAC"/>
    <w:rsid w:val="00B26308"/>
    <w:rsid w:val="00B26B31"/>
    <w:rsid w:val="00B26C0A"/>
    <w:rsid w:val="00B26E50"/>
    <w:rsid w:val="00B26ED7"/>
    <w:rsid w:val="00B26F9C"/>
    <w:rsid w:val="00B27322"/>
    <w:rsid w:val="00B273A5"/>
    <w:rsid w:val="00B2749C"/>
    <w:rsid w:val="00B2781C"/>
    <w:rsid w:val="00B27894"/>
    <w:rsid w:val="00B27D2A"/>
    <w:rsid w:val="00B30647"/>
    <w:rsid w:val="00B307E5"/>
    <w:rsid w:val="00B30972"/>
    <w:rsid w:val="00B311D0"/>
    <w:rsid w:val="00B318E8"/>
    <w:rsid w:val="00B3214C"/>
    <w:rsid w:val="00B32D7F"/>
    <w:rsid w:val="00B32D8C"/>
    <w:rsid w:val="00B332FB"/>
    <w:rsid w:val="00B33504"/>
    <w:rsid w:val="00B338DF"/>
    <w:rsid w:val="00B343B8"/>
    <w:rsid w:val="00B345EA"/>
    <w:rsid w:val="00B34626"/>
    <w:rsid w:val="00B35975"/>
    <w:rsid w:val="00B35C10"/>
    <w:rsid w:val="00B360E9"/>
    <w:rsid w:val="00B364FF"/>
    <w:rsid w:val="00B36526"/>
    <w:rsid w:val="00B36784"/>
    <w:rsid w:val="00B36BB8"/>
    <w:rsid w:val="00B36E48"/>
    <w:rsid w:val="00B36EEE"/>
    <w:rsid w:val="00B373EE"/>
    <w:rsid w:val="00B37B79"/>
    <w:rsid w:val="00B40521"/>
    <w:rsid w:val="00B4072B"/>
    <w:rsid w:val="00B40E54"/>
    <w:rsid w:val="00B416BF"/>
    <w:rsid w:val="00B4177C"/>
    <w:rsid w:val="00B41B87"/>
    <w:rsid w:val="00B41D09"/>
    <w:rsid w:val="00B41DE7"/>
    <w:rsid w:val="00B41E8C"/>
    <w:rsid w:val="00B42000"/>
    <w:rsid w:val="00B4219E"/>
    <w:rsid w:val="00B4222A"/>
    <w:rsid w:val="00B42653"/>
    <w:rsid w:val="00B42A61"/>
    <w:rsid w:val="00B42A80"/>
    <w:rsid w:val="00B43FE6"/>
    <w:rsid w:val="00B44140"/>
    <w:rsid w:val="00B44185"/>
    <w:rsid w:val="00B44A2B"/>
    <w:rsid w:val="00B45667"/>
    <w:rsid w:val="00B458A9"/>
    <w:rsid w:val="00B458B0"/>
    <w:rsid w:val="00B45B4A"/>
    <w:rsid w:val="00B45CEB"/>
    <w:rsid w:val="00B45ECC"/>
    <w:rsid w:val="00B45FCD"/>
    <w:rsid w:val="00B46ED7"/>
    <w:rsid w:val="00B47D0E"/>
    <w:rsid w:val="00B5012E"/>
    <w:rsid w:val="00B510BC"/>
    <w:rsid w:val="00B51233"/>
    <w:rsid w:val="00B517A9"/>
    <w:rsid w:val="00B518F3"/>
    <w:rsid w:val="00B525C8"/>
    <w:rsid w:val="00B53EB3"/>
    <w:rsid w:val="00B542AC"/>
    <w:rsid w:val="00B5452F"/>
    <w:rsid w:val="00B553CB"/>
    <w:rsid w:val="00B55528"/>
    <w:rsid w:val="00B56648"/>
    <w:rsid w:val="00B5677D"/>
    <w:rsid w:val="00B56CCC"/>
    <w:rsid w:val="00B5793A"/>
    <w:rsid w:val="00B609E6"/>
    <w:rsid w:val="00B6135A"/>
    <w:rsid w:val="00B61653"/>
    <w:rsid w:val="00B62C3E"/>
    <w:rsid w:val="00B62F5F"/>
    <w:rsid w:val="00B63CA1"/>
    <w:rsid w:val="00B641FC"/>
    <w:rsid w:val="00B64233"/>
    <w:rsid w:val="00B64674"/>
    <w:rsid w:val="00B648C8"/>
    <w:rsid w:val="00B65085"/>
    <w:rsid w:val="00B653D1"/>
    <w:rsid w:val="00B6553C"/>
    <w:rsid w:val="00B65647"/>
    <w:rsid w:val="00B65E53"/>
    <w:rsid w:val="00B66165"/>
    <w:rsid w:val="00B662B1"/>
    <w:rsid w:val="00B66599"/>
    <w:rsid w:val="00B66BC8"/>
    <w:rsid w:val="00B66BE1"/>
    <w:rsid w:val="00B66DF4"/>
    <w:rsid w:val="00B67144"/>
    <w:rsid w:val="00B67410"/>
    <w:rsid w:val="00B709E7"/>
    <w:rsid w:val="00B70B69"/>
    <w:rsid w:val="00B70BBC"/>
    <w:rsid w:val="00B70DFE"/>
    <w:rsid w:val="00B70FBE"/>
    <w:rsid w:val="00B71405"/>
    <w:rsid w:val="00B718A6"/>
    <w:rsid w:val="00B71A59"/>
    <w:rsid w:val="00B71A95"/>
    <w:rsid w:val="00B71D7E"/>
    <w:rsid w:val="00B72565"/>
    <w:rsid w:val="00B73077"/>
    <w:rsid w:val="00B730EE"/>
    <w:rsid w:val="00B732AC"/>
    <w:rsid w:val="00B73572"/>
    <w:rsid w:val="00B735B1"/>
    <w:rsid w:val="00B73800"/>
    <w:rsid w:val="00B74237"/>
    <w:rsid w:val="00B74277"/>
    <w:rsid w:val="00B746CC"/>
    <w:rsid w:val="00B7532E"/>
    <w:rsid w:val="00B756A9"/>
    <w:rsid w:val="00B758DD"/>
    <w:rsid w:val="00B75953"/>
    <w:rsid w:val="00B75B7B"/>
    <w:rsid w:val="00B75D2E"/>
    <w:rsid w:val="00B75F11"/>
    <w:rsid w:val="00B76C00"/>
    <w:rsid w:val="00B80C19"/>
    <w:rsid w:val="00B80C85"/>
    <w:rsid w:val="00B80E19"/>
    <w:rsid w:val="00B80E5D"/>
    <w:rsid w:val="00B818DA"/>
    <w:rsid w:val="00B81BC4"/>
    <w:rsid w:val="00B81EFE"/>
    <w:rsid w:val="00B81FB4"/>
    <w:rsid w:val="00B82140"/>
    <w:rsid w:val="00B823F3"/>
    <w:rsid w:val="00B82749"/>
    <w:rsid w:val="00B82C6B"/>
    <w:rsid w:val="00B8345C"/>
    <w:rsid w:val="00B8352F"/>
    <w:rsid w:val="00B83568"/>
    <w:rsid w:val="00B838CD"/>
    <w:rsid w:val="00B83A12"/>
    <w:rsid w:val="00B83F4B"/>
    <w:rsid w:val="00B844D5"/>
    <w:rsid w:val="00B84563"/>
    <w:rsid w:val="00B84CC2"/>
    <w:rsid w:val="00B850EF"/>
    <w:rsid w:val="00B85227"/>
    <w:rsid w:val="00B859A3"/>
    <w:rsid w:val="00B85B07"/>
    <w:rsid w:val="00B860AC"/>
    <w:rsid w:val="00B8632C"/>
    <w:rsid w:val="00B90818"/>
    <w:rsid w:val="00B90869"/>
    <w:rsid w:val="00B90C72"/>
    <w:rsid w:val="00B90F53"/>
    <w:rsid w:val="00B90F62"/>
    <w:rsid w:val="00B91166"/>
    <w:rsid w:val="00B91ED8"/>
    <w:rsid w:val="00B922D8"/>
    <w:rsid w:val="00B924FB"/>
    <w:rsid w:val="00B92647"/>
    <w:rsid w:val="00B92756"/>
    <w:rsid w:val="00B92A26"/>
    <w:rsid w:val="00B931D9"/>
    <w:rsid w:val="00B939A4"/>
    <w:rsid w:val="00B93EFF"/>
    <w:rsid w:val="00B93FC2"/>
    <w:rsid w:val="00B949EB"/>
    <w:rsid w:val="00B94CFE"/>
    <w:rsid w:val="00B96402"/>
    <w:rsid w:val="00B969A9"/>
    <w:rsid w:val="00B96AB0"/>
    <w:rsid w:val="00B97492"/>
    <w:rsid w:val="00B9751E"/>
    <w:rsid w:val="00B97B50"/>
    <w:rsid w:val="00BA0DB8"/>
    <w:rsid w:val="00BA12E9"/>
    <w:rsid w:val="00BA14FB"/>
    <w:rsid w:val="00BA1652"/>
    <w:rsid w:val="00BA2C2A"/>
    <w:rsid w:val="00BA3215"/>
    <w:rsid w:val="00BA342A"/>
    <w:rsid w:val="00BA3874"/>
    <w:rsid w:val="00BA40AC"/>
    <w:rsid w:val="00BA4876"/>
    <w:rsid w:val="00BA4944"/>
    <w:rsid w:val="00BA4A24"/>
    <w:rsid w:val="00BA4C27"/>
    <w:rsid w:val="00BA521D"/>
    <w:rsid w:val="00BA53D4"/>
    <w:rsid w:val="00BA58E3"/>
    <w:rsid w:val="00BA5A87"/>
    <w:rsid w:val="00BA5DED"/>
    <w:rsid w:val="00BA6D3D"/>
    <w:rsid w:val="00BA7458"/>
    <w:rsid w:val="00BA784A"/>
    <w:rsid w:val="00BA78E2"/>
    <w:rsid w:val="00BA7EF1"/>
    <w:rsid w:val="00BA7FB9"/>
    <w:rsid w:val="00BA7FDA"/>
    <w:rsid w:val="00BB065E"/>
    <w:rsid w:val="00BB0841"/>
    <w:rsid w:val="00BB0C02"/>
    <w:rsid w:val="00BB1B72"/>
    <w:rsid w:val="00BB1BF7"/>
    <w:rsid w:val="00BB1E96"/>
    <w:rsid w:val="00BB2631"/>
    <w:rsid w:val="00BB2A3D"/>
    <w:rsid w:val="00BB2BBA"/>
    <w:rsid w:val="00BB301B"/>
    <w:rsid w:val="00BB3041"/>
    <w:rsid w:val="00BB32D6"/>
    <w:rsid w:val="00BB35E6"/>
    <w:rsid w:val="00BB398A"/>
    <w:rsid w:val="00BB3CD8"/>
    <w:rsid w:val="00BB3D40"/>
    <w:rsid w:val="00BB3D82"/>
    <w:rsid w:val="00BB464B"/>
    <w:rsid w:val="00BB46FD"/>
    <w:rsid w:val="00BB4991"/>
    <w:rsid w:val="00BB5B74"/>
    <w:rsid w:val="00BB6F5E"/>
    <w:rsid w:val="00BB702B"/>
    <w:rsid w:val="00BB7A98"/>
    <w:rsid w:val="00BB7DE1"/>
    <w:rsid w:val="00BC01DA"/>
    <w:rsid w:val="00BC039C"/>
    <w:rsid w:val="00BC0707"/>
    <w:rsid w:val="00BC078B"/>
    <w:rsid w:val="00BC1630"/>
    <w:rsid w:val="00BC194B"/>
    <w:rsid w:val="00BC1BDA"/>
    <w:rsid w:val="00BC237F"/>
    <w:rsid w:val="00BC23C2"/>
    <w:rsid w:val="00BC29D0"/>
    <w:rsid w:val="00BC2C1D"/>
    <w:rsid w:val="00BC3E9A"/>
    <w:rsid w:val="00BC43DB"/>
    <w:rsid w:val="00BC45E3"/>
    <w:rsid w:val="00BC48D6"/>
    <w:rsid w:val="00BC4BBA"/>
    <w:rsid w:val="00BC4DF7"/>
    <w:rsid w:val="00BC5806"/>
    <w:rsid w:val="00BC5BC7"/>
    <w:rsid w:val="00BC63E7"/>
    <w:rsid w:val="00BC7032"/>
    <w:rsid w:val="00BC7297"/>
    <w:rsid w:val="00BC7681"/>
    <w:rsid w:val="00BC76F6"/>
    <w:rsid w:val="00BD036C"/>
    <w:rsid w:val="00BD0B89"/>
    <w:rsid w:val="00BD0F35"/>
    <w:rsid w:val="00BD1485"/>
    <w:rsid w:val="00BD16C3"/>
    <w:rsid w:val="00BD1C16"/>
    <w:rsid w:val="00BD1CD8"/>
    <w:rsid w:val="00BD2589"/>
    <w:rsid w:val="00BD3099"/>
    <w:rsid w:val="00BD3E78"/>
    <w:rsid w:val="00BD420E"/>
    <w:rsid w:val="00BD4315"/>
    <w:rsid w:val="00BD4502"/>
    <w:rsid w:val="00BD4870"/>
    <w:rsid w:val="00BD5133"/>
    <w:rsid w:val="00BD5476"/>
    <w:rsid w:val="00BD565E"/>
    <w:rsid w:val="00BD573D"/>
    <w:rsid w:val="00BD5A07"/>
    <w:rsid w:val="00BD5BA5"/>
    <w:rsid w:val="00BD639F"/>
    <w:rsid w:val="00BD64A8"/>
    <w:rsid w:val="00BD64A9"/>
    <w:rsid w:val="00BD6527"/>
    <w:rsid w:val="00BD6830"/>
    <w:rsid w:val="00BD79CB"/>
    <w:rsid w:val="00BD7B14"/>
    <w:rsid w:val="00BE0403"/>
    <w:rsid w:val="00BE096B"/>
    <w:rsid w:val="00BE0A7C"/>
    <w:rsid w:val="00BE0B6E"/>
    <w:rsid w:val="00BE16E8"/>
    <w:rsid w:val="00BE19E6"/>
    <w:rsid w:val="00BE1BE2"/>
    <w:rsid w:val="00BE29F6"/>
    <w:rsid w:val="00BE2E65"/>
    <w:rsid w:val="00BE2EE9"/>
    <w:rsid w:val="00BE2F3C"/>
    <w:rsid w:val="00BE3581"/>
    <w:rsid w:val="00BE3F9B"/>
    <w:rsid w:val="00BE497D"/>
    <w:rsid w:val="00BE50F0"/>
    <w:rsid w:val="00BE5362"/>
    <w:rsid w:val="00BE5487"/>
    <w:rsid w:val="00BE5A10"/>
    <w:rsid w:val="00BE5B61"/>
    <w:rsid w:val="00BE5D4D"/>
    <w:rsid w:val="00BE5D9C"/>
    <w:rsid w:val="00BE5DE4"/>
    <w:rsid w:val="00BE5F01"/>
    <w:rsid w:val="00BE60C7"/>
    <w:rsid w:val="00BE62F3"/>
    <w:rsid w:val="00BE65CE"/>
    <w:rsid w:val="00BE6719"/>
    <w:rsid w:val="00BE6A20"/>
    <w:rsid w:val="00BE6FFC"/>
    <w:rsid w:val="00BE7197"/>
    <w:rsid w:val="00BE763A"/>
    <w:rsid w:val="00BE7A4D"/>
    <w:rsid w:val="00BE7F2E"/>
    <w:rsid w:val="00BF0002"/>
    <w:rsid w:val="00BF0AC3"/>
    <w:rsid w:val="00BF0D36"/>
    <w:rsid w:val="00BF0D37"/>
    <w:rsid w:val="00BF109A"/>
    <w:rsid w:val="00BF17D8"/>
    <w:rsid w:val="00BF1A5D"/>
    <w:rsid w:val="00BF1D81"/>
    <w:rsid w:val="00BF2164"/>
    <w:rsid w:val="00BF23B2"/>
    <w:rsid w:val="00BF2EED"/>
    <w:rsid w:val="00BF2FAF"/>
    <w:rsid w:val="00BF3106"/>
    <w:rsid w:val="00BF3236"/>
    <w:rsid w:val="00BF3ABF"/>
    <w:rsid w:val="00BF3C33"/>
    <w:rsid w:val="00BF47B7"/>
    <w:rsid w:val="00BF4955"/>
    <w:rsid w:val="00BF4DEA"/>
    <w:rsid w:val="00BF4F5D"/>
    <w:rsid w:val="00BF520F"/>
    <w:rsid w:val="00BF55BB"/>
    <w:rsid w:val="00BF5717"/>
    <w:rsid w:val="00BF5951"/>
    <w:rsid w:val="00BF5D8A"/>
    <w:rsid w:val="00BF5F82"/>
    <w:rsid w:val="00BF72D4"/>
    <w:rsid w:val="00BF72E7"/>
    <w:rsid w:val="00BF72F1"/>
    <w:rsid w:val="00BF78EA"/>
    <w:rsid w:val="00BF7C12"/>
    <w:rsid w:val="00BF7D4A"/>
    <w:rsid w:val="00BF7FFD"/>
    <w:rsid w:val="00C00D0F"/>
    <w:rsid w:val="00C00D89"/>
    <w:rsid w:val="00C00FAB"/>
    <w:rsid w:val="00C0102B"/>
    <w:rsid w:val="00C0124E"/>
    <w:rsid w:val="00C01319"/>
    <w:rsid w:val="00C01380"/>
    <w:rsid w:val="00C013A2"/>
    <w:rsid w:val="00C01A01"/>
    <w:rsid w:val="00C01C0E"/>
    <w:rsid w:val="00C01C57"/>
    <w:rsid w:val="00C02698"/>
    <w:rsid w:val="00C03130"/>
    <w:rsid w:val="00C03282"/>
    <w:rsid w:val="00C0382E"/>
    <w:rsid w:val="00C03E55"/>
    <w:rsid w:val="00C03FFD"/>
    <w:rsid w:val="00C042F2"/>
    <w:rsid w:val="00C044C2"/>
    <w:rsid w:val="00C04500"/>
    <w:rsid w:val="00C04942"/>
    <w:rsid w:val="00C05DF1"/>
    <w:rsid w:val="00C06257"/>
    <w:rsid w:val="00C06616"/>
    <w:rsid w:val="00C0694C"/>
    <w:rsid w:val="00C06FE2"/>
    <w:rsid w:val="00C070B8"/>
    <w:rsid w:val="00C073F8"/>
    <w:rsid w:val="00C078A5"/>
    <w:rsid w:val="00C07AFA"/>
    <w:rsid w:val="00C07C7B"/>
    <w:rsid w:val="00C1052B"/>
    <w:rsid w:val="00C1068C"/>
    <w:rsid w:val="00C10900"/>
    <w:rsid w:val="00C10B99"/>
    <w:rsid w:val="00C11189"/>
    <w:rsid w:val="00C115D0"/>
    <w:rsid w:val="00C11E07"/>
    <w:rsid w:val="00C1201C"/>
    <w:rsid w:val="00C120A4"/>
    <w:rsid w:val="00C123D0"/>
    <w:rsid w:val="00C127F9"/>
    <w:rsid w:val="00C12CB5"/>
    <w:rsid w:val="00C1307E"/>
    <w:rsid w:val="00C132D4"/>
    <w:rsid w:val="00C132E5"/>
    <w:rsid w:val="00C135BE"/>
    <w:rsid w:val="00C13751"/>
    <w:rsid w:val="00C13A1A"/>
    <w:rsid w:val="00C13B2D"/>
    <w:rsid w:val="00C13BD6"/>
    <w:rsid w:val="00C144B4"/>
    <w:rsid w:val="00C14BD6"/>
    <w:rsid w:val="00C14F58"/>
    <w:rsid w:val="00C1509F"/>
    <w:rsid w:val="00C151DB"/>
    <w:rsid w:val="00C1659A"/>
    <w:rsid w:val="00C167E2"/>
    <w:rsid w:val="00C16FDC"/>
    <w:rsid w:val="00C17116"/>
    <w:rsid w:val="00C1788C"/>
    <w:rsid w:val="00C178F8"/>
    <w:rsid w:val="00C1797C"/>
    <w:rsid w:val="00C179CE"/>
    <w:rsid w:val="00C17C08"/>
    <w:rsid w:val="00C17DAF"/>
    <w:rsid w:val="00C20304"/>
    <w:rsid w:val="00C20B1D"/>
    <w:rsid w:val="00C20B36"/>
    <w:rsid w:val="00C20BA0"/>
    <w:rsid w:val="00C20F02"/>
    <w:rsid w:val="00C21034"/>
    <w:rsid w:val="00C2124B"/>
    <w:rsid w:val="00C213B4"/>
    <w:rsid w:val="00C218F6"/>
    <w:rsid w:val="00C2219C"/>
    <w:rsid w:val="00C22571"/>
    <w:rsid w:val="00C23030"/>
    <w:rsid w:val="00C23492"/>
    <w:rsid w:val="00C235F4"/>
    <w:rsid w:val="00C23BEC"/>
    <w:rsid w:val="00C23C1C"/>
    <w:rsid w:val="00C23E51"/>
    <w:rsid w:val="00C243C7"/>
    <w:rsid w:val="00C24428"/>
    <w:rsid w:val="00C24429"/>
    <w:rsid w:val="00C248EB"/>
    <w:rsid w:val="00C24A14"/>
    <w:rsid w:val="00C24C7F"/>
    <w:rsid w:val="00C25546"/>
    <w:rsid w:val="00C25661"/>
    <w:rsid w:val="00C25AB2"/>
    <w:rsid w:val="00C25C44"/>
    <w:rsid w:val="00C25E02"/>
    <w:rsid w:val="00C261AB"/>
    <w:rsid w:val="00C26220"/>
    <w:rsid w:val="00C265F8"/>
    <w:rsid w:val="00C26660"/>
    <w:rsid w:val="00C26EC1"/>
    <w:rsid w:val="00C2728A"/>
    <w:rsid w:val="00C27688"/>
    <w:rsid w:val="00C27886"/>
    <w:rsid w:val="00C27A74"/>
    <w:rsid w:val="00C27ABF"/>
    <w:rsid w:val="00C30105"/>
    <w:rsid w:val="00C30168"/>
    <w:rsid w:val="00C3026D"/>
    <w:rsid w:val="00C30378"/>
    <w:rsid w:val="00C30860"/>
    <w:rsid w:val="00C309D9"/>
    <w:rsid w:val="00C30E48"/>
    <w:rsid w:val="00C31054"/>
    <w:rsid w:val="00C311DB"/>
    <w:rsid w:val="00C3130E"/>
    <w:rsid w:val="00C319D2"/>
    <w:rsid w:val="00C31DD3"/>
    <w:rsid w:val="00C32AE8"/>
    <w:rsid w:val="00C32BF8"/>
    <w:rsid w:val="00C32DCE"/>
    <w:rsid w:val="00C330CB"/>
    <w:rsid w:val="00C33547"/>
    <w:rsid w:val="00C34457"/>
    <w:rsid w:val="00C3491E"/>
    <w:rsid w:val="00C35179"/>
    <w:rsid w:val="00C353CB"/>
    <w:rsid w:val="00C354B3"/>
    <w:rsid w:val="00C35632"/>
    <w:rsid w:val="00C35BF0"/>
    <w:rsid w:val="00C35CF5"/>
    <w:rsid w:val="00C35D28"/>
    <w:rsid w:val="00C361AE"/>
    <w:rsid w:val="00C366F7"/>
    <w:rsid w:val="00C36AD5"/>
    <w:rsid w:val="00C36B4B"/>
    <w:rsid w:val="00C36C03"/>
    <w:rsid w:val="00C36EFD"/>
    <w:rsid w:val="00C36F77"/>
    <w:rsid w:val="00C37054"/>
    <w:rsid w:val="00C374C5"/>
    <w:rsid w:val="00C37959"/>
    <w:rsid w:val="00C37A3A"/>
    <w:rsid w:val="00C37B6C"/>
    <w:rsid w:val="00C37E9B"/>
    <w:rsid w:val="00C37F2F"/>
    <w:rsid w:val="00C403F3"/>
    <w:rsid w:val="00C4087F"/>
    <w:rsid w:val="00C40DFC"/>
    <w:rsid w:val="00C411D6"/>
    <w:rsid w:val="00C4173B"/>
    <w:rsid w:val="00C41948"/>
    <w:rsid w:val="00C41BC4"/>
    <w:rsid w:val="00C4219C"/>
    <w:rsid w:val="00C42312"/>
    <w:rsid w:val="00C42BB3"/>
    <w:rsid w:val="00C4305A"/>
    <w:rsid w:val="00C437D8"/>
    <w:rsid w:val="00C43BF9"/>
    <w:rsid w:val="00C43C1B"/>
    <w:rsid w:val="00C43F27"/>
    <w:rsid w:val="00C442CA"/>
    <w:rsid w:val="00C44695"/>
    <w:rsid w:val="00C45085"/>
    <w:rsid w:val="00C45250"/>
    <w:rsid w:val="00C4578A"/>
    <w:rsid w:val="00C4586C"/>
    <w:rsid w:val="00C45928"/>
    <w:rsid w:val="00C45B03"/>
    <w:rsid w:val="00C45F1B"/>
    <w:rsid w:val="00C45F5D"/>
    <w:rsid w:val="00C46029"/>
    <w:rsid w:val="00C4602F"/>
    <w:rsid w:val="00C46B1E"/>
    <w:rsid w:val="00C4730A"/>
    <w:rsid w:val="00C475E8"/>
    <w:rsid w:val="00C47EF8"/>
    <w:rsid w:val="00C47F87"/>
    <w:rsid w:val="00C502CD"/>
    <w:rsid w:val="00C505BC"/>
    <w:rsid w:val="00C50C83"/>
    <w:rsid w:val="00C50CFD"/>
    <w:rsid w:val="00C513A8"/>
    <w:rsid w:val="00C51500"/>
    <w:rsid w:val="00C516DF"/>
    <w:rsid w:val="00C5176D"/>
    <w:rsid w:val="00C518B9"/>
    <w:rsid w:val="00C51B15"/>
    <w:rsid w:val="00C51CA4"/>
    <w:rsid w:val="00C51DD7"/>
    <w:rsid w:val="00C523C3"/>
    <w:rsid w:val="00C5258C"/>
    <w:rsid w:val="00C52783"/>
    <w:rsid w:val="00C52F13"/>
    <w:rsid w:val="00C532D4"/>
    <w:rsid w:val="00C538C2"/>
    <w:rsid w:val="00C54051"/>
    <w:rsid w:val="00C541A3"/>
    <w:rsid w:val="00C54339"/>
    <w:rsid w:val="00C54505"/>
    <w:rsid w:val="00C548C5"/>
    <w:rsid w:val="00C54B1B"/>
    <w:rsid w:val="00C54FA8"/>
    <w:rsid w:val="00C552C9"/>
    <w:rsid w:val="00C553CA"/>
    <w:rsid w:val="00C5557F"/>
    <w:rsid w:val="00C555A9"/>
    <w:rsid w:val="00C559BE"/>
    <w:rsid w:val="00C560B6"/>
    <w:rsid w:val="00C567B0"/>
    <w:rsid w:val="00C5682B"/>
    <w:rsid w:val="00C56B51"/>
    <w:rsid w:val="00C56B59"/>
    <w:rsid w:val="00C56B85"/>
    <w:rsid w:val="00C57525"/>
    <w:rsid w:val="00C5758F"/>
    <w:rsid w:val="00C5766A"/>
    <w:rsid w:val="00C57A6A"/>
    <w:rsid w:val="00C57D72"/>
    <w:rsid w:val="00C60166"/>
    <w:rsid w:val="00C6036B"/>
    <w:rsid w:val="00C61163"/>
    <w:rsid w:val="00C615F5"/>
    <w:rsid w:val="00C6184E"/>
    <w:rsid w:val="00C618A7"/>
    <w:rsid w:val="00C61A5E"/>
    <w:rsid w:val="00C61C2F"/>
    <w:rsid w:val="00C624F7"/>
    <w:rsid w:val="00C6287D"/>
    <w:rsid w:val="00C62FDB"/>
    <w:rsid w:val="00C63095"/>
    <w:rsid w:val="00C63A5F"/>
    <w:rsid w:val="00C64254"/>
    <w:rsid w:val="00C64CC5"/>
    <w:rsid w:val="00C64D15"/>
    <w:rsid w:val="00C65003"/>
    <w:rsid w:val="00C6535C"/>
    <w:rsid w:val="00C65E87"/>
    <w:rsid w:val="00C663F0"/>
    <w:rsid w:val="00C66707"/>
    <w:rsid w:val="00C67063"/>
    <w:rsid w:val="00C672D1"/>
    <w:rsid w:val="00C6741C"/>
    <w:rsid w:val="00C67442"/>
    <w:rsid w:val="00C6796B"/>
    <w:rsid w:val="00C67EB7"/>
    <w:rsid w:val="00C67F2B"/>
    <w:rsid w:val="00C70362"/>
    <w:rsid w:val="00C70C42"/>
    <w:rsid w:val="00C713D0"/>
    <w:rsid w:val="00C715C4"/>
    <w:rsid w:val="00C71862"/>
    <w:rsid w:val="00C71D25"/>
    <w:rsid w:val="00C71FF4"/>
    <w:rsid w:val="00C720C0"/>
    <w:rsid w:val="00C725D2"/>
    <w:rsid w:val="00C726C0"/>
    <w:rsid w:val="00C72B53"/>
    <w:rsid w:val="00C733B4"/>
    <w:rsid w:val="00C734F0"/>
    <w:rsid w:val="00C7381F"/>
    <w:rsid w:val="00C73B74"/>
    <w:rsid w:val="00C74A0F"/>
    <w:rsid w:val="00C74AF2"/>
    <w:rsid w:val="00C74BAB"/>
    <w:rsid w:val="00C750BC"/>
    <w:rsid w:val="00C753E2"/>
    <w:rsid w:val="00C75E38"/>
    <w:rsid w:val="00C75F2D"/>
    <w:rsid w:val="00C7626F"/>
    <w:rsid w:val="00C765D7"/>
    <w:rsid w:val="00C76B69"/>
    <w:rsid w:val="00C76FCF"/>
    <w:rsid w:val="00C77092"/>
    <w:rsid w:val="00C7714C"/>
    <w:rsid w:val="00C7785A"/>
    <w:rsid w:val="00C77A1C"/>
    <w:rsid w:val="00C77D21"/>
    <w:rsid w:val="00C80020"/>
    <w:rsid w:val="00C800F9"/>
    <w:rsid w:val="00C80751"/>
    <w:rsid w:val="00C8096E"/>
    <w:rsid w:val="00C80B5B"/>
    <w:rsid w:val="00C80D4F"/>
    <w:rsid w:val="00C81176"/>
    <w:rsid w:val="00C82124"/>
    <w:rsid w:val="00C82167"/>
    <w:rsid w:val="00C82189"/>
    <w:rsid w:val="00C82814"/>
    <w:rsid w:val="00C829EA"/>
    <w:rsid w:val="00C82BB3"/>
    <w:rsid w:val="00C82F37"/>
    <w:rsid w:val="00C82FE0"/>
    <w:rsid w:val="00C8314C"/>
    <w:rsid w:val="00C83384"/>
    <w:rsid w:val="00C8380A"/>
    <w:rsid w:val="00C83A05"/>
    <w:rsid w:val="00C83F2A"/>
    <w:rsid w:val="00C8498B"/>
    <w:rsid w:val="00C84A59"/>
    <w:rsid w:val="00C85312"/>
    <w:rsid w:val="00C85D6C"/>
    <w:rsid w:val="00C85FD7"/>
    <w:rsid w:val="00C86112"/>
    <w:rsid w:val="00C8616D"/>
    <w:rsid w:val="00C869A7"/>
    <w:rsid w:val="00C86C81"/>
    <w:rsid w:val="00C86F62"/>
    <w:rsid w:val="00C902A6"/>
    <w:rsid w:val="00C903AE"/>
    <w:rsid w:val="00C90DE5"/>
    <w:rsid w:val="00C91703"/>
    <w:rsid w:val="00C91D9B"/>
    <w:rsid w:val="00C92A4A"/>
    <w:rsid w:val="00C92F2E"/>
    <w:rsid w:val="00C937D7"/>
    <w:rsid w:val="00C948EB"/>
    <w:rsid w:val="00C94BDD"/>
    <w:rsid w:val="00C94F25"/>
    <w:rsid w:val="00C94F96"/>
    <w:rsid w:val="00C9577F"/>
    <w:rsid w:val="00C958E8"/>
    <w:rsid w:val="00C95BF5"/>
    <w:rsid w:val="00C960BB"/>
    <w:rsid w:val="00C962F1"/>
    <w:rsid w:val="00C9666F"/>
    <w:rsid w:val="00C97B84"/>
    <w:rsid w:val="00CA04D6"/>
    <w:rsid w:val="00CA071F"/>
    <w:rsid w:val="00CA085F"/>
    <w:rsid w:val="00CA0B58"/>
    <w:rsid w:val="00CA1134"/>
    <w:rsid w:val="00CA13DA"/>
    <w:rsid w:val="00CA1664"/>
    <w:rsid w:val="00CA1AD5"/>
    <w:rsid w:val="00CA1B3E"/>
    <w:rsid w:val="00CA1BC9"/>
    <w:rsid w:val="00CA1BEF"/>
    <w:rsid w:val="00CA2547"/>
    <w:rsid w:val="00CA2712"/>
    <w:rsid w:val="00CA2818"/>
    <w:rsid w:val="00CA2922"/>
    <w:rsid w:val="00CA32A5"/>
    <w:rsid w:val="00CA333B"/>
    <w:rsid w:val="00CA37CF"/>
    <w:rsid w:val="00CA37E0"/>
    <w:rsid w:val="00CA47C4"/>
    <w:rsid w:val="00CA4922"/>
    <w:rsid w:val="00CA4E24"/>
    <w:rsid w:val="00CA5226"/>
    <w:rsid w:val="00CA53FF"/>
    <w:rsid w:val="00CA5453"/>
    <w:rsid w:val="00CA5745"/>
    <w:rsid w:val="00CA5856"/>
    <w:rsid w:val="00CA5B9B"/>
    <w:rsid w:val="00CA5C25"/>
    <w:rsid w:val="00CA6088"/>
    <w:rsid w:val="00CA6227"/>
    <w:rsid w:val="00CA679B"/>
    <w:rsid w:val="00CA7D46"/>
    <w:rsid w:val="00CB014E"/>
    <w:rsid w:val="00CB01A8"/>
    <w:rsid w:val="00CB062E"/>
    <w:rsid w:val="00CB099B"/>
    <w:rsid w:val="00CB0E2E"/>
    <w:rsid w:val="00CB0F4D"/>
    <w:rsid w:val="00CB0F62"/>
    <w:rsid w:val="00CB10F0"/>
    <w:rsid w:val="00CB131A"/>
    <w:rsid w:val="00CB169B"/>
    <w:rsid w:val="00CB1AC5"/>
    <w:rsid w:val="00CB1D5E"/>
    <w:rsid w:val="00CB21ED"/>
    <w:rsid w:val="00CB2BFB"/>
    <w:rsid w:val="00CB2CFE"/>
    <w:rsid w:val="00CB327C"/>
    <w:rsid w:val="00CB3C84"/>
    <w:rsid w:val="00CB4405"/>
    <w:rsid w:val="00CB45B1"/>
    <w:rsid w:val="00CB4611"/>
    <w:rsid w:val="00CB4779"/>
    <w:rsid w:val="00CB485D"/>
    <w:rsid w:val="00CB512F"/>
    <w:rsid w:val="00CB59CC"/>
    <w:rsid w:val="00CB5EE7"/>
    <w:rsid w:val="00CB624E"/>
    <w:rsid w:val="00CB6C9A"/>
    <w:rsid w:val="00CB76F9"/>
    <w:rsid w:val="00CB7936"/>
    <w:rsid w:val="00CC012B"/>
    <w:rsid w:val="00CC05BD"/>
    <w:rsid w:val="00CC0937"/>
    <w:rsid w:val="00CC097C"/>
    <w:rsid w:val="00CC0C86"/>
    <w:rsid w:val="00CC17F4"/>
    <w:rsid w:val="00CC1A13"/>
    <w:rsid w:val="00CC1B62"/>
    <w:rsid w:val="00CC1FB1"/>
    <w:rsid w:val="00CC2569"/>
    <w:rsid w:val="00CC2935"/>
    <w:rsid w:val="00CC35A2"/>
    <w:rsid w:val="00CC37C4"/>
    <w:rsid w:val="00CC381E"/>
    <w:rsid w:val="00CC38B2"/>
    <w:rsid w:val="00CC3B66"/>
    <w:rsid w:val="00CC3B9F"/>
    <w:rsid w:val="00CC40A1"/>
    <w:rsid w:val="00CC416B"/>
    <w:rsid w:val="00CC4755"/>
    <w:rsid w:val="00CC4C6F"/>
    <w:rsid w:val="00CC5056"/>
    <w:rsid w:val="00CC51DA"/>
    <w:rsid w:val="00CC554A"/>
    <w:rsid w:val="00CC583A"/>
    <w:rsid w:val="00CC595C"/>
    <w:rsid w:val="00CC5A1B"/>
    <w:rsid w:val="00CC5A36"/>
    <w:rsid w:val="00CC6257"/>
    <w:rsid w:val="00CC63FA"/>
    <w:rsid w:val="00CC6696"/>
    <w:rsid w:val="00CC6A8E"/>
    <w:rsid w:val="00CC6EC3"/>
    <w:rsid w:val="00CC706F"/>
    <w:rsid w:val="00CC737B"/>
    <w:rsid w:val="00CC7534"/>
    <w:rsid w:val="00CC789E"/>
    <w:rsid w:val="00CC7B81"/>
    <w:rsid w:val="00CC7D41"/>
    <w:rsid w:val="00CD07BD"/>
    <w:rsid w:val="00CD0E40"/>
    <w:rsid w:val="00CD0F53"/>
    <w:rsid w:val="00CD14AC"/>
    <w:rsid w:val="00CD1F58"/>
    <w:rsid w:val="00CD2D4D"/>
    <w:rsid w:val="00CD3120"/>
    <w:rsid w:val="00CD3444"/>
    <w:rsid w:val="00CD38F4"/>
    <w:rsid w:val="00CD3C3F"/>
    <w:rsid w:val="00CD3DB7"/>
    <w:rsid w:val="00CD3F5B"/>
    <w:rsid w:val="00CD4977"/>
    <w:rsid w:val="00CD5928"/>
    <w:rsid w:val="00CD5A23"/>
    <w:rsid w:val="00CD5BB1"/>
    <w:rsid w:val="00CD5BD9"/>
    <w:rsid w:val="00CD5D6C"/>
    <w:rsid w:val="00CD663C"/>
    <w:rsid w:val="00CD6D82"/>
    <w:rsid w:val="00CD7402"/>
    <w:rsid w:val="00CD7464"/>
    <w:rsid w:val="00CD7570"/>
    <w:rsid w:val="00CD7795"/>
    <w:rsid w:val="00CD7BE2"/>
    <w:rsid w:val="00CD7D6D"/>
    <w:rsid w:val="00CE0974"/>
    <w:rsid w:val="00CE0ADC"/>
    <w:rsid w:val="00CE0C5B"/>
    <w:rsid w:val="00CE18D8"/>
    <w:rsid w:val="00CE1EF5"/>
    <w:rsid w:val="00CE1FAC"/>
    <w:rsid w:val="00CE21F8"/>
    <w:rsid w:val="00CE2236"/>
    <w:rsid w:val="00CE22F2"/>
    <w:rsid w:val="00CE2E24"/>
    <w:rsid w:val="00CE300A"/>
    <w:rsid w:val="00CE35F9"/>
    <w:rsid w:val="00CE3BBD"/>
    <w:rsid w:val="00CE3EB8"/>
    <w:rsid w:val="00CE430D"/>
    <w:rsid w:val="00CE43E1"/>
    <w:rsid w:val="00CE458F"/>
    <w:rsid w:val="00CE4DF6"/>
    <w:rsid w:val="00CE58C9"/>
    <w:rsid w:val="00CE58CE"/>
    <w:rsid w:val="00CE5AE6"/>
    <w:rsid w:val="00CE5AED"/>
    <w:rsid w:val="00CE621A"/>
    <w:rsid w:val="00CE6256"/>
    <w:rsid w:val="00CE72F0"/>
    <w:rsid w:val="00CE75F7"/>
    <w:rsid w:val="00CF0115"/>
    <w:rsid w:val="00CF029E"/>
    <w:rsid w:val="00CF0C5F"/>
    <w:rsid w:val="00CF0F4D"/>
    <w:rsid w:val="00CF10F6"/>
    <w:rsid w:val="00CF12C4"/>
    <w:rsid w:val="00CF1645"/>
    <w:rsid w:val="00CF19AF"/>
    <w:rsid w:val="00CF2265"/>
    <w:rsid w:val="00CF2300"/>
    <w:rsid w:val="00CF25A8"/>
    <w:rsid w:val="00CF35BC"/>
    <w:rsid w:val="00CF386C"/>
    <w:rsid w:val="00CF3BBF"/>
    <w:rsid w:val="00CF3C13"/>
    <w:rsid w:val="00CF47B1"/>
    <w:rsid w:val="00CF4816"/>
    <w:rsid w:val="00CF4F0A"/>
    <w:rsid w:val="00CF51DF"/>
    <w:rsid w:val="00CF535F"/>
    <w:rsid w:val="00CF53AC"/>
    <w:rsid w:val="00CF6042"/>
    <w:rsid w:val="00CF6085"/>
    <w:rsid w:val="00CF61EC"/>
    <w:rsid w:val="00CF6521"/>
    <w:rsid w:val="00CF65C9"/>
    <w:rsid w:val="00CF660C"/>
    <w:rsid w:val="00CF676E"/>
    <w:rsid w:val="00CF6B37"/>
    <w:rsid w:val="00CF6E32"/>
    <w:rsid w:val="00CF6EA4"/>
    <w:rsid w:val="00CF6FAA"/>
    <w:rsid w:val="00CF7A1E"/>
    <w:rsid w:val="00CF7E18"/>
    <w:rsid w:val="00CF7E6B"/>
    <w:rsid w:val="00CF7F7C"/>
    <w:rsid w:val="00CF7FC6"/>
    <w:rsid w:val="00D0019A"/>
    <w:rsid w:val="00D001CE"/>
    <w:rsid w:val="00D0054C"/>
    <w:rsid w:val="00D00E16"/>
    <w:rsid w:val="00D00EE9"/>
    <w:rsid w:val="00D011E1"/>
    <w:rsid w:val="00D014EE"/>
    <w:rsid w:val="00D017C4"/>
    <w:rsid w:val="00D01A1D"/>
    <w:rsid w:val="00D020E2"/>
    <w:rsid w:val="00D02408"/>
    <w:rsid w:val="00D03458"/>
    <w:rsid w:val="00D03683"/>
    <w:rsid w:val="00D03BEC"/>
    <w:rsid w:val="00D03C1D"/>
    <w:rsid w:val="00D0403E"/>
    <w:rsid w:val="00D04327"/>
    <w:rsid w:val="00D045A5"/>
    <w:rsid w:val="00D04B75"/>
    <w:rsid w:val="00D05173"/>
    <w:rsid w:val="00D05249"/>
    <w:rsid w:val="00D05840"/>
    <w:rsid w:val="00D05AF5"/>
    <w:rsid w:val="00D05C98"/>
    <w:rsid w:val="00D0699F"/>
    <w:rsid w:val="00D06E65"/>
    <w:rsid w:val="00D07185"/>
    <w:rsid w:val="00D073AC"/>
    <w:rsid w:val="00D073B6"/>
    <w:rsid w:val="00D075D3"/>
    <w:rsid w:val="00D076BE"/>
    <w:rsid w:val="00D07884"/>
    <w:rsid w:val="00D07A05"/>
    <w:rsid w:val="00D07C17"/>
    <w:rsid w:val="00D07F12"/>
    <w:rsid w:val="00D07FE4"/>
    <w:rsid w:val="00D10E55"/>
    <w:rsid w:val="00D1191A"/>
    <w:rsid w:val="00D11ED2"/>
    <w:rsid w:val="00D121D9"/>
    <w:rsid w:val="00D122E1"/>
    <w:rsid w:val="00D12665"/>
    <w:rsid w:val="00D12EA4"/>
    <w:rsid w:val="00D12EBD"/>
    <w:rsid w:val="00D131C6"/>
    <w:rsid w:val="00D13228"/>
    <w:rsid w:val="00D13332"/>
    <w:rsid w:val="00D134A7"/>
    <w:rsid w:val="00D136F1"/>
    <w:rsid w:val="00D13EF8"/>
    <w:rsid w:val="00D14069"/>
    <w:rsid w:val="00D147F3"/>
    <w:rsid w:val="00D14D30"/>
    <w:rsid w:val="00D1542A"/>
    <w:rsid w:val="00D15631"/>
    <w:rsid w:val="00D160BA"/>
    <w:rsid w:val="00D1657D"/>
    <w:rsid w:val="00D16679"/>
    <w:rsid w:val="00D16FF1"/>
    <w:rsid w:val="00D1718C"/>
    <w:rsid w:val="00D173CB"/>
    <w:rsid w:val="00D178FC"/>
    <w:rsid w:val="00D17CE9"/>
    <w:rsid w:val="00D2007C"/>
    <w:rsid w:val="00D20095"/>
    <w:rsid w:val="00D20228"/>
    <w:rsid w:val="00D20426"/>
    <w:rsid w:val="00D20646"/>
    <w:rsid w:val="00D20985"/>
    <w:rsid w:val="00D21DF3"/>
    <w:rsid w:val="00D22082"/>
    <w:rsid w:val="00D23457"/>
    <w:rsid w:val="00D234D4"/>
    <w:rsid w:val="00D23622"/>
    <w:rsid w:val="00D23CC5"/>
    <w:rsid w:val="00D24194"/>
    <w:rsid w:val="00D24997"/>
    <w:rsid w:val="00D2536C"/>
    <w:rsid w:val="00D255B4"/>
    <w:rsid w:val="00D25AB6"/>
    <w:rsid w:val="00D25CDC"/>
    <w:rsid w:val="00D25FA9"/>
    <w:rsid w:val="00D26250"/>
    <w:rsid w:val="00D26901"/>
    <w:rsid w:val="00D26BB7"/>
    <w:rsid w:val="00D26C7A"/>
    <w:rsid w:val="00D26CD3"/>
    <w:rsid w:val="00D27229"/>
    <w:rsid w:val="00D272AD"/>
    <w:rsid w:val="00D27600"/>
    <w:rsid w:val="00D27751"/>
    <w:rsid w:val="00D2776F"/>
    <w:rsid w:val="00D27ACC"/>
    <w:rsid w:val="00D27D7E"/>
    <w:rsid w:val="00D30273"/>
    <w:rsid w:val="00D3069F"/>
    <w:rsid w:val="00D306E5"/>
    <w:rsid w:val="00D30A8E"/>
    <w:rsid w:val="00D31072"/>
    <w:rsid w:val="00D31383"/>
    <w:rsid w:val="00D3141C"/>
    <w:rsid w:val="00D3187A"/>
    <w:rsid w:val="00D31A9E"/>
    <w:rsid w:val="00D320A2"/>
    <w:rsid w:val="00D3240F"/>
    <w:rsid w:val="00D324F0"/>
    <w:rsid w:val="00D3252B"/>
    <w:rsid w:val="00D32720"/>
    <w:rsid w:val="00D3280A"/>
    <w:rsid w:val="00D32A3D"/>
    <w:rsid w:val="00D32B30"/>
    <w:rsid w:val="00D32EA0"/>
    <w:rsid w:val="00D33845"/>
    <w:rsid w:val="00D33E56"/>
    <w:rsid w:val="00D3424A"/>
    <w:rsid w:val="00D34555"/>
    <w:rsid w:val="00D349AF"/>
    <w:rsid w:val="00D34B0D"/>
    <w:rsid w:val="00D34E45"/>
    <w:rsid w:val="00D350C0"/>
    <w:rsid w:val="00D350D7"/>
    <w:rsid w:val="00D355A4"/>
    <w:rsid w:val="00D3571E"/>
    <w:rsid w:val="00D357D4"/>
    <w:rsid w:val="00D35819"/>
    <w:rsid w:val="00D35F29"/>
    <w:rsid w:val="00D3759B"/>
    <w:rsid w:val="00D37667"/>
    <w:rsid w:val="00D40143"/>
    <w:rsid w:val="00D4026A"/>
    <w:rsid w:val="00D405C7"/>
    <w:rsid w:val="00D40709"/>
    <w:rsid w:val="00D40F54"/>
    <w:rsid w:val="00D40F64"/>
    <w:rsid w:val="00D41185"/>
    <w:rsid w:val="00D41258"/>
    <w:rsid w:val="00D413E6"/>
    <w:rsid w:val="00D4157B"/>
    <w:rsid w:val="00D41C6D"/>
    <w:rsid w:val="00D41FFF"/>
    <w:rsid w:val="00D4206D"/>
    <w:rsid w:val="00D4279F"/>
    <w:rsid w:val="00D42826"/>
    <w:rsid w:val="00D43079"/>
    <w:rsid w:val="00D434A1"/>
    <w:rsid w:val="00D439F6"/>
    <w:rsid w:val="00D43A82"/>
    <w:rsid w:val="00D43CDD"/>
    <w:rsid w:val="00D4470A"/>
    <w:rsid w:val="00D4473F"/>
    <w:rsid w:val="00D44969"/>
    <w:rsid w:val="00D455D1"/>
    <w:rsid w:val="00D45AEC"/>
    <w:rsid w:val="00D45BF7"/>
    <w:rsid w:val="00D46A01"/>
    <w:rsid w:val="00D46EC0"/>
    <w:rsid w:val="00D46F5C"/>
    <w:rsid w:val="00D477E9"/>
    <w:rsid w:val="00D47A56"/>
    <w:rsid w:val="00D5057F"/>
    <w:rsid w:val="00D50A79"/>
    <w:rsid w:val="00D50AF9"/>
    <w:rsid w:val="00D51167"/>
    <w:rsid w:val="00D51D82"/>
    <w:rsid w:val="00D51ED2"/>
    <w:rsid w:val="00D51FB7"/>
    <w:rsid w:val="00D52068"/>
    <w:rsid w:val="00D520A9"/>
    <w:rsid w:val="00D5233A"/>
    <w:rsid w:val="00D5261F"/>
    <w:rsid w:val="00D526E7"/>
    <w:rsid w:val="00D5299D"/>
    <w:rsid w:val="00D52B66"/>
    <w:rsid w:val="00D52D5F"/>
    <w:rsid w:val="00D53E91"/>
    <w:rsid w:val="00D5417A"/>
    <w:rsid w:val="00D54356"/>
    <w:rsid w:val="00D5483C"/>
    <w:rsid w:val="00D54B3A"/>
    <w:rsid w:val="00D54CBA"/>
    <w:rsid w:val="00D54CE5"/>
    <w:rsid w:val="00D54D7C"/>
    <w:rsid w:val="00D552C6"/>
    <w:rsid w:val="00D55B9F"/>
    <w:rsid w:val="00D561D2"/>
    <w:rsid w:val="00D5621A"/>
    <w:rsid w:val="00D569D5"/>
    <w:rsid w:val="00D56BE0"/>
    <w:rsid w:val="00D5706E"/>
    <w:rsid w:val="00D57093"/>
    <w:rsid w:val="00D57157"/>
    <w:rsid w:val="00D57CA4"/>
    <w:rsid w:val="00D60634"/>
    <w:rsid w:val="00D60689"/>
    <w:rsid w:val="00D60CC0"/>
    <w:rsid w:val="00D60E7E"/>
    <w:rsid w:val="00D6115B"/>
    <w:rsid w:val="00D616C9"/>
    <w:rsid w:val="00D6182C"/>
    <w:rsid w:val="00D624BD"/>
    <w:rsid w:val="00D625CF"/>
    <w:rsid w:val="00D6268D"/>
    <w:rsid w:val="00D62963"/>
    <w:rsid w:val="00D62D56"/>
    <w:rsid w:val="00D6318C"/>
    <w:rsid w:val="00D63199"/>
    <w:rsid w:val="00D63490"/>
    <w:rsid w:val="00D63563"/>
    <w:rsid w:val="00D63E75"/>
    <w:rsid w:val="00D640B9"/>
    <w:rsid w:val="00D646D1"/>
    <w:rsid w:val="00D64A17"/>
    <w:rsid w:val="00D64B60"/>
    <w:rsid w:val="00D64FBC"/>
    <w:rsid w:val="00D65742"/>
    <w:rsid w:val="00D658EA"/>
    <w:rsid w:val="00D65CCE"/>
    <w:rsid w:val="00D66649"/>
    <w:rsid w:val="00D667F8"/>
    <w:rsid w:val="00D669E9"/>
    <w:rsid w:val="00D66A71"/>
    <w:rsid w:val="00D66E11"/>
    <w:rsid w:val="00D6703A"/>
    <w:rsid w:val="00D672EC"/>
    <w:rsid w:val="00D6782E"/>
    <w:rsid w:val="00D67EEB"/>
    <w:rsid w:val="00D67F5E"/>
    <w:rsid w:val="00D700CF"/>
    <w:rsid w:val="00D7120A"/>
    <w:rsid w:val="00D71936"/>
    <w:rsid w:val="00D72A72"/>
    <w:rsid w:val="00D72B18"/>
    <w:rsid w:val="00D72D77"/>
    <w:rsid w:val="00D7328A"/>
    <w:rsid w:val="00D7362E"/>
    <w:rsid w:val="00D73B29"/>
    <w:rsid w:val="00D73C57"/>
    <w:rsid w:val="00D740D5"/>
    <w:rsid w:val="00D7473C"/>
    <w:rsid w:val="00D7478C"/>
    <w:rsid w:val="00D747CD"/>
    <w:rsid w:val="00D757D3"/>
    <w:rsid w:val="00D75964"/>
    <w:rsid w:val="00D75DDA"/>
    <w:rsid w:val="00D75FBA"/>
    <w:rsid w:val="00D75FBB"/>
    <w:rsid w:val="00D76534"/>
    <w:rsid w:val="00D76AA8"/>
    <w:rsid w:val="00D76D56"/>
    <w:rsid w:val="00D76E6A"/>
    <w:rsid w:val="00D7706D"/>
    <w:rsid w:val="00D80394"/>
    <w:rsid w:val="00D80424"/>
    <w:rsid w:val="00D80473"/>
    <w:rsid w:val="00D80937"/>
    <w:rsid w:val="00D81321"/>
    <w:rsid w:val="00D81344"/>
    <w:rsid w:val="00D81B86"/>
    <w:rsid w:val="00D81D7C"/>
    <w:rsid w:val="00D81EA1"/>
    <w:rsid w:val="00D81F66"/>
    <w:rsid w:val="00D83105"/>
    <w:rsid w:val="00D831A3"/>
    <w:rsid w:val="00D831FC"/>
    <w:rsid w:val="00D83354"/>
    <w:rsid w:val="00D8388D"/>
    <w:rsid w:val="00D84164"/>
    <w:rsid w:val="00D84452"/>
    <w:rsid w:val="00D84709"/>
    <w:rsid w:val="00D84DEC"/>
    <w:rsid w:val="00D85320"/>
    <w:rsid w:val="00D8541A"/>
    <w:rsid w:val="00D862DB"/>
    <w:rsid w:val="00D87451"/>
    <w:rsid w:val="00D87752"/>
    <w:rsid w:val="00D87C77"/>
    <w:rsid w:val="00D87E08"/>
    <w:rsid w:val="00D9024B"/>
    <w:rsid w:val="00D907B3"/>
    <w:rsid w:val="00D907CB"/>
    <w:rsid w:val="00D9091B"/>
    <w:rsid w:val="00D90927"/>
    <w:rsid w:val="00D90D16"/>
    <w:rsid w:val="00D90E1B"/>
    <w:rsid w:val="00D91556"/>
    <w:rsid w:val="00D91A38"/>
    <w:rsid w:val="00D91EAB"/>
    <w:rsid w:val="00D92307"/>
    <w:rsid w:val="00D92C7E"/>
    <w:rsid w:val="00D92DF9"/>
    <w:rsid w:val="00D92EC2"/>
    <w:rsid w:val="00D93B49"/>
    <w:rsid w:val="00D93CC6"/>
    <w:rsid w:val="00D93ECD"/>
    <w:rsid w:val="00D94581"/>
    <w:rsid w:val="00D94C23"/>
    <w:rsid w:val="00D94C3C"/>
    <w:rsid w:val="00D94EF7"/>
    <w:rsid w:val="00D95177"/>
    <w:rsid w:val="00D95A78"/>
    <w:rsid w:val="00D9633D"/>
    <w:rsid w:val="00D963F4"/>
    <w:rsid w:val="00D96F35"/>
    <w:rsid w:val="00D972EC"/>
    <w:rsid w:val="00D9730C"/>
    <w:rsid w:val="00D97362"/>
    <w:rsid w:val="00D974AB"/>
    <w:rsid w:val="00D975E1"/>
    <w:rsid w:val="00D97603"/>
    <w:rsid w:val="00D97D3A"/>
    <w:rsid w:val="00DA0A8F"/>
    <w:rsid w:val="00DA0B0B"/>
    <w:rsid w:val="00DA0BA1"/>
    <w:rsid w:val="00DA0CEF"/>
    <w:rsid w:val="00DA0E88"/>
    <w:rsid w:val="00DA0FFA"/>
    <w:rsid w:val="00DA1393"/>
    <w:rsid w:val="00DA1527"/>
    <w:rsid w:val="00DA1B5F"/>
    <w:rsid w:val="00DA1CAC"/>
    <w:rsid w:val="00DA1D9E"/>
    <w:rsid w:val="00DA1E88"/>
    <w:rsid w:val="00DA209B"/>
    <w:rsid w:val="00DA227C"/>
    <w:rsid w:val="00DA2534"/>
    <w:rsid w:val="00DA25A6"/>
    <w:rsid w:val="00DA28CE"/>
    <w:rsid w:val="00DA34CD"/>
    <w:rsid w:val="00DA35AB"/>
    <w:rsid w:val="00DA36B7"/>
    <w:rsid w:val="00DA37EB"/>
    <w:rsid w:val="00DA39A5"/>
    <w:rsid w:val="00DA3AB6"/>
    <w:rsid w:val="00DA3F0F"/>
    <w:rsid w:val="00DA43A3"/>
    <w:rsid w:val="00DA43DC"/>
    <w:rsid w:val="00DA48A3"/>
    <w:rsid w:val="00DA48DE"/>
    <w:rsid w:val="00DA51A1"/>
    <w:rsid w:val="00DA51D4"/>
    <w:rsid w:val="00DA5699"/>
    <w:rsid w:val="00DA56A6"/>
    <w:rsid w:val="00DA580C"/>
    <w:rsid w:val="00DA5A20"/>
    <w:rsid w:val="00DA5FDC"/>
    <w:rsid w:val="00DA6373"/>
    <w:rsid w:val="00DA6466"/>
    <w:rsid w:val="00DA6530"/>
    <w:rsid w:val="00DA6724"/>
    <w:rsid w:val="00DA6AB3"/>
    <w:rsid w:val="00DA6ED1"/>
    <w:rsid w:val="00DA6EE9"/>
    <w:rsid w:val="00DA6FD3"/>
    <w:rsid w:val="00DA71B6"/>
    <w:rsid w:val="00DA72D6"/>
    <w:rsid w:val="00DA7642"/>
    <w:rsid w:val="00DA764E"/>
    <w:rsid w:val="00DA7672"/>
    <w:rsid w:val="00DA7C67"/>
    <w:rsid w:val="00DB029F"/>
    <w:rsid w:val="00DB066C"/>
    <w:rsid w:val="00DB0913"/>
    <w:rsid w:val="00DB0958"/>
    <w:rsid w:val="00DB1971"/>
    <w:rsid w:val="00DB20F7"/>
    <w:rsid w:val="00DB2477"/>
    <w:rsid w:val="00DB2609"/>
    <w:rsid w:val="00DB26CD"/>
    <w:rsid w:val="00DB279A"/>
    <w:rsid w:val="00DB2E60"/>
    <w:rsid w:val="00DB3135"/>
    <w:rsid w:val="00DB327C"/>
    <w:rsid w:val="00DB3422"/>
    <w:rsid w:val="00DB3793"/>
    <w:rsid w:val="00DB4143"/>
    <w:rsid w:val="00DB4457"/>
    <w:rsid w:val="00DB44CA"/>
    <w:rsid w:val="00DB53B7"/>
    <w:rsid w:val="00DB56C1"/>
    <w:rsid w:val="00DB571F"/>
    <w:rsid w:val="00DB5B3E"/>
    <w:rsid w:val="00DB5B88"/>
    <w:rsid w:val="00DB6256"/>
    <w:rsid w:val="00DB649C"/>
    <w:rsid w:val="00DB6ADC"/>
    <w:rsid w:val="00DB6B3A"/>
    <w:rsid w:val="00DB6C3C"/>
    <w:rsid w:val="00DB6FE6"/>
    <w:rsid w:val="00DB7472"/>
    <w:rsid w:val="00DC0589"/>
    <w:rsid w:val="00DC0DFF"/>
    <w:rsid w:val="00DC0E00"/>
    <w:rsid w:val="00DC0E87"/>
    <w:rsid w:val="00DC133D"/>
    <w:rsid w:val="00DC14E0"/>
    <w:rsid w:val="00DC1FB2"/>
    <w:rsid w:val="00DC2103"/>
    <w:rsid w:val="00DC217C"/>
    <w:rsid w:val="00DC2606"/>
    <w:rsid w:val="00DC27D3"/>
    <w:rsid w:val="00DC2BC1"/>
    <w:rsid w:val="00DC2D29"/>
    <w:rsid w:val="00DC2D74"/>
    <w:rsid w:val="00DC2DBE"/>
    <w:rsid w:val="00DC2E37"/>
    <w:rsid w:val="00DC3531"/>
    <w:rsid w:val="00DC4461"/>
    <w:rsid w:val="00DC4E65"/>
    <w:rsid w:val="00DC4EC7"/>
    <w:rsid w:val="00DC4F94"/>
    <w:rsid w:val="00DC5286"/>
    <w:rsid w:val="00DC5AB2"/>
    <w:rsid w:val="00DC62EB"/>
    <w:rsid w:val="00DC6457"/>
    <w:rsid w:val="00DC67A8"/>
    <w:rsid w:val="00DC6962"/>
    <w:rsid w:val="00DC6F15"/>
    <w:rsid w:val="00DC71B4"/>
    <w:rsid w:val="00DC743E"/>
    <w:rsid w:val="00DC7739"/>
    <w:rsid w:val="00DC77BD"/>
    <w:rsid w:val="00DD0C56"/>
    <w:rsid w:val="00DD1010"/>
    <w:rsid w:val="00DD106B"/>
    <w:rsid w:val="00DD1603"/>
    <w:rsid w:val="00DD18EB"/>
    <w:rsid w:val="00DD1BCB"/>
    <w:rsid w:val="00DD1DB6"/>
    <w:rsid w:val="00DD2B8E"/>
    <w:rsid w:val="00DD2D4B"/>
    <w:rsid w:val="00DD3233"/>
    <w:rsid w:val="00DD396A"/>
    <w:rsid w:val="00DD39A3"/>
    <w:rsid w:val="00DD43EE"/>
    <w:rsid w:val="00DD44A7"/>
    <w:rsid w:val="00DD46AC"/>
    <w:rsid w:val="00DD49F6"/>
    <w:rsid w:val="00DD4E74"/>
    <w:rsid w:val="00DD5556"/>
    <w:rsid w:val="00DD5687"/>
    <w:rsid w:val="00DD5F15"/>
    <w:rsid w:val="00DD60C2"/>
    <w:rsid w:val="00DD60FF"/>
    <w:rsid w:val="00DD6476"/>
    <w:rsid w:val="00DD67D2"/>
    <w:rsid w:val="00DD69F1"/>
    <w:rsid w:val="00DD6CA7"/>
    <w:rsid w:val="00DD774C"/>
    <w:rsid w:val="00DD7E1D"/>
    <w:rsid w:val="00DE089E"/>
    <w:rsid w:val="00DE1644"/>
    <w:rsid w:val="00DE1C50"/>
    <w:rsid w:val="00DE204A"/>
    <w:rsid w:val="00DE20C7"/>
    <w:rsid w:val="00DE240D"/>
    <w:rsid w:val="00DE2A67"/>
    <w:rsid w:val="00DE2CD1"/>
    <w:rsid w:val="00DE3B5C"/>
    <w:rsid w:val="00DE3C88"/>
    <w:rsid w:val="00DE4260"/>
    <w:rsid w:val="00DE4747"/>
    <w:rsid w:val="00DE4D0C"/>
    <w:rsid w:val="00DE522E"/>
    <w:rsid w:val="00DE5433"/>
    <w:rsid w:val="00DE5705"/>
    <w:rsid w:val="00DE5F2A"/>
    <w:rsid w:val="00DE672E"/>
    <w:rsid w:val="00DE709A"/>
    <w:rsid w:val="00DE713E"/>
    <w:rsid w:val="00DE755B"/>
    <w:rsid w:val="00DE75DE"/>
    <w:rsid w:val="00DE7728"/>
    <w:rsid w:val="00DE7732"/>
    <w:rsid w:val="00DE7F21"/>
    <w:rsid w:val="00DF00D5"/>
    <w:rsid w:val="00DF0194"/>
    <w:rsid w:val="00DF02C0"/>
    <w:rsid w:val="00DF0360"/>
    <w:rsid w:val="00DF0598"/>
    <w:rsid w:val="00DF05C8"/>
    <w:rsid w:val="00DF07DB"/>
    <w:rsid w:val="00DF0CEF"/>
    <w:rsid w:val="00DF10FE"/>
    <w:rsid w:val="00DF16D4"/>
    <w:rsid w:val="00DF177D"/>
    <w:rsid w:val="00DF25D1"/>
    <w:rsid w:val="00DF27ED"/>
    <w:rsid w:val="00DF2896"/>
    <w:rsid w:val="00DF2AF4"/>
    <w:rsid w:val="00DF31E6"/>
    <w:rsid w:val="00DF325D"/>
    <w:rsid w:val="00DF3283"/>
    <w:rsid w:val="00DF32B4"/>
    <w:rsid w:val="00DF39C4"/>
    <w:rsid w:val="00DF493F"/>
    <w:rsid w:val="00DF56FB"/>
    <w:rsid w:val="00DF6018"/>
    <w:rsid w:val="00DF603B"/>
    <w:rsid w:val="00DF60DF"/>
    <w:rsid w:val="00DF65C3"/>
    <w:rsid w:val="00DF67E2"/>
    <w:rsid w:val="00DF6BC7"/>
    <w:rsid w:val="00DF6E77"/>
    <w:rsid w:val="00DF7093"/>
    <w:rsid w:val="00DF712F"/>
    <w:rsid w:val="00DF767F"/>
    <w:rsid w:val="00DF77ED"/>
    <w:rsid w:val="00DF7BD5"/>
    <w:rsid w:val="00E00043"/>
    <w:rsid w:val="00E00226"/>
    <w:rsid w:val="00E010F8"/>
    <w:rsid w:val="00E0188F"/>
    <w:rsid w:val="00E01B5D"/>
    <w:rsid w:val="00E01BD0"/>
    <w:rsid w:val="00E0201E"/>
    <w:rsid w:val="00E02A03"/>
    <w:rsid w:val="00E02CAE"/>
    <w:rsid w:val="00E02CEC"/>
    <w:rsid w:val="00E02DEC"/>
    <w:rsid w:val="00E03247"/>
    <w:rsid w:val="00E03399"/>
    <w:rsid w:val="00E03519"/>
    <w:rsid w:val="00E0365D"/>
    <w:rsid w:val="00E038A6"/>
    <w:rsid w:val="00E03DD0"/>
    <w:rsid w:val="00E046F1"/>
    <w:rsid w:val="00E047F3"/>
    <w:rsid w:val="00E048D2"/>
    <w:rsid w:val="00E04AF4"/>
    <w:rsid w:val="00E05668"/>
    <w:rsid w:val="00E05C6A"/>
    <w:rsid w:val="00E06C9F"/>
    <w:rsid w:val="00E07347"/>
    <w:rsid w:val="00E0769F"/>
    <w:rsid w:val="00E07880"/>
    <w:rsid w:val="00E07DB1"/>
    <w:rsid w:val="00E10431"/>
    <w:rsid w:val="00E104CE"/>
    <w:rsid w:val="00E1072A"/>
    <w:rsid w:val="00E10A81"/>
    <w:rsid w:val="00E11085"/>
    <w:rsid w:val="00E110AA"/>
    <w:rsid w:val="00E113A5"/>
    <w:rsid w:val="00E113CA"/>
    <w:rsid w:val="00E11541"/>
    <w:rsid w:val="00E11595"/>
    <w:rsid w:val="00E11FA4"/>
    <w:rsid w:val="00E120C5"/>
    <w:rsid w:val="00E1251F"/>
    <w:rsid w:val="00E12536"/>
    <w:rsid w:val="00E127F9"/>
    <w:rsid w:val="00E1286F"/>
    <w:rsid w:val="00E13118"/>
    <w:rsid w:val="00E138FE"/>
    <w:rsid w:val="00E14736"/>
    <w:rsid w:val="00E149CD"/>
    <w:rsid w:val="00E15847"/>
    <w:rsid w:val="00E158F6"/>
    <w:rsid w:val="00E15B6C"/>
    <w:rsid w:val="00E15E22"/>
    <w:rsid w:val="00E16242"/>
    <w:rsid w:val="00E16704"/>
    <w:rsid w:val="00E169FA"/>
    <w:rsid w:val="00E173DF"/>
    <w:rsid w:val="00E176C7"/>
    <w:rsid w:val="00E178F2"/>
    <w:rsid w:val="00E17C80"/>
    <w:rsid w:val="00E17D05"/>
    <w:rsid w:val="00E20DEC"/>
    <w:rsid w:val="00E212A2"/>
    <w:rsid w:val="00E218D5"/>
    <w:rsid w:val="00E21CCC"/>
    <w:rsid w:val="00E21DF8"/>
    <w:rsid w:val="00E222FF"/>
    <w:rsid w:val="00E228B3"/>
    <w:rsid w:val="00E229CA"/>
    <w:rsid w:val="00E23E17"/>
    <w:rsid w:val="00E243AA"/>
    <w:rsid w:val="00E24BC9"/>
    <w:rsid w:val="00E25219"/>
    <w:rsid w:val="00E25753"/>
    <w:rsid w:val="00E26857"/>
    <w:rsid w:val="00E26882"/>
    <w:rsid w:val="00E26ACA"/>
    <w:rsid w:val="00E26D52"/>
    <w:rsid w:val="00E26FC5"/>
    <w:rsid w:val="00E27513"/>
    <w:rsid w:val="00E27688"/>
    <w:rsid w:val="00E276C8"/>
    <w:rsid w:val="00E2781E"/>
    <w:rsid w:val="00E279CA"/>
    <w:rsid w:val="00E27E14"/>
    <w:rsid w:val="00E30191"/>
    <w:rsid w:val="00E301FC"/>
    <w:rsid w:val="00E30717"/>
    <w:rsid w:val="00E30908"/>
    <w:rsid w:val="00E30CFD"/>
    <w:rsid w:val="00E30F23"/>
    <w:rsid w:val="00E31721"/>
    <w:rsid w:val="00E3174B"/>
    <w:rsid w:val="00E31A0B"/>
    <w:rsid w:val="00E321C1"/>
    <w:rsid w:val="00E325BA"/>
    <w:rsid w:val="00E32A46"/>
    <w:rsid w:val="00E3320A"/>
    <w:rsid w:val="00E33569"/>
    <w:rsid w:val="00E33B4B"/>
    <w:rsid w:val="00E33E54"/>
    <w:rsid w:val="00E34785"/>
    <w:rsid w:val="00E34A1F"/>
    <w:rsid w:val="00E34D8C"/>
    <w:rsid w:val="00E34E80"/>
    <w:rsid w:val="00E35263"/>
    <w:rsid w:val="00E35C1F"/>
    <w:rsid w:val="00E35D4E"/>
    <w:rsid w:val="00E35D6C"/>
    <w:rsid w:val="00E35FC3"/>
    <w:rsid w:val="00E360A3"/>
    <w:rsid w:val="00E36360"/>
    <w:rsid w:val="00E36386"/>
    <w:rsid w:val="00E376BC"/>
    <w:rsid w:val="00E3784A"/>
    <w:rsid w:val="00E37CC6"/>
    <w:rsid w:val="00E37D6F"/>
    <w:rsid w:val="00E37E71"/>
    <w:rsid w:val="00E40609"/>
    <w:rsid w:val="00E414C1"/>
    <w:rsid w:val="00E4195E"/>
    <w:rsid w:val="00E41D7C"/>
    <w:rsid w:val="00E42621"/>
    <w:rsid w:val="00E429E1"/>
    <w:rsid w:val="00E42CD0"/>
    <w:rsid w:val="00E4343D"/>
    <w:rsid w:val="00E43D1A"/>
    <w:rsid w:val="00E4449A"/>
    <w:rsid w:val="00E44778"/>
    <w:rsid w:val="00E447F9"/>
    <w:rsid w:val="00E44C60"/>
    <w:rsid w:val="00E44E77"/>
    <w:rsid w:val="00E45A11"/>
    <w:rsid w:val="00E45C89"/>
    <w:rsid w:val="00E45E06"/>
    <w:rsid w:val="00E461C5"/>
    <w:rsid w:val="00E4643B"/>
    <w:rsid w:val="00E46829"/>
    <w:rsid w:val="00E46932"/>
    <w:rsid w:val="00E46C31"/>
    <w:rsid w:val="00E47BF5"/>
    <w:rsid w:val="00E47CC3"/>
    <w:rsid w:val="00E47CEB"/>
    <w:rsid w:val="00E50290"/>
    <w:rsid w:val="00E504BF"/>
    <w:rsid w:val="00E506B9"/>
    <w:rsid w:val="00E50791"/>
    <w:rsid w:val="00E509B9"/>
    <w:rsid w:val="00E50EBE"/>
    <w:rsid w:val="00E511CD"/>
    <w:rsid w:val="00E517F8"/>
    <w:rsid w:val="00E51A21"/>
    <w:rsid w:val="00E5273B"/>
    <w:rsid w:val="00E52FEA"/>
    <w:rsid w:val="00E54096"/>
    <w:rsid w:val="00E5411E"/>
    <w:rsid w:val="00E546EC"/>
    <w:rsid w:val="00E54A5E"/>
    <w:rsid w:val="00E54B72"/>
    <w:rsid w:val="00E54E17"/>
    <w:rsid w:val="00E55023"/>
    <w:rsid w:val="00E552D8"/>
    <w:rsid w:val="00E55404"/>
    <w:rsid w:val="00E55BAF"/>
    <w:rsid w:val="00E56157"/>
    <w:rsid w:val="00E56721"/>
    <w:rsid w:val="00E56725"/>
    <w:rsid w:val="00E569A6"/>
    <w:rsid w:val="00E56D5B"/>
    <w:rsid w:val="00E5722D"/>
    <w:rsid w:val="00E572CC"/>
    <w:rsid w:val="00E573A6"/>
    <w:rsid w:val="00E600D9"/>
    <w:rsid w:val="00E6089D"/>
    <w:rsid w:val="00E610BE"/>
    <w:rsid w:val="00E61261"/>
    <w:rsid w:val="00E612A8"/>
    <w:rsid w:val="00E61741"/>
    <w:rsid w:val="00E61D4C"/>
    <w:rsid w:val="00E61F2A"/>
    <w:rsid w:val="00E61FC0"/>
    <w:rsid w:val="00E62968"/>
    <w:rsid w:val="00E62B65"/>
    <w:rsid w:val="00E63330"/>
    <w:rsid w:val="00E635A9"/>
    <w:rsid w:val="00E63649"/>
    <w:rsid w:val="00E63B16"/>
    <w:rsid w:val="00E645B1"/>
    <w:rsid w:val="00E6471D"/>
    <w:rsid w:val="00E64D75"/>
    <w:rsid w:val="00E64F7E"/>
    <w:rsid w:val="00E651BE"/>
    <w:rsid w:val="00E65297"/>
    <w:rsid w:val="00E6543D"/>
    <w:rsid w:val="00E658B2"/>
    <w:rsid w:val="00E66166"/>
    <w:rsid w:val="00E66DB2"/>
    <w:rsid w:val="00E67317"/>
    <w:rsid w:val="00E676A9"/>
    <w:rsid w:val="00E67E96"/>
    <w:rsid w:val="00E67F95"/>
    <w:rsid w:val="00E7037D"/>
    <w:rsid w:val="00E705F1"/>
    <w:rsid w:val="00E707B4"/>
    <w:rsid w:val="00E70870"/>
    <w:rsid w:val="00E70C5C"/>
    <w:rsid w:val="00E70E6F"/>
    <w:rsid w:val="00E711B0"/>
    <w:rsid w:val="00E72928"/>
    <w:rsid w:val="00E729C7"/>
    <w:rsid w:val="00E73299"/>
    <w:rsid w:val="00E738B1"/>
    <w:rsid w:val="00E7396D"/>
    <w:rsid w:val="00E749E7"/>
    <w:rsid w:val="00E74F23"/>
    <w:rsid w:val="00E759FB"/>
    <w:rsid w:val="00E75A3D"/>
    <w:rsid w:val="00E75D81"/>
    <w:rsid w:val="00E763F8"/>
    <w:rsid w:val="00E765EA"/>
    <w:rsid w:val="00E76852"/>
    <w:rsid w:val="00E77191"/>
    <w:rsid w:val="00E77E3F"/>
    <w:rsid w:val="00E806FA"/>
    <w:rsid w:val="00E80B66"/>
    <w:rsid w:val="00E80D9C"/>
    <w:rsid w:val="00E810FD"/>
    <w:rsid w:val="00E8164C"/>
    <w:rsid w:val="00E825B5"/>
    <w:rsid w:val="00E829D7"/>
    <w:rsid w:val="00E83090"/>
    <w:rsid w:val="00E830DE"/>
    <w:rsid w:val="00E83D9B"/>
    <w:rsid w:val="00E83EFD"/>
    <w:rsid w:val="00E843EA"/>
    <w:rsid w:val="00E8464B"/>
    <w:rsid w:val="00E84739"/>
    <w:rsid w:val="00E84F24"/>
    <w:rsid w:val="00E84F75"/>
    <w:rsid w:val="00E85604"/>
    <w:rsid w:val="00E8575D"/>
    <w:rsid w:val="00E857D4"/>
    <w:rsid w:val="00E8589B"/>
    <w:rsid w:val="00E85978"/>
    <w:rsid w:val="00E85E9D"/>
    <w:rsid w:val="00E86109"/>
    <w:rsid w:val="00E86633"/>
    <w:rsid w:val="00E866AB"/>
    <w:rsid w:val="00E8670D"/>
    <w:rsid w:val="00E86BEB"/>
    <w:rsid w:val="00E87734"/>
    <w:rsid w:val="00E90249"/>
    <w:rsid w:val="00E9114E"/>
    <w:rsid w:val="00E916A5"/>
    <w:rsid w:val="00E917EA"/>
    <w:rsid w:val="00E91DD1"/>
    <w:rsid w:val="00E9348F"/>
    <w:rsid w:val="00E934FA"/>
    <w:rsid w:val="00E93D08"/>
    <w:rsid w:val="00E9412A"/>
    <w:rsid w:val="00E947ED"/>
    <w:rsid w:val="00E949C0"/>
    <w:rsid w:val="00E951BC"/>
    <w:rsid w:val="00E9542B"/>
    <w:rsid w:val="00E958AB"/>
    <w:rsid w:val="00E95B28"/>
    <w:rsid w:val="00E95C14"/>
    <w:rsid w:val="00E95FB1"/>
    <w:rsid w:val="00E96001"/>
    <w:rsid w:val="00E96103"/>
    <w:rsid w:val="00E96528"/>
    <w:rsid w:val="00E966A0"/>
    <w:rsid w:val="00E96BD2"/>
    <w:rsid w:val="00E96FC6"/>
    <w:rsid w:val="00E974BC"/>
    <w:rsid w:val="00E974FB"/>
    <w:rsid w:val="00E9764F"/>
    <w:rsid w:val="00E97C79"/>
    <w:rsid w:val="00EA00A7"/>
    <w:rsid w:val="00EA012E"/>
    <w:rsid w:val="00EA0223"/>
    <w:rsid w:val="00EA0371"/>
    <w:rsid w:val="00EA0D9A"/>
    <w:rsid w:val="00EA0F68"/>
    <w:rsid w:val="00EA127F"/>
    <w:rsid w:val="00EA15C6"/>
    <w:rsid w:val="00EA201D"/>
    <w:rsid w:val="00EA272B"/>
    <w:rsid w:val="00EA368A"/>
    <w:rsid w:val="00EA3C2D"/>
    <w:rsid w:val="00EA3C65"/>
    <w:rsid w:val="00EA4317"/>
    <w:rsid w:val="00EA4383"/>
    <w:rsid w:val="00EA44F2"/>
    <w:rsid w:val="00EA45B9"/>
    <w:rsid w:val="00EA4616"/>
    <w:rsid w:val="00EA48DE"/>
    <w:rsid w:val="00EA49F0"/>
    <w:rsid w:val="00EA525B"/>
    <w:rsid w:val="00EA60A6"/>
    <w:rsid w:val="00EA6174"/>
    <w:rsid w:val="00EA6A40"/>
    <w:rsid w:val="00EA6EBF"/>
    <w:rsid w:val="00EA7A2D"/>
    <w:rsid w:val="00EA7A6D"/>
    <w:rsid w:val="00EA7B1A"/>
    <w:rsid w:val="00EA7C3D"/>
    <w:rsid w:val="00EA7EBC"/>
    <w:rsid w:val="00EB070C"/>
    <w:rsid w:val="00EB0943"/>
    <w:rsid w:val="00EB130C"/>
    <w:rsid w:val="00EB14E6"/>
    <w:rsid w:val="00EB151D"/>
    <w:rsid w:val="00EB1A17"/>
    <w:rsid w:val="00EB1B3B"/>
    <w:rsid w:val="00EB1EFC"/>
    <w:rsid w:val="00EB1F72"/>
    <w:rsid w:val="00EB1FDE"/>
    <w:rsid w:val="00EB1FE4"/>
    <w:rsid w:val="00EB2044"/>
    <w:rsid w:val="00EB2062"/>
    <w:rsid w:val="00EB216C"/>
    <w:rsid w:val="00EB22AD"/>
    <w:rsid w:val="00EB27D3"/>
    <w:rsid w:val="00EB28A9"/>
    <w:rsid w:val="00EB29C4"/>
    <w:rsid w:val="00EB2BA5"/>
    <w:rsid w:val="00EB2C5A"/>
    <w:rsid w:val="00EB2CD4"/>
    <w:rsid w:val="00EB333D"/>
    <w:rsid w:val="00EB3593"/>
    <w:rsid w:val="00EB39DA"/>
    <w:rsid w:val="00EB3D87"/>
    <w:rsid w:val="00EB4009"/>
    <w:rsid w:val="00EB4084"/>
    <w:rsid w:val="00EB412A"/>
    <w:rsid w:val="00EB4325"/>
    <w:rsid w:val="00EB442D"/>
    <w:rsid w:val="00EB46B6"/>
    <w:rsid w:val="00EB47D0"/>
    <w:rsid w:val="00EB4A0F"/>
    <w:rsid w:val="00EB4CBC"/>
    <w:rsid w:val="00EB5074"/>
    <w:rsid w:val="00EB52D9"/>
    <w:rsid w:val="00EB565C"/>
    <w:rsid w:val="00EB5EAB"/>
    <w:rsid w:val="00EB66D3"/>
    <w:rsid w:val="00EB69A3"/>
    <w:rsid w:val="00EB6E36"/>
    <w:rsid w:val="00EB72C0"/>
    <w:rsid w:val="00EB7674"/>
    <w:rsid w:val="00EB777B"/>
    <w:rsid w:val="00EB7BAE"/>
    <w:rsid w:val="00EB7EFE"/>
    <w:rsid w:val="00EC03DA"/>
    <w:rsid w:val="00EC05DE"/>
    <w:rsid w:val="00EC0ED8"/>
    <w:rsid w:val="00EC1454"/>
    <w:rsid w:val="00EC1D7A"/>
    <w:rsid w:val="00EC210E"/>
    <w:rsid w:val="00EC212C"/>
    <w:rsid w:val="00EC3698"/>
    <w:rsid w:val="00EC38C1"/>
    <w:rsid w:val="00EC3C3E"/>
    <w:rsid w:val="00EC3CB0"/>
    <w:rsid w:val="00EC3E75"/>
    <w:rsid w:val="00EC4164"/>
    <w:rsid w:val="00EC45B7"/>
    <w:rsid w:val="00EC4605"/>
    <w:rsid w:val="00EC4AD0"/>
    <w:rsid w:val="00EC4B28"/>
    <w:rsid w:val="00EC588A"/>
    <w:rsid w:val="00EC5A5C"/>
    <w:rsid w:val="00EC5E5A"/>
    <w:rsid w:val="00EC634B"/>
    <w:rsid w:val="00EC672F"/>
    <w:rsid w:val="00EC71DA"/>
    <w:rsid w:val="00EC7852"/>
    <w:rsid w:val="00EC7C93"/>
    <w:rsid w:val="00EC7EA4"/>
    <w:rsid w:val="00ED02EA"/>
    <w:rsid w:val="00ED0EA6"/>
    <w:rsid w:val="00ED0EA7"/>
    <w:rsid w:val="00ED1113"/>
    <w:rsid w:val="00ED1283"/>
    <w:rsid w:val="00ED19B1"/>
    <w:rsid w:val="00ED2386"/>
    <w:rsid w:val="00ED2721"/>
    <w:rsid w:val="00ED2724"/>
    <w:rsid w:val="00ED298C"/>
    <w:rsid w:val="00ED2F06"/>
    <w:rsid w:val="00ED2F4B"/>
    <w:rsid w:val="00ED31A4"/>
    <w:rsid w:val="00ED397A"/>
    <w:rsid w:val="00ED4298"/>
    <w:rsid w:val="00ED4593"/>
    <w:rsid w:val="00ED4EBF"/>
    <w:rsid w:val="00ED5D98"/>
    <w:rsid w:val="00ED669D"/>
    <w:rsid w:val="00ED69A0"/>
    <w:rsid w:val="00ED6CD2"/>
    <w:rsid w:val="00ED6F01"/>
    <w:rsid w:val="00ED73B9"/>
    <w:rsid w:val="00ED76A7"/>
    <w:rsid w:val="00ED7756"/>
    <w:rsid w:val="00ED7956"/>
    <w:rsid w:val="00ED7D1F"/>
    <w:rsid w:val="00ED7DBD"/>
    <w:rsid w:val="00EE1302"/>
    <w:rsid w:val="00EE16B5"/>
    <w:rsid w:val="00EE1ADA"/>
    <w:rsid w:val="00EE22A0"/>
    <w:rsid w:val="00EE2361"/>
    <w:rsid w:val="00EE2521"/>
    <w:rsid w:val="00EE26BA"/>
    <w:rsid w:val="00EE2ED0"/>
    <w:rsid w:val="00EE3B30"/>
    <w:rsid w:val="00EE3E0E"/>
    <w:rsid w:val="00EE3E9D"/>
    <w:rsid w:val="00EE4857"/>
    <w:rsid w:val="00EE4AB5"/>
    <w:rsid w:val="00EE5172"/>
    <w:rsid w:val="00EE5687"/>
    <w:rsid w:val="00EE5C15"/>
    <w:rsid w:val="00EE5CCC"/>
    <w:rsid w:val="00EE5D03"/>
    <w:rsid w:val="00EE6240"/>
    <w:rsid w:val="00EE6667"/>
    <w:rsid w:val="00EE6874"/>
    <w:rsid w:val="00EE7200"/>
    <w:rsid w:val="00EE76B4"/>
    <w:rsid w:val="00EE76E4"/>
    <w:rsid w:val="00EF0038"/>
    <w:rsid w:val="00EF0DD4"/>
    <w:rsid w:val="00EF11F5"/>
    <w:rsid w:val="00EF254B"/>
    <w:rsid w:val="00EF2D14"/>
    <w:rsid w:val="00EF2D3B"/>
    <w:rsid w:val="00EF3F34"/>
    <w:rsid w:val="00EF41F6"/>
    <w:rsid w:val="00EF484F"/>
    <w:rsid w:val="00EF496D"/>
    <w:rsid w:val="00EF4B92"/>
    <w:rsid w:val="00EF4CF5"/>
    <w:rsid w:val="00EF4E88"/>
    <w:rsid w:val="00EF521D"/>
    <w:rsid w:val="00EF5CA5"/>
    <w:rsid w:val="00EF6438"/>
    <w:rsid w:val="00EF6904"/>
    <w:rsid w:val="00EF6A16"/>
    <w:rsid w:val="00EF7057"/>
    <w:rsid w:val="00EF706A"/>
    <w:rsid w:val="00EF7F24"/>
    <w:rsid w:val="00F00B19"/>
    <w:rsid w:val="00F00F4D"/>
    <w:rsid w:val="00F00FAE"/>
    <w:rsid w:val="00F01549"/>
    <w:rsid w:val="00F01CDA"/>
    <w:rsid w:val="00F02196"/>
    <w:rsid w:val="00F022F9"/>
    <w:rsid w:val="00F026D1"/>
    <w:rsid w:val="00F02971"/>
    <w:rsid w:val="00F02CE1"/>
    <w:rsid w:val="00F02EBB"/>
    <w:rsid w:val="00F02FE0"/>
    <w:rsid w:val="00F0335A"/>
    <w:rsid w:val="00F03404"/>
    <w:rsid w:val="00F03434"/>
    <w:rsid w:val="00F03646"/>
    <w:rsid w:val="00F0380F"/>
    <w:rsid w:val="00F03C43"/>
    <w:rsid w:val="00F040B3"/>
    <w:rsid w:val="00F0426F"/>
    <w:rsid w:val="00F048B2"/>
    <w:rsid w:val="00F05AA8"/>
    <w:rsid w:val="00F05AEF"/>
    <w:rsid w:val="00F05D01"/>
    <w:rsid w:val="00F06D66"/>
    <w:rsid w:val="00F07020"/>
    <w:rsid w:val="00F07083"/>
    <w:rsid w:val="00F0746B"/>
    <w:rsid w:val="00F07758"/>
    <w:rsid w:val="00F0776A"/>
    <w:rsid w:val="00F07A92"/>
    <w:rsid w:val="00F07BB3"/>
    <w:rsid w:val="00F07C91"/>
    <w:rsid w:val="00F10159"/>
    <w:rsid w:val="00F10430"/>
    <w:rsid w:val="00F10B0C"/>
    <w:rsid w:val="00F10E29"/>
    <w:rsid w:val="00F112F6"/>
    <w:rsid w:val="00F113B0"/>
    <w:rsid w:val="00F11A4B"/>
    <w:rsid w:val="00F11B9B"/>
    <w:rsid w:val="00F11D22"/>
    <w:rsid w:val="00F12CB7"/>
    <w:rsid w:val="00F12D96"/>
    <w:rsid w:val="00F13021"/>
    <w:rsid w:val="00F139FD"/>
    <w:rsid w:val="00F13A1F"/>
    <w:rsid w:val="00F13F51"/>
    <w:rsid w:val="00F14234"/>
    <w:rsid w:val="00F14AAF"/>
    <w:rsid w:val="00F14CF5"/>
    <w:rsid w:val="00F14E11"/>
    <w:rsid w:val="00F14FE6"/>
    <w:rsid w:val="00F15038"/>
    <w:rsid w:val="00F1516C"/>
    <w:rsid w:val="00F15433"/>
    <w:rsid w:val="00F154F9"/>
    <w:rsid w:val="00F15661"/>
    <w:rsid w:val="00F159D8"/>
    <w:rsid w:val="00F15A74"/>
    <w:rsid w:val="00F15E77"/>
    <w:rsid w:val="00F164F3"/>
    <w:rsid w:val="00F164F8"/>
    <w:rsid w:val="00F16ADD"/>
    <w:rsid w:val="00F16B51"/>
    <w:rsid w:val="00F2006A"/>
    <w:rsid w:val="00F2030F"/>
    <w:rsid w:val="00F20789"/>
    <w:rsid w:val="00F20CBA"/>
    <w:rsid w:val="00F211A7"/>
    <w:rsid w:val="00F212B4"/>
    <w:rsid w:val="00F217CF"/>
    <w:rsid w:val="00F219FB"/>
    <w:rsid w:val="00F21F99"/>
    <w:rsid w:val="00F21FA8"/>
    <w:rsid w:val="00F228E3"/>
    <w:rsid w:val="00F2298C"/>
    <w:rsid w:val="00F22B30"/>
    <w:rsid w:val="00F22F68"/>
    <w:rsid w:val="00F232E6"/>
    <w:rsid w:val="00F23724"/>
    <w:rsid w:val="00F23953"/>
    <w:rsid w:val="00F239B0"/>
    <w:rsid w:val="00F241E0"/>
    <w:rsid w:val="00F24672"/>
    <w:rsid w:val="00F2499C"/>
    <w:rsid w:val="00F24A08"/>
    <w:rsid w:val="00F24EB2"/>
    <w:rsid w:val="00F25355"/>
    <w:rsid w:val="00F255C2"/>
    <w:rsid w:val="00F256CB"/>
    <w:rsid w:val="00F25789"/>
    <w:rsid w:val="00F25F23"/>
    <w:rsid w:val="00F26981"/>
    <w:rsid w:val="00F26FBD"/>
    <w:rsid w:val="00F27013"/>
    <w:rsid w:val="00F27422"/>
    <w:rsid w:val="00F27D28"/>
    <w:rsid w:val="00F27E57"/>
    <w:rsid w:val="00F30BDB"/>
    <w:rsid w:val="00F3163B"/>
    <w:rsid w:val="00F31800"/>
    <w:rsid w:val="00F31AB4"/>
    <w:rsid w:val="00F328F7"/>
    <w:rsid w:val="00F32A74"/>
    <w:rsid w:val="00F32B02"/>
    <w:rsid w:val="00F32E0C"/>
    <w:rsid w:val="00F33308"/>
    <w:rsid w:val="00F33494"/>
    <w:rsid w:val="00F34074"/>
    <w:rsid w:val="00F340E0"/>
    <w:rsid w:val="00F34C2E"/>
    <w:rsid w:val="00F35559"/>
    <w:rsid w:val="00F3597C"/>
    <w:rsid w:val="00F35A04"/>
    <w:rsid w:val="00F361CD"/>
    <w:rsid w:val="00F363B3"/>
    <w:rsid w:val="00F36867"/>
    <w:rsid w:val="00F36CE6"/>
    <w:rsid w:val="00F37684"/>
    <w:rsid w:val="00F37A07"/>
    <w:rsid w:val="00F37B8D"/>
    <w:rsid w:val="00F37CC3"/>
    <w:rsid w:val="00F40239"/>
    <w:rsid w:val="00F405C6"/>
    <w:rsid w:val="00F406CB"/>
    <w:rsid w:val="00F40B92"/>
    <w:rsid w:val="00F412A3"/>
    <w:rsid w:val="00F41B45"/>
    <w:rsid w:val="00F41DDD"/>
    <w:rsid w:val="00F41E19"/>
    <w:rsid w:val="00F427E7"/>
    <w:rsid w:val="00F4289A"/>
    <w:rsid w:val="00F4337F"/>
    <w:rsid w:val="00F434E8"/>
    <w:rsid w:val="00F43A11"/>
    <w:rsid w:val="00F43B4C"/>
    <w:rsid w:val="00F44544"/>
    <w:rsid w:val="00F446ED"/>
    <w:rsid w:val="00F44EDC"/>
    <w:rsid w:val="00F45376"/>
    <w:rsid w:val="00F45BC6"/>
    <w:rsid w:val="00F45DF0"/>
    <w:rsid w:val="00F468F5"/>
    <w:rsid w:val="00F47237"/>
    <w:rsid w:val="00F47512"/>
    <w:rsid w:val="00F476D5"/>
    <w:rsid w:val="00F5002D"/>
    <w:rsid w:val="00F50136"/>
    <w:rsid w:val="00F50569"/>
    <w:rsid w:val="00F50F2C"/>
    <w:rsid w:val="00F5130B"/>
    <w:rsid w:val="00F5133E"/>
    <w:rsid w:val="00F5163C"/>
    <w:rsid w:val="00F51FF6"/>
    <w:rsid w:val="00F52A46"/>
    <w:rsid w:val="00F52ACE"/>
    <w:rsid w:val="00F52B00"/>
    <w:rsid w:val="00F53902"/>
    <w:rsid w:val="00F53AA6"/>
    <w:rsid w:val="00F53D52"/>
    <w:rsid w:val="00F5402A"/>
    <w:rsid w:val="00F5466D"/>
    <w:rsid w:val="00F546A4"/>
    <w:rsid w:val="00F54B75"/>
    <w:rsid w:val="00F54C7F"/>
    <w:rsid w:val="00F55039"/>
    <w:rsid w:val="00F5513C"/>
    <w:rsid w:val="00F551CC"/>
    <w:rsid w:val="00F55443"/>
    <w:rsid w:val="00F55451"/>
    <w:rsid w:val="00F55B44"/>
    <w:rsid w:val="00F56484"/>
    <w:rsid w:val="00F56896"/>
    <w:rsid w:val="00F5696D"/>
    <w:rsid w:val="00F56E4C"/>
    <w:rsid w:val="00F5798C"/>
    <w:rsid w:val="00F57E02"/>
    <w:rsid w:val="00F57E91"/>
    <w:rsid w:val="00F57FAB"/>
    <w:rsid w:val="00F57FDF"/>
    <w:rsid w:val="00F6037A"/>
    <w:rsid w:val="00F604D1"/>
    <w:rsid w:val="00F616AD"/>
    <w:rsid w:val="00F61EB4"/>
    <w:rsid w:val="00F61F30"/>
    <w:rsid w:val="00F629E2"/>
    <w:rsid w:val="00F6385D"/>
    <w:rsid w:val="00F63976"/>
    <w:rsid w:val="00F63C40"/>
    <w:rsid w:val="00F63C80"/>
    <w:rsid w:val="00F63E62"/>
    <w:rsid w:val="00F64428"/>
    <w:rsid w:val="00F648EA"/>
    <w:rsid w:val="00F64B88"/>
    <w:rsid w:val="00F64E31"/>
    <w:rsid w:val="00F64FA7"/>
    <w:rsid w:val="00F65416"/>
    <w:rsid w:val="00F65867"/>
    <w:rsid w:val="00F662AB"/>
    <w:rsid w:val="00F6634D"/>
    <w:rsid w:val="00F66746"/>
    <w:rsid w:val="00F66786"/>
    <w:rsid w:val="00F66985"/>
    <w:rsid w:val="00F66B8E"/>
    <w:rsid w:val="00F66F69"/>
    <w:rsid w:val="00F671CD"/>
    <w:rsid w:val="00F67591"/>
    <w:rsid w:val="00F6770B"/>
    <w:rsid w:val="00F678D0"/>
    <w:rsid w:val="00F67B8D"/>
    <w:rsid w:val="00F67C76"/>
    <w:rsid w:val="00F67D2A"/>
    <w:rsid w:val="00F67E67"/>
    <w:rsid w:val="00F7001B"/>
    <w:rsid w:val="00F700BF"/>
    <w:rsid w:val="00F703BD"/>
    <w:rsid w:val="00F70897"/>
    <w:rsid w:val="00F70DA3"/>
    <w:rsid w:val="00F70F66"/>
    <w:rsid w:val="00F70FA9"/>
    <w:rsid w:val="00F71787"/>
    <w:rsid w:val="00F718DA"/>
    <w:rsid w:val="00F720C9"/>
    <w:rsid w:val="00F72259"/>
    <w:rsid w:val="00F7256D"/>
    <w:rsid w:val="00F72FE3"/>
    <w:rsid w:val="00F7346F"/>
    <w:rsid w:val="00F734C9"/>
    <w:rsid w:val="00F7461D"/>
    <w:rsid w:val="00F74C47"/>
    <w:rsid w:val="00F74EBA"/>
    <w:rsid w:val="00F74EFD"/>
    <w:rsid w:val="00F75161"/>
    <w:rsid w:val="00F752E8"/>
    <w:rsid w:val="00F757CF"/>
    <w:rsid w:val="00F75988"/>
    <w:rsid w:val="00F75A04"/>
    <w:rsid w:val="00F75EDC"/>
    <w:rsid w:val="00F7619A"/>
    <w:rsid w:val="00F767AA"/>
    <w:rsid w:val="00F76958"/>
    <w:rsid w:val="00F7697D"/>
    <w:rsid w:val="00F7699D"/>
    <w:rsid w:val="00F769D4"/>
    <w:rsid w:val="00F76FF8"/>
    <w:rsid w:val="00F77051"/>
    <w:rsid w:val="00F77576"/>
    <w:rsid w:val="00F77843"/>
    <w:rsid w:val="00F77943"/>
    <w:rsid w:val="00F77EA4"/>
    <w:rsid w:val="00F8057E"/>
    <w:rsid w:val="00F80AA1"/>
    <w:rsid w:val="00F80BF0"/>
    <w:rsid w:val="00F80D2D"/>
    <w:rsid w:val="00F81189"/>
    <w:rsid w:val="00F811ED"/>
    <w:rsid w:val="00F81F9D"/>
    <w:rsid w:val="00F8219C"/>
    <w:rsid w:val="00F821C7"/>
    <w:rsid w:val="00F82205"/>
    <w:rsid w:val="00F82208"/>
    <w:rsid w:val="00F8359A"/>
    <w:rsid w:val="00F83DDC"/>
    <w:rsid w:val="00F841CD"/>
    <w:rsid w:val="00F84673"/>
    <w:rsid w:val="00F84883"/>
    <w:rsid w:val="00F855C1"/>
    <w:rsid w:val="00F85737"/>
    <w:rsid w:val="00F8574F"/>
    <w:rsid w:val="00F85B1A"/>
    <w:rsid w:val="00F85EB8"/>
    <w:rsid w:val="00F86003"/>
    <w:rsid w:val="00F861B6"/>
    <w:rsid w:val="00F869A2"/>
    <w:rsid w:val="00F86EDD"/>
    <w:rsid w:val="00F879A0"/>
    <w:rsid w:val="00F879AA"/>
    <w:rsid w:val="00F87DA5"/>
    <w:rsid w:val="00F87E0E"/>
    <w:rsid w:val="00F90367"/>
    <w:rsid w:val="00F90821"/>
    <w:rsid w:val="00F90F6B"/>
    <w:rsid w:val="00F91228"/>
    <w:rsid w:val="00F913C6"/>
    <w:rsid w:val="00F91DE8"/>
    <w:rsid w:val="00F92128"/>
    <w:rsid w:val="00F9213D"/>
    <w:rsid w:val="00F9290B"/>
    <w:rsid w:val="00F9309E"/>
    <w:rsid w:val="00F9352F"/>
    <w:rsid w:val="00F937FE"/>
    <w:rsid w:val="00F9380F"/>
    <w:rsid w:val="00F93993"/>
    <w:rsid w:val="00F93BA6"/>
    <w:rsid w:val="00F93C09"/>
    <w:rsid w:val="00F93DD7"/>
    <w:rsid w:val="00F9464E"/>
    <w:rsid w:val="00F949BC"/>
    <w:rsid w:val="00F949DB"/>
    <w:rsid w:val="00F9503B"/>
    <w:rsid w:val="00F952A0"/>
    <w:rsid w:val="00F95554"/>
    <w:rsid w:val="00F95788"/>
    <w:rsid w:val="00F9589E"/>
    <w:rsid w:val="00F959F6"/>
    <w:rsid w:val="00F9673C"/>
    <w:rsid w:val="00F96D46"/>
    <w:rsid w:val="00F96E7F"/>
    <w:rsid w:val="00F974D1"/>
    <w:rsid w:val="00F975E7"/>
    <w:rsid w:val="00F979BE"/>
    <w:rsid w:val="00F97F79"/>
    <w:rsid w:val="00FA006A"/>
    <w:rsid w:val="00FA08CA"/>
    <w:rsid w:val="00FA15D6"/>
    <w:rsid w:val="00FA1748"/>
    <w:rsid w:val="00FA2514"/>
    <w:rsid w:val="00FA2CEA"/>
    <w:rsid w:val="00FA2EF0"/>
    <w:rsid w:val="00FA3018"/>
    <w:rsid w:val="00FA3162"/>
    <w:rsid w:val="00FA3A7A"/>
    <w:rsid w:val="00FA3D21"/>
    <w:rsid w:val="00FA4C62"/>
    <w:rsid w:val="00FA4D2B"/>
    <w:rsid w:val="00FA4FA3"/>
    <w:rsid w:val="00FA502A"/>
    <w:rsid w:val="00FA55CC"/>
    <w:rsid w:val="00FA575A"/>
    <w:rsid w:val="00FA5B70"/>
    <w:rsid w:val="00FA617B"/>
    <w:rsid w:val="00FA6980"/>
    <w:rsid w:val="00FA6CCD"/>
    <w:rsid w:val="00FA6F67"/>
    <w:rsid w:val="00FA7268"/>
    <w:rsid w:val="00FA7375"/>
    <w:rsid w:val="00FA7444"/>
    <w:rsid w:val="00FA7D53"/>
    <w:rsid w:val="00FB0521"/>
    <w:rsid w:val="00FB0588"/>
    <w:rsid w:val="00FB0DD7"/>
    <w:rsid w:val="00FB0DEF"/>
    <w:rsid w:val="00FB0F7B"/>
    <w:rsid w:val="00FB1036"/>
    <w:rsid w:val="00FB13BC"/>
    <w:rsid w:val="00FB13E3"/>
    <w:rsid w:val="00FB17CE"/>
    <w:rsid w:val="00FB1DBA"/>
    <w:rsid w:val="00FB1FB0"/>
    <w:rsid w:val="00FB2449"/>
    <w:rsid w:val="00FB2526"/>
    <w:rsid w:val="00FB34FC"/>
    <w:rsid w:val="00FB3858"/>
    <w:rsid w:val="00FB3882"/>
    <w:rsid w:val="00FB38E2"/>
    <w:rsid w:val="00FB404C"/>
    <w:rsid w:val="00FB4586"/>
    <w:rsid w:val="00FB4774"/>
    <w:rsid w:val="00FB4B64"/>
    <w:rsid w:val="00FB4E64"/>
    <w:rsid w:val="00FB5374"/>
    <w:rsid w:val="00FB5449"/>
    <w:rsid w:val="00FB54D1"/>
    <w:rsid w:val="00FB58D5"/>
    <w:rsid w:val="00FB5CBF"/>
    <w:rsid w:val="00FB5E3D"/>
    <w:rsid w:val="00FB6005"/>
    <w:rsid w:val="00FB6687"/>
    <w:rsid w:val="00FB67FA"/>
    <w:rsid w:val="00FB6BC5"/>
    <w:rsid w:val="00FB6E6D"/>
    <w:rsid w:val="00FB7273"/>
    <w:rsid w:val="00FB7CA6"/>
    <w:rsid w:val="00FB7F72"/>
    <w:rsid w:val="00FC02D2"/>
    <w:rsid w:val="00FC09FE"/>
    <w:rsid w:val="00FC0D61"/>
    <w:rsid w:val="00FC0F1D"/>
    <w:rsid w:val="00FC1336"/>
    <w:rsid w:val="00FC194F"/>
    <w:rsid w:val="00FC1F5D"/>
    <w:rsid w:val="00FC225D"/>
    <w:rsid w:val="00FC3F43"/>
    <w:rsid w:val="00FC53A6"/>
    <w:rsid w:val="00FC5797"/>
    <w:rsid w:val="00FC5EB1"/>
    <w:rsid w:val="00FC618A"/>
    <w:rsid w:val="00FC61F8"/>
    <w:rsid w:val="00FC621A"/>
    <w:rsid w:val="00FC63DB"/>
    <w:rsid w:val="00FC6A4C"/>
    <w:rsid w:val="00FC6E06"/>
    <w:rsid w:val="00FC71A7"/>
    <w:rsid w:val="00FC7380"/>
    <w:rsid w:val="00FC7A5B"/>
    <w:rsid w:val="00FD0271"/>
    <w:rsid w:val="00FD06B2"/>
    <w:rsid w:val="00FD0E81"/>
    <w:rsid w:val="00FD1A52"/>
    <w:rsid w:val="00FD1CA5"/>
    <w:rsid w:val="00FD2068"/>
    <w:rsid w:val="00FD222C"/>
    <w:rsid w:val="00FD23F9"/>
    <w:rsid w:val="00FD2DBC"/>
    <w:rsid w:val="00FD3022"/>
    <w:rsid w:val="00FD3140"/>
    <w:rsid w:val="00FD3224"/>
    <w:rsid w:val="00FD395C"/>
    <w:rsid w:val="00FD3BA9"/>
    <w:rsid w:val="00FD3F83"/>
    <w:rsid w:val="00FD3FC9"/>
    <w:rsid w:val="00FD4436"/>
    <w:rsid w:val="00FD4681"/>
    <w:rsid w:val="00FD536C"/>
    <w:rsid w:val="00FD5633"/>
    <w:rsid w:val="00FD59C3"/>
    <w:rsid w:val="00FD5EBA"/>
    <w:rsid w:val="00FD5EF2"/>
    <w:rsid w:val="00FD64F3"/>
    <w:rsid w:val="00FD66FB"/>
    <w:rsid w:val="00FD6E3B"/>
    <w:rsid w:val="00FD7023"/>
    <w:rsid w:val="00FD7159"/>
    <w:rsid w:val="00FD755F"/>
    <w:rsid w:val="00FD760B"/>
    <w:rsid w:val="00FD7633"/>
    <w:rsid w:val="00FD7FEB"/>
    <w:rsid w:val="00FE0130"/>
    <w:rsid w:val="00FE0507"/>
    <w:rsid w:val="00FE0648"/>
    <w:rsid w:val="00FE07FA"/>
    <w:rsid w:val="00FE0DD6"/>
    <w:rsid w:val="00FE10C7"/>
    <w:rsid w:val="00FE14AC"/>
    <w:rsid w:val="00FE1D53"/>
    <w:rsid w:val="00FE1EBB"/>
    <w:rsid w:val="00FE2603"/>
    <w:rsid w:val="00FE271A"/>
    <w:rsid w:val="00FE2C58"/>
    <w:rsid w:val="00FE34AA"/>
    <w:rsid w:val="00FE387E"/>
    <w:rsid w:val="00FE3F13"/>
    <w:rsid w:val="00FE3FE6"/>
    <w:rsid w:val="00FE429A"/>
    <w:rsid w:val="00FE4572"/>
    <w:rsid w:val="00FE4870"/>
    <w:rsid w:val="00FE4A74"/>
    <w:rsid w:val="00FE4DBD"/>
    <w:rsid w:val="00FE4E42"/>
    <w:rsid w:val="00FE5120"/>
    <w:rsid w:val="00FE5365"/>
    <w:rsid w:val="00FE5C95"/>
    <w:rsid w:val="00FE5F80"/>
    <w:rsid w:val="00FE6030"/>
    <w:rsid w:val="00FE62D8"/>
    <w:rsid w:val="00FE6C05"/>
    <w:rsid w:val="00FE6C91"/>
    <w:rsid w:val="00FE6D3C"/>
    <w:rsid w:val="00FE7567"/>
    <w:rsid w:val="00FE775A"/>
    <w:rsid w:val="00FE7B83"/>
    <w:rsid w:val="00FE7DA5"/>
    <w:rsid w:val="00FF0226"/>
    <w:rsid w:val="00FF0C9A"/>
    <w:rsid w:val="00FF0D7C"/>
    <w:rsid w:val="00FF0EB9"/>
    <w:rsid w:val="00FF0F40"/>
    <w:rsid w:val="00FF14C6"/>
    <w:rsid w:val="00FF1664"/>
    <w:rsid w:val="00FF1910"/>
    <w:rsid w:val="00FF25BF"/>
    <w:rsid w:val="00FF26D6"/>
    <w:rsid w:val="00FF2713"/>
    <w:rsid w:val="00FF27BA"/>
    <w:rsid w:val="00FF2B64"/>
    <w:rsid w:val="00FF2E06"/>
    <w:rsid w:val="00FF2EBA"/>
    <w:rsid w:val="00FF2EE6"/>
    <w:rsid w:val="00FF2F4A"/>
    <w:rsid w:val="00FF30FA"/>
    <w:rsid w:val="00FF3248"/>
    <w:rsid w:val="00FF338B"/>
    <w:rsid w:val="00FF33AF"/>
    <w:rsid w:val="00FF348F"/>
    <w:rsid w:val="00FF3881"/>
    <w:rsid w:val="00FF3A7A"/>
    <w:rsid w:val="00FF3B5D"/>
    <w:rsid w:val="00FF3D5A"/>
    <w:rsid w:val="00FF45E6"/>
    <w:rsid w:val="00FF4799"/>
    <w:rsid w:val="00FF47EE"/>
    <w:rsid w:val="00FF4C68"/>
    <w:rsid w:val="00FF4D2E"/>
    <w:rsid w:val="00FF4D35"/>
    <w:rsid w:val="00FF5554"/>
    <w:rsid w:val="00FF5CAE"/>
    <w:rsid w:val="00FF5CC7"/>
    <w:rsid w:val="00FF61FB"/>
    <w:rsid w:val="00FF6519"/>
    <w:rsid w:val="00FF6604"/>
    <w:rsid w:val="00FF6923"/>
    <w:rsid w:val="00FF6C5B"/>
    <w:rsid w:val="00FF6D51"/>
    <w:rsid w:val="00FF6D77"/>
    <w:rsid w:val="00FF7132"/>
    <w:rsid w:val="00FF71EB"/>
    <w:rsid w:val="00FF7201"/>
    <w:rsid w:val="00FF7B24"/>
    <w:rsid w:val="00FF7C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7969F7B1-8E90-4D5F-82C4-3B1A5C0F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5250"/>
    <w:pPr>
      <w:bidi/>
    </w:pPr>
    <w:rPr>
      <w:rFonts w:cs="David"/>
      <w:sz w:val="24"/>
      <w:szCs w:val="24"/>
      <w:lang w:eastAsia="he-IL"/>
    </w:rPr>
  </w:style>
  <w:style w:type="paragraph" w:styleId="10">
    <w:name w:val="heading 1"/>
    <w:aliases w:val="H2"/>
    <w:basedOn w:val="HNormal"/>
    <w:next w:val="HNormal"/>
    <w:link w:val="12"/>
    <w:qFormat/>
    <w:pPr>
      <w:keepNext/>
      <w:numPr>
        <w:numId w:val="75"/>
      </w:numPr>
      <w:spacing w:after="360" w:line="360" w:lineRule="auto"/>
      <w:ind w:right="576"/>
      <w:jc w:val="center"/>
      <w:outlineLvl w:val="0"/>
    </w:pPr>
    <w:rPr>
      <w:b/>
      <w:bCs/>
      <w:kern w:val="32"/>
      <w:sz w:val="26"/>
      <w:szCs w:val="32"/>
      <w:u w:val="single"/>
    </w:rPr>
  </w:style>
  <w:style w:type="paragraph" w:styleId="20">
    <w:name w:val="heading 2"/>
    <w:aliases w:val="כותרת ראשית,s,Proposal,Heading 2 Hidden,stepstone,Stepstones,head2,22Heading 2,כותרת 2 תו,כותרת 2 תו תו תו תו תו,כותרת 2 תו תו תו תו תו תו תו"/>
    <w:basedOn w:val="HNormal"/>
    <w:next w:val="HNormal"/>
    <w:link w:val="21"/>
    <w:uiPriority w:val="9"/>
    <w:qFormat/>
    <w:pPr>
      <w:spacing w:line="360" w:lineRule="auto"/>
      <w:ind w:right="576"/>
      <w:outlineLvl w:val="1"/>
    </w:pPr>
    <w:rPr>
      <w:b/>
      <w:bCs/>
      <w:sz w:val="22"/>
      <w:szCs w:val="28"/>
      <w:u w:val="single"/>
    </w:rPr>
  </w:style>
  <w:style w:type="paragraph" w:styleId="30">
    <w:name w:val="heading 3"/>
    <w:basedOn w:val="HNormal"/>
    <w:next w:val="HNormal"/>
    <w:link w:val="31"/>
    <w:uiPriority w:val="9"/>
    <w:qFormat/>
    <w:rsid w:val="004C7413"/>
    <w:pPr>
      <w:keepNext/>
      <w:spacing w:line="360" w:lineRule="auto"/>
      <w:outlineLvl w:val="2"/>
    </w:pPr>
    <w:rPr>
      <w:rFonts w:ascii="Times New Roman Bold" w:hAnsi="Times New Roman Bold"/>
      <w:b/>
      <w:bCs/>
      <w:u w:val="single"/>
    </w:rPr>
  </w:style>
  <w:style w:type="paragraph" w:styleId="4">
    <w:name w:val="heading 4"/>
    <w:basedOn w:val="a0"/>
    <w:next w:val="a0"/>
    <w:link w:val="40"/>
    <w:uiPriority w:val="9"/>
    <w:qFormat/>
    <w:pPr>
      <w:keepNext/>
      <w:spacing w:before="240" w:after="60"/>
      <w:outlineLvl w:val="3"/>
    </w:pPr>
    <w:rPr>
      <w:rFonts w:cs="Times New Roman"/>
      <w:b/>
      <w:bCs/>
      <w:sz w:val="28"/>
      <w:szCs w:val="28"/>
    </w:rPr>
  </w:style>
  <w:style w:type="paragraph" w:styleId="5">
    <w:name w:val="heading 5"/>
    <w:basedOn w:val="a0"/>
    <w:next w:val="a0"/>
    <w:link w:val="50"/>
    <w:uiPriority w:val="9"/>
    <w:qFormat/>
    <w:pPr>
      <w:keepNext/>
      <w:spacing w:after="120"/>
      <w:outlineLvl w:val="4"/>
    </w:pPr>
    <w:rPr>
      <w:b/>
      <w:bCs/>
    </w:rPr>
  </w:style>
  <w:style w:type="paragraph" w:styleId="6">
    <w:name w:val="heading 6"/>
    <w:basedOn w:val="a0"/>
    <w:next w:val="a0"/>
    <w:link w:val="60"/>
    <w:uiPriority w:val="9"/>
    <w:qFormat/>
    <w:rsid w:val="00CF6521"/>
    <w:pPr>
      <w:tabs>
        <w:tab w:val="num" w:pos="0"/>
      </w:tabs>
      <w:spacing w:before="240" w:after="60"/>
      <w:ind w:left="5316" w:hanging="708"/>
      <w:jc w:val="both"/>
      <w:outlineLvl w:val="5"/>
    </w:pPr>
    <w:rPr>
      <w:rFonts w:ascii="Arial" w:hAnsi="Arial" w:cs="Miriam"/>
      <w:i/>
      <w:iCs/>
      <w:sz w:val="22"/>
      <w:szCs w:val="22"/>
    </w:rPr>
  </w:style>
  <w:style w:type="paragraph" w:styleId="7">
    <w:name w:val="heading 7"/>
    <w:basedOn w:val="a0"/>
    <w:next w:val="a0"/>
    <w:link w:val="70"/>
    <w:uiPriority w:val="9"/>
    <w:qFormat/>
    <w:rsid w:val="00CF6521"/>
    <w:pPr>
      <w:tabs>
        <w:tab w:val="num" w:pos="0"/>
      </w:tabs>
      <w:spacing w:before="240" w:after="60"/>
      <w:ind w:left="6024" w:hanging="708"/>
      <w:jc w:val="both"/>
      <w:outlineLvl w:val="6"/>
    </w:pPr>
    <w:rPr>
      <w:rFonts w:ascii="Arial" w:hAnsi="Arial" w:cs="Miriam"/>
      <w:sz w:val="20"/>
      <w:szCs w:val="20"/>
    </w:rPr>
  </w:style>
  <w:style w:type="paragraph" w:styleId="8">
    <w:name w:val="heading 8"/>
    <w:basedOn w:val="a0"/>
    <w:next w:val="a0"/>
    <w:link w:val="80"/>
    <w:uiPriority w:val="9"/>
    <w:qFormat/>
    <w:rsid w:val="00CF6521"/>
    <w:pPr>
      <w:tabs>
        <w:tab w:val="num" w:pos="0"/>
      </w:tabs>
      <w:spacing w:before="240" w:after="60"/>
      <w:ind w:left="6732" w:hanging="708"/>
      <w:jc w:val="both"/>
      <w:outlineLvl w:val="7"/>
    </w:pPr>
    <w:rPr>
      <w:rFonts w:ascii="Arial" w:hAnsi="Arial" w:cs="Miriam"/>
      <w:i/>
      <w:iCs/>
      <w:sz w:val="20"/>
      <w:szCs w:val="20"/>
    </w:rPr>
  </w:style>
  <w:style w:type="paragraph" w:styleId="9">
    <w:name w:val="heading 9"/>
    <w:aliases w:val="פרטיכל"/>
    <w:basedOn w:val="a0"/>
    <w:next w:val="a0"/>
    <w:link w:val="90"/>
    <w:uiPriority w:val="9"/>
    <w:qFormat/>
    <w:rsid w:val="00CF6521"/>
    <w:pPr>
      <w:tabs>
        <w:tab w:val="num" w:pos="0"/>
      </w:tabs>
      <w:spacing w:before="240" w:after="60"/>
      <w:ind w:left="7440" w:hanging="708"/>
      <w:jc w:val="both"/>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pPr>
      <w:bidi/>
      <w:spacing w:after="120"/>
      <w:jc w:val="both"/>
    </w:pPr>
    <w:rPr>
      <w:rFonts w:cs="David"/>
      <w:noProof/>
      <w:szCs w:val="24"/>
      <w:lang w:eastAsia="he-IL"/>
    </w:rPr>
  </w:style>
  <w:style w:type="paragraph" w:styleId="a4">
    <w:name w:val="header"/>
    <w:aliases w:val="Header תו,1 תו,Header תו תו תו תו תו,Header תו תו תו, תו תו תו תו תו תו תו תו,תו תו תו תו תו תו תו תו"/>
    <w:basedOn w:val="a0"/>
    <w:link w:val="a5"/>
    <w:qFormat/>
    <w:pPr>
      <w:tabs>
        <w:tab w:val="center" w:pos="4320"/>
        <w:tab w:val="right" w:pos="8640"/>
      </w:tabs>
    </w:pPr>
  </w:style>
  <w:style w:type="paragraph" w:styleId="a6">
    <w:name w:val="footer"/>
    <w:basedOn w:val="a0"/>
    <w:link w:val="a7"/>
    <w:pPr>
      <w:pBdr>
        <w:top w:val="dashed" w:sz="4" w:space="1" w:color="auto"/>
      </w:pBdr>
      <w:tabs>
        <w:tab w:val="center" w:pos="4153"/>
        <w:tab w:val="right" w:pos="8309"/>
      </w:tabs>
      <w:spacing w:after="120"/>
    </w:pPr>
    <w:rPr>
      <w:sz w:val="20"/>
    </w:rPr>
  </w:style>
  <w:style w:type="character" w:styleId="a8">
    <w:name w:val="page number"/>
    <w:basedOn w:val="a1"/>
  </w:style>
  <w:style w:type="paragraph" w:styleId="a9">
    <w:name w:val="Body Text"/>
    <w:basedOn w:val="a0"/>
    <w:link w:val="aa"/>
    <w:pPr>
      <w:spacing w:after="2520" w:line="360" w:lineRule="auto"/>
      <w:jc w:val="center"/>
    </w:pPr>
    <w:rPr>
      <w:b/>
      <w:bCs/>
      <w:sz w:val="32"/>
      <w:szCs w:val="56"/>
      <w:lang w:eastAsia="en-US"/>
    </w:rPr>
  </w:style>
  <w:style w:type="paragraph" w:styleId="ab">
    <w:name w:val="Balloon Text"/>
    <w:basedOn w:val="a0"/>
    <w:link w:val="ac"/>
    <w:semiHidden/>
    <w:rPr>
      <w:rFonts w:ascii="Tahoma" w:hAnsi="Tahoma" w:cs="Tahoma"/>
      <w:sz w:val="16"/>
      <w:szCs w:val="16"/>
    </w:rPr>
  </w:style>
  <w:style w:type="paragraph" w:customStyle="1" w:styleId="Hnormal1">
    <w:name w:val="Hnormal"/>
    <w:uiPriority w:val="99"/>
    <w:pPr>
      <w:bidi/>
      <w:jc w:val="both"/>
    </w:pPr>
    <w:rPr>
      <w:rFonts w:cs="David"/>
      <w:noProof/>
      <w:szCs w:val="24"/>
      <w:lang w:eastAsia="he-IL"/>
    </w:rPr>
  </w:style>
  <w:style w:type="paragraph" w:styleId="ad">
    <w:name w:val="Block Text"/>
    <w:basedOn w:val="a0"/>
    <w:uiPriority w:val="99"/>
    <w:pPr>
      <w:spacing w:line="360" w:lineRule="auto"/>
      <w:ind w:left="992"/>
      <w:jc w:val="both"/>
    </w:pPr>
    <w:rPr>
      <w:rFonts w:ascii="Arial" w:hAnsi="Arial" w:cs="Arial"/>
      <w:noProof/>
    </w:rPr>
  </w:style>
  <w:style w:type="paragraph" w:customStyle="1" w:styleId="32">
    <w:name w:val="פסקה3"/>
    <w:basedOn w:val="a0"/>
    <w:pPr>
      <w:ind w:left="907"/>
      <w:jc w:val="both"/>
    </w:pPr>
    <w:rPr>
      <w:rFonts w:ascii="Arial" w:hAnsi="Arial" w:cs="Arial"/>
      <w:noProof/>
    </w:rPr>
  </w:style>
  <w:style w:type="paragraph" w:customStyle="1" w:styleId="41">
    <w:name w:val="פסקה4"/>
    <w:pPr>
      <w:bidi/>
      <w:ind w:left="1361"/>
      <w:jc w:val="both"/>
    </w:pPr>
    <w:rPr>
      <w:rFonts w:ascii="Tahoma" w:hAnsi="Tahoma" w:cs="Tahoma"/>
      <w:noProof/>
      <w:sz w:val="22"/>
      <w:szCs w:val="22"/>
      <w:lang w:eastAsia="he-IL"/>
    </w:rPr>
  </w:style>
  <w:style w:type="paragraph" w:customStyle="1" w:styleId="Normal2">
    <w:name w:val="Normal2"/>
    <w:basedOn w:val="a0"/>
    <w:pPr>
      <w:spacing w:before="120" w:line="320" w:lineRule="exact"/>
      <w:ind w:left="795"/>
      <w:jc w:val="both"/>
    </w:pPr>
    <w:rPr>
      <w:sz w:val="22"/>
      <w:lang w:eastAsia="en-US"/>
    </w:rPr>
  </w:style>
  <w:style w:type="paragraph" w:customStyle="1" w:styleId="Style12ptBefore05">
    <w:name w:val="Style 12 pt Before:  0.5&quot;"/>
    <w:basedOn w:val="a0"/>
    <w:autoRedefine/>
    <w:pPr>
      <w:spacing w:before="120" w:line="320" w:lineRule="atLeast"/>
      <w:ind w:left="720"/>
      <w:jc w:val="both"/>
    </w:pPr>
    <w:rPr>
      <w:rFonts w:cs="Arial"/>
      <w:lang w:eastAsia="en-US"/>
    </w:rPr>
  </w:style>
  <w:style w:type="paragraph" w:customStyle="1" w:styleId="table1">
    <w:name w:val="table1"/>
    <w:basedOn w:val="HNormal"/>
    <w:next w:val="HNormal"/>
    <w:pPr>
      <w:spacing w:line="360" w:lineRule="auto"/>
      <w:ind w:left="1152"/>
    </w:pPr>
    <w:rPr>
      <w:b/>
      <w:bCs/>
      <w:u w:val="single"/>
    </w:rPr>
  </w:style>
  <w:style w:type="character" w:customStyle="1" w:styleId="HTMLMarkup">
    <w:name w:val="HTML Markup"/>
    <w:rPr>
      <w:vanish/>
      <w:color w:val="FF0000"/>
    </w:rPr>
  </w:style>
  <w:style w:type="character" w:customStyle="1" w:styleId="StyleNormalWebLatinArialComplexArialBlackCharCharCharChar">
    <w:name w:val="Style Normal (Web) + (Latin) Arial (Complex) Arial Black Char Char Char Char"/>
    <w:rPr>
      <w:rFonts w:ascii="Arial" w:hAnsi="Arial" w:cs="Arial"/>
      <w:color w:val="000000"/>
      <w:sz w:val="22"/>
      <w:szCs w:val="22"/>
      <w:lang w:val="en-US" w:eastAsia="he-IL" w:bidi="he-IL"/>
    </w:rPr>
  </w:style>
  <w:style w:type="paragraph" w:customStyle="1" w:styleId="Style9ptLinespacingsingle">
    <w:name w:val="Style 9 pt Line spacing:  single"/>
    <w:basedOn w:val="a0"/>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pPr>
      <w:numPr>
        <w:ilvl w:val="0"/>
        <w:numId w:val="1"/>
      </w:numPr>
    </w:pPr>
    <w:rPr>
      <w:sz w:val="18"/>
      <w:szCs w:val="18"/>
    </w:rPr>
  </w:style>
  <w:style w:type="paragraph" w:customStyle="1" w:styleId="HNormal080">
    <w:name w:val="סגנון HNormal + לפני:  0.8&quot; אחרי:  0 נק'"/>
    <w:basedOn w:val="HNormal"/>
    <w:pPr>
      <w:spacing w:after="0"/>
      <w:ind w:left="1152"/>
    </w:pPr>
    <w:rPr>
      <w:rFonts w:ascii="Arial" w:hAnsi="Arial" w:cs="Arial"/>
      <w:sz w:val="22"/>
      <w:szCs w:val="22"/>
    </w:rPr>
  </w:style>
  <w:style w:type="paragraph" w:customStyle="1" w:styleId="00">
    <w:name w:val="סגנון ת' בטבלה + לפני:  0&quot; שורה ראשונה:  0&quot;"/>
    <w:basedOn w:val="a0"/>
    <w:pPr>
      <w:spacing w:after="120"/>
    </w:pPr>
    <w:rPr>
      <w:rFonts w:ascii="Arial" w:hAnsi="Arial" w:cs="Arial"/>
      <w:sz w:val="22"/>
      <w:szCs w:val="22"/>
    </w:rPr>
  </w:style>
  <w:style w:type="paragraph" w:customStyle="1" w:styleId="Normal1">
    <w:name w:val="Normal1"/>
    <w:basedOn w:val="a0"/>
    <w:link w:val="Normal1Char"/>
    <w:pPr>
      <w:spacing w:before="120" w:line="320" w:lineRule="exact"/>
      <w:ind w:left="397"/>
      <w:jc w:val="both"/>
    </w:pPr>
    <w:rPr>
      <w:sz w:val="22"/>
    </w:rPr>
  </w:style>
  <w:style w:type="paragraph" w:customStyle="1" w:styleId="Figure1">
    <w:name w:val="Figure1"/>
    <w:basedOn w:val="HNormal"/>
    <w:next w:val="HNormal"/>
    <w:pPr>
      <w:spacing w:after="240" w:line="360" w:lineRule="auto"/>
      <w:ind w:left="1872"/>
    </w:pPr>
    <w:rPr>
      <w:b/>
      <w:bCs/>
      <w:sz w:val="24"/>
      <w:u w:val="single"/>
    </w:rPr>
  </w:style>
  <w:style w:type="paragraph" w:styleId="TOC1">
    <w:name w:val="toc 1"/>
    <w:basedOn w:val="HNormal"/>
    <w:next w:val="HNormal"/>
    <w:autoRedefine/>
    <w:uiPriority w:val="39"/>
    <w:qFormat/>
    <w:rsid w:val="0062669C"/>
    <w:pPr>
      <w:tabs>
        <w:tab w:val="left" w:pos="576"/>
        <w:tab w:val="left" w:leader="dot" w:pos="7920"/>
      </w:tabs>
      <w:spacing w:before="120"/>
      <w:jc w:val="left"/>
    </w:pPr>
    <w:rPr>
      <w:b/>
      <w:bCs/>
    </w:rPr>
  </w:style>
  <w:style w:type="paragraph" w:styleId="TOC2">
    <w:name w:val="toc 2"/>
    <w:basedOn w:val="HNormal"/>
    <w:next w:val="HNormal"/>
    <w:autoRedefine/>
    <w:uiPriority w:val="39"/>
    <w:rsid w:val="001B5492"/>
    <w:pPr>
      <w:tabs>
        <w:tab w:val="left" w:pos="864"/>
        <w:tab w:val="left" w:leader="dot" w:pos="7920"/>
      </w:tabs>
      <w:ind w:left="1604" w:hanging="1316"/>
      <w:jc w:val="left"/>
    </w:pPr>
  </w:style>
  <w:style w:type="paragraph" w:styleId="ae">
    <w:name w:val="table of figures"/>
    <w:basedOn w:val="HNormal"/>
    <w:next w:val="HNormal"/>
    <w:uiPriority w:val="99"/>
    <w:pPr>
      <w:tabs>
        <w:tab w:val="left" w:pos="576"/>
        <w:tab w:val="left" w:leader="dot" w:pos="7920"/>
      </w:tabs>
      <w:ind w:left="288"/>
    </w:pPr>
  </w:style>
  <w:style w:type="character" w:styleId="Hyperlink">
    <w:name w:val="Hyperlink"/>
    <w:uiPriority w:val="99"/>
    <w:rPr>
      <w:color w:val="0000FF"/>
      <w:u w:val="single"/>
    </w:rPr>
  </w:style>
  <w:style w:type="paragraph" w:styleId="af">
    <w:name w:val="caption"/>
    <w:basedOn w:val="a0"/>
    <w:next w:val="a0"/>
    <w:uiPriority w:val="35"/>
    <w:qFormat/>
    <w:pPr>
      <w:jc w:val="center"/>
    </w:pPr>
    <w:rPr>
      <w:rFonts w:cs="Times New Roman"/>
      <w:b/>
      <w:bCs/>
      <w:i/>
      <w:iCs/>
      <w:sz w:val="32"/>
      <w:szCs w:val="32"/>
    </w:rPr>
  </w:style>
  <w:style w:type="character" w:styleId="af0">
    <w:name w:val="annotation reference"/>
    <w:uiPriority w:val="99"/>
    <w:rPr>
      <w:sz w:val="16"/>
      <w:szCs w:val="16"/>
    </w:rPr>
  </w:style>
  <w:style w:type="paragraph" w:styleId="af1">
    <w:name w:val="annotation text"/>
    <w:basedOn w:val="a0"/>
    <w:link w:val="af2"/>
    <w:uiPriority w:val="99"/>
    <w:rPr>
      <w:sz w:val="20"/>
      <w:szCs w:val="20"/>
    </w:rPr>
  </w:style>
  <w:style w:type="paragraph" w:styleId="af3">
    <w:name w:val="annotation subject"/>
    <w:basedOn w:val="af1"/>
    <w:next w:val="af1"/>
    <w:link w:val="af4"/>
    <w:rPr>
      <w:b/>
      <w:bCs/>
    </w:rPr>
  </w:style>
  <w:style w:type="paragraph" w:customStyle="1" w:styleId="Style1ComplexDavidComplex12ptLinespacing151">
    <w:name w:val="Style פסקה1 + (Complex) David (Complex) 12 pt Line spacing:  1.5 ...1"/>
    <w:basedOn w:val="a0"/>
    <w:autoRedefine/>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pPr>
      <w:widowControl w:val="0"/>
      <w:tabs>
        <w:tab w:val="num" w:pos="1440"/>
      </w:tabs>
      <w:ind w:left="1440" w:hanging="720"/>
    </w:pPr>
    <w:rPr>
      <w:rFonts w:ascii="Times New Roman" w:hAnsi="Times New Roman"/>
      <w:b w:val="0"/>
      <w:bCs w:val="0"/>
      <w:iCs/>
      <w:spacing w:val="24"/>
      <w:sz w:val="24"/>
      <w:szCs w:val="28"/>
    </w:rPr>
  </w:style>
  <w:style w:type="paragraph" w:customStyle="1" w:styleId="Style1">
    <w:name w:val="Style1"/>
    <w:basedOn w:val="4"/>
    <w:autoRedefine/>
    <w:qFormat/>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0"/>
    <w:pPr>
      <w:tabs>
        <w:tab w:val="num" w:pos="720"/>
      </w:tabs>
      <w:spacing w:after="120" w:line="360" w:lineRule="auto"/>
      <w:ind w:left="720" w:right="1440" w:hanging="360"/>
      <w:jc w:val="both"/>
    </w:pPr>
    <w:rPr>
      <w:rFonts w:ascii="Arial" w:hAnsi="Arial" w:cs="Arial"/>
      <w:sz w:val="20"/>
      <w:szCs w:val="20"/>
    </w:rPr>
  </w:style>
  <w:style w:type="paragraph" w:customStyle="1" w:styleId="Heading51">
    <w:name w:val="Heading 51"/>
    <w:basedOn w:val="5"/>
    <w:next w:val="StyleHeading4Right"/>
    <w:pPr>
      <w:keepNext w:val="0"/>
      <w:tabs>
        <w:tab w:val="num" w:pos="1224"/>
      </w:tabs>
      <w:spacing w:before="240" w:after="60" w:line="360" w:lineRule="auto"/>
      <w:ind w:left="1224" w:hanging="1080"/>
    </w:pPr>
    <w:rPr>
      <w:rFonts w:ascii="Arial" w:hAnsi="Arial" w:cs="Arial"/>
      <w:b w:val="0"/>
      <w:bCs w:val="0"/>
      <w:i/>
      <w:iCs/>
      <w:sz w:val="20"/>
      <w:szCs w:val="20"/>
    </w:rPr>
  </w:style>
  <w:style w:type="paragraph" w:customStyle="1" w:styleId="StyleHeading4Right">
    <w:name w:val="Style Heading 4 + Right"/>
    <w:basedOn w:val="4"/>
    <w:pPr>
      <w:autoSpaceDE w:val="0"/>
      <w:autoSpaceDN w:val="0"/>
      <w:ind w:right="720"/>
    </w:pPr>
    <w:rPr>
      <w:i/>
      <w:iCs/>
      <w:noProof/>
      <w:sz w:val="24"/>
      <w:szCs w:val="24"/>
    </w:rPr>
  </w:style>
  <w:style w:type="paragraph" w:customStyle="1" w:styleId="Style3">
    <w:name w:val="Style3"/>
    <w:basedOn w:val="a0"/>
    <w:pPr>
      <w:tabs>
        <w:tab w:val="num" w:pos="2520"/>
        <w:tab w:val="left" w:pos="7946"/>
      </w:tabs>
      <w:spacing w:after="120" w:line="360" w:lineRule="auto"/>
      <w:ind w:left="2520" w:right="1800" w:hanging="360"/>
    </w:pPr>
    <w:rPr>
      <w:rFonts w:ascii="Arial" w:hAnsi="Arial" w:cs="Arial"/>
      <w:b/>
      <w:bCs/>
      <w:sz w:val="20"/>
      <w:szCs w:val="20"/>
    </w:rPr>
  </w:style>
  <w:style w:type="paragraph" w:styleId="22">
    <w:name w:val="List Bullet 2"/>
    <w:basedOn w:val="a0"/>
    <w:autoRedefine/>
    <w:pPr>
      <w:tabs>
        <w:tab w:val="num" w:pos="643"/>
      </w:tabs>
      <w:spacing w:after="120" w:line="360" w:lineRule="auto"/>
      <w:ind w:left="643" w:hanging="360"/>
    </w:pPr>
    <w:rPr>
      <w:rFonts w:ascii="Arial" w:hAnsi="Arial" w:cs="Arial"/>
      <w:sz w:val="22"/>
      <w:szCs w:val="22"/>
    </w:rPr>
  </w:style>
  <w:style w:type="paragraph" w:styleId="af5">
    <w:name w:val="List Bullet"/>
    <w:basedOn w:val="a0"/>
    <w:autoRedefine/>
    <w:pPr>
      <w:tabs>
        <w:tab w:val="num" w:pos="360"/>
      </w:tabs>
      <w:spacing w:after="120" w:line="360" w:lineRule="auto"/>
      <w:ind w:left="360" w:hanging="360"/>
    </w:pPr>
    <w:rPr>
      <w:rFonts w:ascii="Arial" w:hAnsi="Arial" w:cs="Arial"/>
      <w:sz w:val="22"/>
      <w:szCs w:val="22"/>
    </w:rPr>
  </w:style>
  <w:style w:type="paragraph" w:styleId="33">
    <w:name w:val="List Bullet 3"/>
    <w:basedOn w:val="a0"/>
    <w:autoRedefine/>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pPr>
      <w:tabs>
        <w:tab w:val="num" w:pos="1080"/>
      </w:tabs>
      <w:ind w:left="720" w:right="720" w:hanging="720"/>
    </w:pPr>
  </w:style>
  <w:style w:type="paragraph" w:customStyle="1" w:styleId="312">
    <w:name w:val="סגנון כותרת 3 + (עברית ושפות אחרות) ‏12 נק'"/>
    <w:basedOn w:val="30"/>
    <w:pPr>
      <w:widowControl w:val="0"/>
      <w:spacing w:line="320" w:lineRule="exact"/>
      <w:ind w:left="794" w:hanging="794"/>
    </w:pPr>
    <w:rPr>
      <w:rFonts w:ascii="Times New Roman" w:hAnsi="Times New Roman"/>
      <w:i/>
      <w:iCs/>
      <w:spacing w:val="24"/>
      <w:sz w:val="24"/>
    </w:rPr>
  </w:style>
  <w:style w:type="paragraph" w:customStyle="1" w:styleId="Style4">
    <w:name w:val="Style4"/>
    <w:basedOn w:val="a0"/>
    <w:pPr>
      <w:tabs>
        <w:tab w:val="num" w:pos="360"/>
      </w:tabs>
      <w:spacing w:after="120" w:line="360" w:lineRule="auto"/>
      <w:ind w:left="360" w:hanging="360"/>
    </w:pPr>
    <w:rPr>
      <w:rFonts w:ascii="Arial" w:hAnsi="Arial" w:cs="Arial"/>
      <w:sz w:val="22"/>
      <w:szCs w:val="22"/>
    </w:rPr>
  </w:style>
  <w:style w:type="paragraph" w:customStyle="1" w:styleId="Style5">
    <w:name w:val="Style5"/>
    <w:basedOn w:val="a0"/>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0"/>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0"/>
    <w:pPr>
      <w:tabs>
        <w:tab w:val="num" w:pos="432"/>
      </w:tabs>
      <w:spacing w:after="120" w:line="360" w:lineRule="auto"/>
      <w:ind w:left="432" w:right="5580" w:hanging="288"/>
    </w:pPr>
    <w:rPr>
      <w:rFonts w:ascii="Arial" w:hAnsi="Arial" w:cs="Arial"/>
      <w:sz w:val="22"/>
      <w:szCs w:val="22"/>
    </w:rPr>
  </w:style>
  <w:style w:type="paragraph" w:customStyle="1" w:styleId="13">
    <w:name w:val="סגנון1"/>
    <w:basedOn w:val="a0"/>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pPr>
      <w:spacing w:before="120" w:after="120"/>
    </w:pPr>
    <w:rPr>
      <w:rFonts w:ascii="Arial" w:hAnsi="Arial" w:cs="Arial"/>
      <w:sz w:val="20"/>
      <w:szCs w:val="20"/>
    </w:rPr>
  </w:style>
  <w:style w:type="paragraph" w:customStyle="1" w:styleId="96">
    <w:name w:val="סגנון ‏9 נק' ממורכז לפני:  6 נק'"/>
    <w:basedOn w:val="a0"/>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0"/>
    <w:pPr>
      <w:widowControl w:val="0"/>
      <w:tabs>
        <w:tab w:val="num" w:pos="0"/>
      </w:tabs>
      <w:ind w:left="794" w:hanging="794"/>
    </w:pPr>
    <w:rPr>
      <w:rFonts w:ascii="Tahoma" w:hAnsi="Tahoma"/>
      <w:b w:val="0"/>
      <w:bCs w:val="0"/>
      <w:spacing w:val="24"/>
      <w:sz w:val="24"/>
      <w:szCs w:val="28"/>
    </w:rPr>
  </w:style>
  <w:style w:type="paragraph" w:customStyle="1" w:styleId="StyleBefore045Hanging053Linespacing15lines">
    <w:name w:val="Style Before:  0.45&quot; Hanging:  0.53&quot; Line spacing:  1.5 lines"/>
    <w:basedOn w:val="a0"/>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pPr>
      <w:spacing w:after="0"/>
      <w:jc w:val="left"/>
    </w:pPr>
    <w:rPr>
      <w:sz w:val="18"/>
      <w:szCs w:val="22"/>
    </w:rPr>
  </w:style>
  <w:style w:type="paragraph" w:styleId="34">
    <w:name w:val="Body Text 3"/>
    <w:basedOn w:val="a0"/>
    <w:link w:val="35"/>
    <w:pPr>
      <w:tabs>
        <w:tab w:val="left" w:pos="1200"/>
      </w:tabs>
      <w:spacing w:line="240" w:lineRule="atLeast"/>
      <w:jc w:val="both"/>
    </w:pPr>
    <w:rPr>
      <w:rFonts w:ascii="Courier" w:cs="Levenim MT"/>
      <w:snapToGrid w:val="0"/>
      <w:szCs w:val="20"/>
    </w:rPr>
  </w:style>
  <w:style w:type="paragraph" w:customStyle="1" w:styleId="DataItem">
    <w:name w:val="DataItem"/>
    <w:basedOn w:val="a0"/>
    <w:pPr>
      <w:spacing w:before="120" w:line="320" w:lineRule="exact"/>
      <w:jc w:val="both"/>
    </w:pPr>
    <w:rPr>
      <w:sz w:val="22"/>
    </w:rPr>
  </w:style>
  <w:style w:type="paragraph" w:customStyle="1" w:styleId="DataItemB">
    <w:name w:val="DataItemB"/>
    <w:basedOn w:val="a0"/>
    <w:pPr>
      <w:spacing w:before="120" w:line="320" w:lineRule="exact"/>
      <w:jc w:val="both"/>
    </w:pPr>
    <w:rPr>
      <w:b/>
      <w:bCs/>
      <w:sz w:val="22"/>
    </w:rPr>
  </w:style>
  <w:style w:type="paragraph" w:customStyle="1" w:styleId="ind3">
    <w:name w:val="ind3"/>
    <w:basedOn w:val="a0"/>
    <w:pPr>
      <w:numPr>
        <w:ilvl w:val="1"/>
      </w:numPr>
      <w:spacing w:line="360" w:lineRule="auto"/>
    </w:pPr>
    <w:rPr>
      <w:sz w:val="22"/>
      <w:szCs w:val="26"/>
      <w:lang w:eastAsia="en-US"/>
    </w:rPr>
  </w:style>
  <w:style w:type="paragraph" w:customStyle="1" w:styleId="TableTTL">
    <w:name w:val="TableTTL"/>
    <w:basedOn w:val="Hnormal1"/>
    <w:next w:val="Hnormal1"/>
    <w:pPr>
      <w:spacing w:after="240" w:line="360" w:lineRule="auto"/>
      <w:ind w:left="1152"/>
    </w:pPr>
    <w:rPr>
      <w:b/>
      <w:bCs/>
      <w:u w:val="single"/>
      <w:lang w:eastAsia="en-US"/>
    </w:rPr>
  </w:style>
  <w:style w:type="paragraph" w:customStyle="1" w:styleId="2-">
    <w:name w:val="רמה 2 - מלל"/>
    <w:basedOn w:val="a0"/>
    <w:pPr>
      <w:spacing w:line="360" w:lineRule="auto"/>
      <w:ind w:left="851"/>
    </w:pPr>
    <w:rPr>
      <w:lang w:eastAsia="en-US"/>
    </w:rPr>
  </w:style>
  <w:style w:type="paragraph" w:customStyle="1" w:styleId="23">
    <w:name w:val="כותרת אסתר 2"/>
    <w:basedOn w:val="a0"/>
    <w:pPr>
      <w:tabs>
        <w:tab w:val="num" w:pos="720"/>
      </w:tabs>
      <w:spacing w:after="240"/>
    </w:pPr>
    <w:rPr>
      <w:rFonts w:cs="Levenim MT"/>
      <w:bCs/>
      <w:snapToGrid w:val="0"/>
      <w:sz w:val="20"/>
      <w:szCs w:val="20"/>
      <w:u w:val="single"/>
    </w:rPr>
  </w:style>
  <w:style w:type="paragraph" w:styleId="af6">
    <w:name w:val="Title"/>
    <w:basedOn w:val="a0"/>
    <w:link w:val="af7"/>
    <w:uiPriority w:val="10"/>
    <w:qFormat/>
    <w:pPr>
      <w:jc w:val="center"/>
    </w:pPr>
    <w:rPr>
      <w:rFonts w:cs="Narkisim"/>
      <w:noProof/>
      <w:sz w:val="28"/>
      <w:szCs w:val="32"/>
      <w:u w:val="single"/>
    </w:rPr>
  </w:style>
  <w:style w:type="paragraph" w:styleId="TOC3">
    <w:name w:val="toc 3"/>
    <w:basedOn w:val="a0"/>
    <w:next w:val="a0"/>
    <w:autoRedefine/>
    <w:uiPriority w:val="39"/>
    <w:rsid w:val="009A6185"/>
    <w:pPr>
      <w:tabs>
        <w:tab w:val="left" w:pos="1152"/>
        <w:tab w:val="left" w:leader="dot" w:pos="7920"/>
      </w:tabs>
      <w:ind w:left="576"/>
    </w:pPr>
    <w:rPr>
      <w:noProof/>
      <w:sz w:val="20"/>
      <w:lang w:eastAsia="en-US"/>
    </w:rPr>
  </w:style>
  <w:style w:type="paragraph" w:styleId="TOC4">
    <w:name w:val="toc 4"/>
    <w:basedOn w:val="a0"/>
    <w:next w:val="a0"/>
    <w:autoRedefine/>
    <w:rsid w:val="00FB13BC"/>
    <w:pPr>
      <w:bidi w:val="0"/>
      <w:ind w:left="720"/>
    </w:pPr>
    <w:rPr>
      <w:rFonts w:cs="Times New Roman"/>
      <w:lang w:eastAsia="en-US"/>
    </w:rPr>
  </w:style>
  <w:style w:type="paragraph" w:styleId="TOC5">
    <w:name w:val="toc 5"/>
    <w:basedOn w:val="a0"/>
    <w:next w:val="a0"/>
    <w:autoRedefine/>
    <w:rsid w:val="00FB13BC"/>
    <w:pPr>
      <w:bidi w:val="0"/>
      <w:ind w:left="960"/>
    </w:pPr>
    <w:rPr>
      <w:rFonts w:cs="Times New Roman"/>
      <w:lang w:eastAsia="en-US"/>
    </w:rPr>
  </w:style>
  <w:style w:type="paragraph" w:styleId="TOC6">
    <w:name w:val="toc 6"/>
    <w:basedOn w:val="a0"/>
    <w:next w:val="a0"/>
    <w:autoRedefine/>
    <w:rsid w:val="00FB13BC"/>
    <w:pPr>
      <w:bidi w:val="0"/>
      <w:ind w:left="1200"/>
    </w:pPr>
    <w:rPr>
      <w:rFonts w:cs="Times New Roman"/>
      <w:lang w:eastAsia="en-US"/>
    </w:rPr>
  </w:style>
  <w:style w:type="paragraph" w:styleId="TOC7">
    <w:name w:val="toc 7"/>
    <w:basedOn w:val="a0"/>
    <w:next w:val="a0"/>
    <w:autoRedefine/>
    <w:rsid w:val="00FB13BC"/>
    <w:pPr>
      <w:bidi w:val="0"/>
      <w:ind w:left="1440"/>
    </w:pPr>
    <w:rPr>
      <w:rFonts w:cs="Times New Roman"/>
      <w:lang w:eastAsia="en-US"/>
    </w:rPr>
  </w:style>
  <w:style w:type="paragraph" w:styleId="TOC8">
    <w:name w:val="toc 8"/>
    <w:basedOn w:val="a0"/>
    <w:next w:val="a0"/>
    <w:autoRedefine/>
    <w:rsid w:val="00FB13BC"/>
    <w:pPr>
      <w:bidi w:val="0"/>
      <w:ind w:left="1680"/>
    </w:pPr>
    <w:rPr>
      <w:rFonts w:cs="Times New Roman"/>
      <w:lang w:eastAsia="en-US"/>
    </w:rPr>
  </w:style>
  <w:style w:type="paragraph" w:styleId="TOC9">
    <w:name w:val="toc 9"/>
    <w:basedOn w:val="a0"/>
    <w:next w:val="a0"/>
    <w:autoRedefine/>
    <w:rsid w:val="00FB13BC"/>
    <w:pPr>
      <w:bidi w:val="0"/>
      <w:ind w:left="1920"/>
    </w:pPr>
    <w:rPr>
      <w:rFonts w:cs="Times New Roman"/>
      <w:lang w:eastAsia="en-US"/>
    </w:rPr>
  </w:style>
  <w:style w:type="paragraph" w:styleId="24">
    <w:name w:val="Body Text Indent 2"/>
    <w:basedOn w:val="a0"/>
    <w:link w:val="25"/>
    <w:rsid w:val="00CF6521"/>
    <w:pPr>
      <w:spacing w:after="120" w:line="480" w:lineRule="auto"/>
      <w:ind w:left="360"/>
    </w:pPr>
  </w:style>
  <w:style w:type="paragraph" w:styleId="36">
    <w:name w:val="Body Text Indent 3"/>
    <w:basedOn w:val="a0"/>
    <w:link w:val="37"/>
    <w:rsid w:val="00CF6521"/>
    <w:pPr>
      <w:spacing w:after="120"/>
      <w:ind w:left="360"/>
    </w:pPr>
    <w:rPr>
      <w:sz w:val="16"/>
      <w:szCs w:val="16"/>
    </w:rPr>
  </w:style>
  <w:style w:type="paragraph" w:customStyle="1" w:styleId="text1">
    <w:name w:val="text 1"/>
    <w:basedOn w:val="a0"/>
    <w:rsid w:val="00CF6521"/>
    <w:pPr>
      <w:ind w:left="567"/>
      <w:jc w:val="both"/>
    </w:pPr>
    <w:rPr>
      <w:sz w:val="22"/>
      <w:lang w:eastAsia="en-US"/>
    </w:rPr>
  </w:style>
  <w:style w:type="paragraph" w:customStyle="1" w:styleId="text2">
    <w:name w:val="text 2"/>
    <w:basedOn w:val="a0"/>
    <w:rsid w:val="00CF6521"/>
    <w:pPr>
      <w:ind w:left="1134"/>
      <w:jc w:val="both"/>
    </w:pPr>
    <w:rPr>
      <w:sz w:val="22"/>
      <w:lang w:eastAsia="en-US"/>
    </w:rPr>
  </w:style>
  <w:style w:type="character" w:styleId="af8">
    <w:name w:val="line number"/>
    <w:basedOn w:val="a1"/>
    <w:uiPriority w:val="99"/>
    <w:rsid w:val="00CF6521"/>
  </w:style>
  <w:style w:type="paragraph" w:customStyle="1" w:styleId="text3">
    <w:name w:val="text 3"/>
    <w:basedOn w:val="a0"/>
    <w:rsid w:val="00CF6521"/>
    <w:pPr>
      <w:ind w:left="1956"/>
      <w:jc w:val="both"/>
    </w:pPr>
    <w:rPr>
      <w:sz w:val="22"/>
      <w:lang w:eastAsia="en-US"/>
    </w:rPr>
  </w:style>
  <w:style w:type="paragraph" w:customStyle="1" w:styleId="text4">
    <w:name w:val="text 4"/>
    <w:basedOn w:val="a0"/>
    <w:rsid w:val="00CF6521"/>
    <w:pPr>
      <w:ind w:left="2807"/>
      <w:jc w:val="both"/>
    </w:pPr>
    <w:rPr>
      <w:sz w:val="22"/>
      <w:lang w:eastAsia="en-US"/>
    </w:rPr>
  </w:style>
  <w:style w:type="paragraph" w:customStyle="1" w:styleId="text5">
    <w:name w:val="text 5"/>
    <w:basedOn w:val="a0"/>
    <w:rsid w:val="00CF6521"/>
    <w:pPr>
      <w:ind w:left="3799"/>
      <w:jc w:val="both"/>
    </w:pPr>
    <w:rPr>
      <w:sz w:val="22"/>
      <w:lang w:eastAsia="en-US"/>
    </w:rPr>
  </w:style>
  <w:style w:type="paragraph" w:customStyle="1" w:styleId="14">
    <w:name w:val="ציטוט1"/>
    <w:basedOn w:val="a0"/>
    <w:qFormat/>
    <w:rsid w:val="00CF6521"/>
    <w:pPr>
      <w:spacing w:line="280" w:lineRule="exact"/>
      <w:ind w:left="1701" w:right="851"/>
      <w:jc w:val="both"/>
    </w:pPr>
    <w:rPr>
      <w:sz w:val="22"/>
      <w:lang w:eastAsia="en-US"/>
    </w:rPr>
  </w:style>
  <w:style w:type="paragraph" w:customStyle="1" w:styleId="11">
    <w:name w:val="רשימה_1"/>
    <w:basedOn w:val="a0"/>
    <w:next w:val="a0"/>
    <w:rsid w:val="00CF6521"/>
    <w:pPr>
      <w:numPr>
        <w:numId w:val="4"/>
      </w:numPr>
      <w:tabs>
        <w:tab w:val="left" w:pos="567"/>
      </w:tabs>
      <w:jc w:val="both"/>
    </w:pPr>
    <w:rPr>
      <w:b/>
      <w:bCs/>
      <w:sz w:val="22"/>
      <w:lang w:eastAsia="en-US"/>
    </w:rPr>
  </w:style>
  <w:style w:type="paragraph" w:customStyle="1" w:styleId="a">
    <w:name w:val="רשימה_א"/>
    <w:basedOn w:val="a0"/>
    <w:rsid w:val="00CF6521"/>
    <w:pPr>
      <w:numPr>
        <w:numId w:val="5"/>
      </w:numPr>
      <w:ind w:right="0"/>
      <w:jc w:val="both"/>
    </w:pPr>
    <w:rPr>
      <w:sz w:val="22"/>
      <w:lang w:eastAsia="en-US"/>
    </w:rPr>
  </w:style>
  <w:style w:type="paragraph" w:customStyle="1" w:styleId="Text10">
    <w:name w:val="Text1"/>
    <w:basedOn w:val="10"/>
    <w:autoRedefine/>
    <w:rsid w:val="00CF65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spacing w:line="360" w:lineRule="auto"/>
      <w:jc w:val="right"/>
    </w:pPr>
    <w:rPr>
      <w:rFonts w:ascii="Arial" w:hAnsi="Arial"/>
      <w:sz w:val="22"/>
    </w:rPr>
  </w:style>
  <w:style w:type="paragraph" w:styleId="af9">
    <w:name w:val="Body Text Indent"/>
    <w:basedOn w:val="a0"/>
    <w:link w:val="afa"/>
    <w:rsid w:val="00CF6521"/>
    <w:pPr>
      <w:ind w:left="283"/>
      <w:jc w:val="both"/>
    </w:pPr>
    <w:rPr>
      <w:sz w:val="22"/>
      <w:lang w:eastAsia="en-US"/>
    </w:rPr>
  </w:style>
  <w:style w:type="paragraph" w:styleId="afb">
    <w:name w:val="List Paragraph"/>
    <w:aliases w:val="LP1,List Paragraph_0,List Paragraph_1,פיסקת bullets,lp1,Bullet List,FooterText,numbered,Paragraphe de liste1,מכרזים - טקסט סעיפים,פיסקת רשימה11,נספח 2 מתוקן,x.x.x.x,מפרט פירוט סעיפים,LP11,LP111,LP12,LP121,LP13,LP14,LP15,List Paragraph_01"/>
    <w:basedOn w:val="a0"/>
    <w:link w:val="afc"/>
    <w:uiPriority w:val="34"/>
    <w:qFormat/>
    <w:rsid w:val="00CF6521"/>
    <w:pPr>
      <w:bidi w:val="0"/>
      <w:ind w:left="720"/>
      <w:contextualSpacing/>
      <w:jc w:val="both"/>
    </w:pPr>
    <w:rPr>
      <w:rFonts w:cs="Times New Roman"/>
    </w:rPr>
  </w:style>
  <w:style w:type="character" w:styleId="FollowedHyperlink">
    <w:name w:val="FollowedHyperlink"/>
    <w:rsid w:val="00CF6521"/>
    <w:rPr>
      <w:color w:val="800080"/>
      <w:u w:val="single"/>
    </w:rPr>
  </w:style>
  <w:style w:type="table" w:styleId="afd">
    <w:name w:val="Table Grid"/>
    <w:aliases w:val="טקסט טבלה תחתונה,שורות לחתימה"/>
    <w:basedOn w:val="a2"/>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6"/>
      </w:numPr>
    </w:pPr>
  </w:style>
  <w:style w:type="paragraph" w:customStyle="1" w:styleId="StyleTOC3">
    <w:name w:val="Style TOC 3 +"/>
    <w:basedOn w:val="TOC3"/>
    <w:rsid w:val="00B00F17"/>
  </w:style>
  <w:style w:type="paragraph" w:customStyle="1" w:styleId="afe">
    <w:name w:val="תו"/>
    <w:basedOn w:val="a0"/>
    <w:rsid w:val="00FE6C91"/>
    <w:pPr>
      <w:bidi w:val="0"/>
      <w:spacing w:after="160" w:line="240" w:lineRule="exact"/>
      <w:jc w:val="both"/>
    </w:pPr>
    <w:rPr>
      <w:rFonts w:ascii="Verdana" w:hAnsi="Verdana" w:cs="FrankRuehl"/>
      <w:sz w:val="16"/>
      <w:szCs w:val="20"/>
      <w:lang w:eastAsia="en-US" w:bidi="ar-SA"/>
    </w:rPr>
  </w:style>
  <w:style w:type="paragraph" w:styleId="26">
    <w:name w:val="Body Text 2"/>
    <w:basedOn w:val="a0"/>
    <w:link w:val="27"/>
    <w:rsid w:val="00FE6C91"/>
    <w:pPr>
      <w:jc w:val="both"/>
    </w:pPr>
    <w:rPr>
      <w:b/>
      <w:bCs/>
      <w:sz w:val="20"/>
    </w:rPr>
  </w:style>
  <w:style w:type="paragraph" w:customStyle="1" w:styleId="aff">
    <w:name w:val="נורמל"/>
    <w:basedOn w:val="NormalWeb"/>
    <w:rsid w:val="00FE6C9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link w:val="NormalWeb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link w:val="Char"/>
    <w:rsid w:val="00FE6C9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3">
    <w:name w:val="טקסט סעיף"/>
    <w:basedOn w:val="a0"/>
    <w:link w:val="Char0"/>
    <w:rsid w:val="00FE6C91"/>
    <w:pPr>
      <w:tabs>
        <w:tab w:val="num" w:pos="1107"/>
      </w:tabs>
      <w:spacing w:line="360" w:lineRule="auto"/>
      <w:ind w:left="1107" w:hanging="567"/>
      <w:jc w:val="both"/>
    </w:pPr>
    <w:rPr>
      <w:rFonts w:ascii="Arial" w:hAnsi="Arial" w:cs="Arial"/>
      <w:sz w:val="22"/>
      <w:szCs w:val="22"/>
      <w:lang w:eastAsia="en-US"/>
    </w:rPr>
  </w:style>
  <w:style w:type="character" w:customStyle="1" w:styleId="Char0">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spacing w:line="360" w:lineRule="auto"/>
      <w:ind w:left="1985" w:right="1985" w:hanging="851"/>
      <w:jc w:val="both"/>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pPr>
      <w:jc w:val="both"/>
    </w:pPr>
    <w:rPr>
      <w:rFonts w:ascii="Arial" w:hAnsi="Arial" w:cs="Arial"/>
      <w:b/>
      <w:bCs/>
      <w:color w:val="FFFFFF"/>
      <w:sz w:val="28"/>
      <w:szCs w:val="28"/>
      <w:lang w:eastAsia="en-US"/>
    </w:rPr>
  </w:style>
  <w:style w:type="paragraph" w:customStyle="1" w:styleId="aff6">
    <w:name w:val="טקסט רץ טבלה עליונה"/>
    <w:basedOn w:val="a0"/>
    <w:rsid w:val="00FE6C91"/>
    <w:pPr>
      <w:jc w:val="both"/>
    </w:pPr>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FE6C91"/>
    <w:pPr>
      <w:bidi w:val="0"/>
      <w:spacing w:after="160" w:line="240" w:lineRule="exact"/>
      <w:jc w:val="both"/>
    </w:pPr>
    <w:rPr>
      <w:rFonts w:ascii="Verdana" w:hAnsi="Verdana" w:cs="FrankRuehl"/>
      <w:sz w:val="16"/>
      <w:szCs w:val="20"/>
      <w:lang w:eastAsia="en-US" w:bidi="ar-SA"/>
    </w:rPr>
  </w:style>
  <w:style w:type="character" w:styleId="aff8">
    <w:name w:val="Strong"/>
    <w:uiPriority w:val="22"/>
    <w:qFormat/>
    <w:rsid w:val="00FE6C91"/>
    <w:rPr>
      <w:b/>
      <w:bCs/>
    </w:rPr>
  </w:style>
  <w:style w:type="paragraph" w:styleId="aff9">
    <w:name w:val="footnote text"/>
    <w:basedOn w:val="a0"/>
    <w:link w:val="affa"/>
    <w:uiPriority w:val="99"/>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jc w:val="both"/>
    </w:pPr>
    <w:rPr>
      <w:sz w:val="20"/>
    </w:rPr>
  </w:style>
  <w:style w:type="paragraph" w:customStyle="1" w:styleId="17">
    <w:name w:val="היסט כפול 1"/>
    <w:basedOn w:val="affc"/>
    <w:next w:val="a0"/>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jc w:val="both"/>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jc w:val="both"/>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0"/>
    <w:next w:val="Hnormal1"/>
    <w:rsid w:val="00FE6C91"/>
    <w:pPr>
      <w:numPr>
        <w:numId w:val="0"/>
      </w:numPr>
      <w:ind w:right="0"/>
    </w:pPr>
    <w:rPr>
      <w:rFonts w:ascii="Times New Roman Bold" w:hAnsi="Times New Roman Bold"/>
      <w:noProof w:val="0"/>
      <w:kern w:val="0"/>
      <w:lang w:eastAsia="en-US"/>
    </w:rPr>
  </w:style>
  <w:style w:type="paragraph" w:customStyle="1" w:styleId="-">
    <w:name w:val="רגיל-דוד"/>
    <w:uiPriority w:val="99"/>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val="en-US" w:eastAsia="he-IL" w:bidi="he-IL"/>
    </w:rPr>
  </w:style>
  <w:style w:type="character" w:customStyle="1" w:styleId="CharChar1">
    <w:name w:val="Char Char1"/>
    <w:semiHidden/>
    <w:rsid w:val="00FE6C91"/>
    <w:rPr>
      <w:rFonts w:cs="David"/>
      <w:lang w:val="en-US" w:eastAsia="en-US" w:bidi="he-IL"/>
    </w:rPr>
  </w:style>
  <w:style w:type="paragraph" w:customStyle="1" w:styleId="28">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paragraph" w:customStyle="1" w:styleId="CharChar">
    <w:name w:val="Char תו Char תו"/>
    <w:basedOn w:val="a0"/>
    <w:rsid w:val="00B71D7E"/>
    <w:pPr>
      <w:bidi w:val="0"/>
      <w:spacing w:after="160" w:line="240" w:lineRule="exact"/>
      <w:jc w:val="both"/>
    </w:pPr>
    <w:rPr>
      <w:rFonts w:ascii="Verdana" w:hAnsi="Verdana" w:cs="FrankRuehl"/>
      <w:sz w:val="16"/>
      <w:szCs w:val="20"/>
      <w:lang w:eastAsia="en-US" w:bidi="ar-SA"/>
    </w:rPr>
  </w:style>
  <w:style w:type="character" w:customStyle="1" w:styleId="affd">
    <w:name w:val="חתימת דואר אלקטרוני תו"/>
    <w:link w:val="affe"/>
    <w:rsid w:val="002F42B7"/>
    <w:rPr>
      <w:rFonts w:ascii="Calibri" w:hAnsi="Calibri"/>
      <w:lang w:bidi="he-IL"/>
    </w:rPr>
  </w:style>
  <w:style w:type="paragraph" w:styleId="affe">
    <w:name w:val="E-mail Signature"/>
    <w:basedOn w:val="a0"/>
    <w:link w:val="affd"/>
    <w:rsid w:val="002F42B7"/>
    <w:rPr>
      <w:rFonts w:ascii="Calibri" w:hAnsi="Calibri" w:cs="Times New Roman"/>
      <w:sz w:val="20"/>
      <w:szCs w:val="20"/>
      <w:lang w:eastAsia="en-US"/>
    </w:rPr>
  </w:style>
  <w:style w:type="paragraph" w:customStyle="1" w:styleId="msolistparagraph0">
    <w:name w:val="msolistparagraph"/>
    <w:basedOn w:val="a0"/>
    <w:rsid w:val="00A0748E"/>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A0748E"/>
    <w:pPr>
      <w:spacing w:after="120"/>
      <w:jc w:val="both"/>
    </w:pPr>
    <w:rPr>
      <w:rFonts w:cs="Times New Roman"/>
      <w:sz w:val="20"/>
      <w:szCs w:val="20"/>
      <w:lang w:eastAsia="en-US"/>
    </w:rPr>
  </w:style>
  <w:style w:type="character" w:customStyle="1" w:styleId="CharChar2">
    <w:name w:val="Char Char2"/>
    <w:semiHidden/>
    <w:rsid w:val="00130478"/>
    <w:rPr>
      <w:rFonts w:cs="David"/>
      <w:lang w:val="en-US" w:eastAsia="he-IL" w:bidi="he-IL"/>
    </w:rPr>
  </w:style>
  <w:style w:type="character" w:customStyle="1" w:styleId="CharChar3">
    <w:name w:val="Char Char3"/>
    <w:semiHidden/>
    <w:rsid w:val="00FF0F40"/>
    <w:rPr>
      <w:rFonts w:cs="David"/>
      <w:lang w:val="en-US" w:eastAsia="he-IL" w:bidi="he-IL"/>
    </w:rPr>
  </w:style>
  <w:style w:type="character" w:customStyle="1" w:styleId="CommentTextChar">
    <w:name w:val="Comment Text Char"/>
    <w:uiPriority w:val="99"/>
    <w:rsid w:val="005E272F"/>
    <w:rPr>
      <w:rFonts w:eastAsia="Calibri" w:cs="David"/>
      <w:lang w:val="en-US" w:eastAsia="he-IL" w:bidi="he-IL"/>
    </w:rPr>
  </w:style>
  <w:style w:type="paragraph" w:customStyle="1" w:styleId="ListParagraph1">
    <w:name w:val="List Paragraph1"/>
    <w:basedOn w:val="a0"/>
    <w:qFormat/>
    <w:rsid w:val="005E272F"/>
    <w:pPr>
      <w:bidi w:val="0"/>
      <w:ind w:left="720"/>
      <w:contextualSpacing/>
      <w:jc w:val="both"/>
    </w:pPr>
    <w:rPr>
      <w:rFonts w:cs="Times New Roman"/>
    </w:rPr>
  </w:style>
  <w:style w:type="table" w:customStyle="1" w:styleId="18">
    <w:name w:val="טבלה רגילה1"/>
    <w:semiHidden/>
    <w:rsid w:val="005E272F"/>
    <w:tblPr>
      <w:tblCellMar>
        <w:top w:w="0" w:type="dxa"/>
        <w:left w:w="108" w:type="dxa"/>
        <w:bottom w:w="0" w:type="dxa"/>
        <w:right w:w="108" w:type="dxa"/>
      </w:tblCellMar>
    </w:tblPr>
  </w:style>
  <w:style w:type="table" w:styleId="afff">
    <w:name w:val="Table Professional"/>
    <w:basedOn w:val="a2"/>
    <w:rsid w:val="00BD5133"/>
    <w:pPr>
      <w:bidi/>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fff0">
    <w:name w:val="Subtitle"/>
    <w:basedOn w:val="a0"/>
    <w:link w:val="afff1"/>
    <w:uiPriority w:val="11"/>
    <w:qFormat/>
    <w:rsid w:val="00BD5133"/>
    <w:pPr>
      <w:jc w:val="center"/>
    </w:pPr>
    <w:rPr>
      <w:b/>
      <w:bCs/>
      <w:noProof/>
      <w:sz w:val="20"/>
    </w:rPr>
  </w:style>
  <w:style w:type="paragraph" w:customStyle="1" w:styleId="BalloonText1">
    <w:name w:val="Balloon Text1"/>
    <w:basedOn w:val="a0"/>
    <w:rsid w:val="00BD5133"/>
    <w:rPr>
      <w:rFonts w:ascii="Tahoma" w:hAnsi="Tahoma" w:cs="Tahoma"/>
      <w:sz w:val="16"/>
      <w:szCs w:val="16"/>
    </w:rPr>
  </w:style>
  <w:style w:type="paragraph" w:customStyle="1" w:styleId="Header3">
    <w:name w:val="Header3"/>
    <w:basedOn w:val="a0"/>
    <w:rsid w:val="00BD5133"/>
    <w:pPr>
      <w:tabs>
        <w:tab w:val="center" w:pos="4153"/>
        <w:tab w:val="right" w:pos="8306"/>
      </w:tabs>
    </w:pPr>
    <w:rPr>
      <w:rFonts w:cs="Miriam"/>
      <w:sz w:val="20"/>
      <w:szCs w:val="20"/>
    </w:rPr>
  </w:style>
  <w:style w:type="table" w:styleId="51">
    <w:name w:val="Table Grid 5"/>
    <w:basedOn w:val="a2"/>
    <w:rsid w:val="00BD5133"/>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2"/>
    <w:rsid w:val="00BD5133"/>
    <w:pPr>
      <w:bidi/>
    </w:pPr>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eading91">
    <w:name w:val="Heading 91"/>
    <w:basedOn w:val="a0"/>
    <w:next w:val="a0"/>
    <w:rsid w:val="00BD5133"/>
    <w:pPr>
      <w:keepNext/>
      <w:outlineLvl w:val="8"/>
    </w:pPr>
    <w:rPr>
      <w:sz w:val="28"/>
      <w:szCs w:val="28"/>
      <w:lang w:eastAsia="en-US"/>
    </w:rPr>
  </w:style>
  <w:style w:type="character" w:customStyle="1" w:styleId="NataliH">
    <w:name w:val="NataliH"/>
    <w:semiHidden/>
    <w:rsid w:val="00BD5133"/>
    <w:rPr>
      <w:rFonts w:ascii="Arial" w:hAnsi="Arial" w:cs="Arial"/>
      <w:color w:val="000080"/>
      <w:sz w:val="20"/>
      <w:szCs w:val="20"/>
    </w:rPr>
  </w:style>
  <w:style w:type="numbering" w:styleId="111111">
    <w:name w:val="Outline List 2"/>
    <w:basedOn w:val="a3"/>
    <w:uiPriority w:val="99"/>
    <w:rsid w:val="00BD5133"/>
    <w:pPr>
      <w:numPr>
        <w:numId w:val="17"/>
      </w:numPr>
    </w:pPr>
  </w:style>
  <w:style w:type="paragraph" w:customStyle="1" w:styleId="Heading11">
    <w:name w:val="Heading 11"/>
    <w:basedOn w:val="a0"/>
    <w:next w:val="a0"/>
    <w:qFormat/>
    <w:rsid w:val="00BD5133"/>
    <w:pPr>
      <w:keepNext/>
      <w:jc w:val="right"/>
      <w:outlineLvl w:val="0"/>
    </w:pPr>
    <w:rPr>
      <w:sz w:val="20"/>
      <w:szCs w:val="28"/>
    </w:rPr>
  </w:style>
  <w:style w:type="paragraph" w:customStyle="1" w:styleId="Heading21">
    <w:name w:val="Heading 21"/>
    <w:basedOn w:val="a0"/>
    <w:next w:val="a0"/>
    <w:rsid w:val="00BD5133"/>
    <w:pPr>
      <w:keepNext/>
      <w:jc w:val="center"/>
      <w:outlineLvl w:val="1"/>
    </w:pPr>
    <w:rPr>
      <w:sz w:val="20"/>
      <w:szCs w:val="28"/>
    </w:rPr>
  </w:style>
  <w:style w:type="paragraph" w:customStyle="1" w:styleId="Heading31">
    <w:name w:val="Heading 31"/>
    <w:basedOn w:val="a0"/>
    <w:next w:val="a0"/>
    <w:rsid w:val="00BD5133"/>
    <w:pPr>
      <w:keepNext/>
      <w:jc w:val="right"/>
      <w:outlineLvl w:val="2"/>
    </w:pPr>
    <w:rPr>
      <w:sz w:val="20"/>
      <w:szCs w:val="28"/>
    </w:rPr>
  </w:style>
  <w:style w:type="paragraph" w:customStyle="1" w:styleId="Header1">
    <w:name w:val="Header1"/>
    <w:basedOn w:val="a0"/>
    <w:rsid w:val="00BD5133"/>
    <w:pPr>
      <w:tabs>
        <w:tab w:val="center" w:pos="4153"/>
        <w:tab w:val="right" w:pos="8306"/>
      </w:tabs>
    </w:pPr>
    <w:rPr>
      <w:sz w:val="22"/>
      <w:szCs w:val="26"/>
    </w:rPr>
  </w:style>
  <w:style w:type="paragraph" w:customStyle="1" w:styleId="Header2">
    <w:name w:val="Header2"/>
    <w:basedOn w:val="a0"/>
    <w:rsid w:val="00BD5133"/>
    <w:pPr>
      <w:tabs>
        <w:tab w:val="center" w:pos="4153"/>
        <w:tab w:val="right" w:pos="8306"/>
      </w:tabs>
    </w:pPr>
    <w:rPr>
      <w:sz w:val="22"/>
      <w:szCs w:val="26"/>
    </w:rPr>
  </w:style>
  <w:style w:type="paragraph" w:customStyle="1" w:styleId="afff2">
    <w:name w:val="גוף"/>
    <w:basedOn w:val="a0"/>
    <w:autoRedefine/>
    <w:rsid w:val="00BD5133"/>
    <w:pPr>
      <w:ind w:left="540" w:hanging="360"/>
      <w:jc w:val="both"/>
    </w:pPr>
    <w:rPr>
      <w:sz w:val="28"/>
      <w:szCs w:val="28"/>
    </w:rPr>
  </w:style>
  <w:style w:type="paragraph" w:customStyle="1" w:styleId="BodyTextIndent1">
    <w:name w:val="Body Text Indent1"/>
    <w:basedOn w:val="a0"/>
    <w:rsid w:val="00BD5133"/>
    <w:pPr>
      <w:spacing w:after="120"/>
      <w:ind w:left="283"/>
    </w:pPr>
    <w:rPr>
      <w:rFonts w:cs="Times New Roman"/>
      <w:sz w:val="20"/>
      <w:szCs w:val="20"/>
      <w:lang w:eastAsia="en-US"/>
    </w:rPr>
  </w:style>
  <w:style w:type="paragraph" w:styleId="afff3">
    <w:name w:val="List"/>
    <w:basedOn w:val="a0"/>
    <w:rsid w:val="00BD5133"/>
    <w:pPr>
      <w:spacing w:before="120" w:after="120" w:line="360" w:lineRule="auto"/>
      <w:ind w:left="360" w:hanging="360"/>
    </w:pPr>
    <w:rPr>
      <w:noProof/>
      <w:sz w:val="20"/>
    </w:rPr>
  </w:style>
  <w:style w:type="paragraph" w:styleId="29">
    <w:name w:val="List 2"/>
    <w:basedOn w:val="a0"/>
    <w:rsid w:val="00BD5133"/>
    <w:pPr>
      <w:ind w:left="566" w:hanging="283"/>
    </w:pPr>
    <w:rPr>
      <w:rFonts w:cs="Times New Roman"/>
      <w:sz w:val="20"/>
      <w:szCs w:val="20"/>
      <w:lang w:eastAsia="en-US"/>
    </w:rPr>
  </w:style>
  <w:style w:type="paragraph" w:styleId="38">
    <w:name w:val="List 3"/>
    <w:basedOn w:val="a0"/>
    <w:rsid w:val="00BD5133"/>
    <w:pPr>
      <w:ind w:left="849" w:hanging="283"/>
    </w:pPr>
    <w:rPr>
      <w:rFonts w:cs="Times New Roman"/>
      <w:sz w:val="20"/>
      <w:szCs w:val="20"/>
      <w:lang w:eastAsia="en-US"/>
    </w:rPr>
  </w:style>
  <w:style w:type="table" w:styleId="19">
    <w:name w:val="Table Grid 1"/>
    <w:basedOn w:val="a2"/>
    <w:rsid w:val="00952CBC"/>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4">
    <w:name w:val="טקסט סעיף תו תו"/>
    <w:link w:val="afff5"/>
    <w:rsid w:val="008C7887"/>
    <w:rPr>
      <w:rFonts w:ascii="Arial" w:hAnsi="Arial" w:cs="Arial"/>
      <w:sz w:val="22"/>
      <w:szCs w:val="22"/>
      <w:lang w:val="en-US" w:eastAsia="en-US" w:bidi="he-IL"/>
    </w:rPr>
  </w:style>
  <w:style w:type="paragraph" w:customStyle="1" w:styleId="afff5">
    <w:name w:val="טקסט סעיף תו"/>
    <w:basedOn w:val="a0"/>
    <w:link w:val="afff4"/>
    <w:rsid w:val="008C7887"/>
    <w:pPr>
      <w:tabs>
        <w:tab w:val="num" w:pos="1107"/>
      </w:tabs>
      <w:spacing w:line="360" w:lineRule="auto"/>
      <w:ind w:left="1107" w:hanging="567"/>
      <w:jc w:val="both"/>
    </w:pPr>
    <w:rPr>
      <w:rFonts w:ascii="Arial" w:hAnsi="Arial" w:cs="Arial"/>
      <w:sz w:val="22"/>
      <w:szCs w:val="22"/>
      <w:lang w:eastAsia="en-US"/>
    </w:rPr>
  </w:style>
  <w:style w:type="paragraph" w:customStyle="1" w:styleId="P00">
    <w:name w:val="P00"/>
    <w:rsid w:val="008C788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Char3">
    <w:name w:val="Char3 תו"/>
    <w:basedOn w:val="a0"/>
    <w:rsid w:val="008C7887"/>
    <w:pPr>
      <w:bidi w:val="0"/>
      <w:spacing w:after="160" w:line="240" w:lineRule="exact"/>
      <w:jc w:val="both"/>
    </w:pPr>
    <w:rPr>
      <w:rFonts w:ascii="Verdana" w:hAnsi="Verdana" w:cs="FrankRuehl"/>
      <w:sz w:val="16"/>
      <w:szCs w:val="20"/>
      <w:lang w:eastAsia="en-US" w:bidi="ar-SA"/>
    </w:rPr>
  </w:style>
  <w:style w:type="paragraph" w:customStyle="1" w:styleId="afff6">
    <w:name w:val="טקסט סעיף תו תו תו תו"/>
    <w:basedOn w:val="a0"/>
    <w:link w:val="afff7"/>
    <w:rsid w:val="00335A14"/>
    <w:pPr>
      <w:spacing w:line="360" w:lineRule="auto"/>
      <w:jc w:val="both"/>
    </w:pPr>
    <w:rPr>
      <w:rFonts w:ascii="Arial" w:hAnsi="Arial" w:cs="Arial"/>
      <w:sz w:val="22"/>
      <w:szCs w:val="22"/>
      <w:lang w:eastAsia="en-US"/>
    </w:rPr>
  </w:style>
  <w:style w:type="paragraph" w:customStyle="1" w:styleId="afff8">
    <w:name w:val="כותרת שם נספח"/>
    <w:basedOn w:val="a0"/>
    <w:rsid w:val="00335A14"/>
    <w:pPr>
      <w:spacing w:before="240" w:line="360" w:lineRule="auto"/>
      <w:jc w:val="both"/>
    </w:pPr>
    <w:rPr>
      <w:rFonts w:ascii="Arial" w:hAnsi="Arial" w:cs="Arial"/>
      <w:b/>
      <w:bCs/>
      <w:color w:val="1B3461"/>
      <w:sz w:val="26"/>
      <w:szCs w:val="26"/>
      <w:lang w:eastAsia="en-US"/>
    </w:rPr>
  </w:style>
  <w:style w:type="paragraph" w:customStyle="1" w:styleId="afff9">
    <w:name w:val="טקסט נספח"/>
    <w:basedOn w:val="afff8"/>
    <w:rsid w:val="00335A14"/>
    <w:rPr>
      <w:rFonts w:cs="David"/>
      <w:b w:val="0"/>
      <w:bCs w:val="0"/>
      <w:color w:val="auto"/>
      <w:sz w:val="22"/>
      <w:szCs w:val="22"/>
    </w:rPr>
  </w:style>
  <w:style w:type="paragraph" w:customStyle="1" w:styleId="afffa">
    <w:name w:val="כותרת טבלת נספחים"/>
    <w:basedOn w:val="a0"/>
    <w:rsid w:val="00335A14"/>
    <w:pPr>
      <w:jc w:val="center"/>
    </w:pPr>
    <w:rPr>
      <w:rFonts w:ascii="Arial" w:hAnsi="Arial" w:cs="Arial"/>
      <w:b/>
      <w:color w:val="1B3461"/>
      <w:sz w:val="28"/>
      <w:szCs w:val="22"/>
      <w:lang w:eastAsia="en-US"/>
    </w:rPr>
  </w:style>
  <w:style w:type="paragraph" w:customStyle="1" w:styleId="afffb">
    <w:name w:val="טקסט סעיף מודגש"/>
    <w:basedOn w:val="afff6"/>
    <w:link w:val="afffc"/>
    <w:rsid w:val="00335A14"/>
    <w:rPr>
      <w:b/>
      <w:bCs/>
    </w:rPr>
  </w:style>
  <w:style w:type="character" w:customStyle="1" w:styleId="afff7">
    <w:name w:val="טקסט סעיף תו תו תו תו תו"/>
    <w:link w:val="afff6"/>
    <w:rsid w:val="00335A14"/>
    <w:rPr>
      <w:rFonts w:ascii="Arial" w:hAnsi="Arial" w:cs="Arial"/>
      <w:sz w:val="22"/>
      <w:szCs w:val="22"/>
      <w:lang w:val="en-US" w:eastAsia="en-US" w:bidi="he-IL"/>
    </w:rPr>
  </w:style>
  <w:style w:type="character" w:customStyle="1" w:styleId="afffc">
    <w:name w:val="טקסט סעיף מודגש תו"/>
    <w:link w:val="afffb"/>
    <w:rsid w:val="00335A14"/>
    <w:rPr>
      <w:rFonts w:ascii="Arial" w:hAnsi="Arial" w:cs="Arial"/>
      <w:b/>
      <w:bCs/>
      <w:sz w:val="22"/>
      <w:szCs w:val="22"/>
      <w:lang w:val="en-US" w:eastAsia="en-US" w:bidi="he-IL"/>
    </w:rPr>
  </w:style>
  <w:style w:type="paragraph" w:customStyle="1" w:styleId="Char1">
    <w:name w:val="הדגשת צבע תו Char"/>
    <w:basedOn w:val="afff6"/>
    <w:link w:val="CharChar0"/>
    <w:rsid w:val="00335A14"/>
    <w:rPr>
      <w:shd w:val="clear" w:color="auto" w:fill="DEE7F6"/>
    </w:rPr>
  </w:style>
  <w:style w:type="character" w:customStyle="1" w:styleId="CharChar0">
    <w:name w:val="הדגשת צבע תו Char Char"/>
    <w:link w:val="Char1"/>
    <w:rsid w:val="00335A14"/>
    <w:rPr>
      <w:rFonts w:ascii="Arial" w:hAnsi="Arial" w:cs="Arial"/>
      <w:sz w:val="22"/>
      <w:szCs w:val="22"/>
      <w:shd w:val="clear" w:color="auto" w:fill="DEE7F6"/>
      <w:lang w:val="en-US" w:eastAsia="en-US" w:bidi="he-IL"/>
    </w:rPr>
  </w:style>
  <w:style w:type="paragraph" w:customStyle="1" w:styleId="afffd">
    <w:name w:val="אייקון החשוב ביותר"/>
    <w:basedOn w:val="afff6"/>
    <w:link w:val="afffe"/>
    <w:rsid w:val="00335A14"/>
    <w:rPr>
      <w:rFonts w:ascii="Wingdings" w:hAnsi="Wingdings"/>
      <w:color w:val="5EA740"/>
      <w:position w:val="-4"/>
      <w:sz w:val="28"/>
      <w:szCs w:val="28"/>
    </w:rPr>
  </w:style>
  <w:style w:type="character" w:customStyle="1" w:styleId="afffe">
    <w:name w:val="אייקון החשוב ביותר תו"/>
    <w:link w:val="afffd"/>
    <w:rsid w:val="00335A14"/>
    <w:rPr>
      <w:rFonts w:ascii="Wingdings" w:hAnsi="Wingdings" w:cs="Arial"/>
      <w:color w:val="5EA740"/>
      <w:position w:val="-4"/>
      <w:sz w:val="28"/>
      <w:szCs w:val="28"/>
      <w:lang w:val="en-US" w:eastAsia="en-US" w:bidi="he-IL"/>
    </w:rPr>
  </w:style>
  <w:style w:type="paragraph" w:customStyle="1" w:styleId="affff">
    <w:name w:val="אייקון רישום/דיווח"/>
    <w:basedOn w:val="afff6"/>
    <w:link w:val="affff0"/>
    <w:rsid w:val="00335A14"/>
    <w:rPr>
      <w:rFonts w:ascii="Wingdings" w:hAnsi="Wingdings"/>
      <w:color w:val="800080"/>
      <w:position w:val="-4"/>
      <w:sz w:val="28"/>
      <w:szCs w:val="28"/>
    </w:rPr>
  </w:style>
  <w:style w:type="character" w:customStyle="1" w:styleId="affff0">
    <w:name w:val="אייקון רישום/דיווח תו"/>
    <w:link w:val="affff"/>
    <w:rsid w:val="00335A14"/>
    <w:rPr>
      <w:rFonts w:ascii="Wingdings" w:hAnsi="Wingdings" w:cs="Arial"/>
      <w:color w:val="800080"/>
      <w:position w:val="-4"/>
      <w:sz w:val="28"/>
      <w:szCs w:val="28"/>
      <w:lang w:val="en-US" w:eastAsia="en-US" w:bidi="he-IL"/>
    </w:rPr>
  </w:style>
  <w:style w:type="paragraph" w:customStyle="1" w:styleId="affff1">
    <w:name w:val="אייקון מערכות מידע"/>
    <w:basedOn w:val="afff6"/>
    <w:link w:val="affff2"/>
    <w:rsid w:val="00335A14"/>
    <w:rPr>
      <w:rFonts w:ascii="Wingdings" w:hAnsi="Wingdings"/>
      <w:color w:val="36A6E8"/>
      <w:position w:val="-4"/>
      <w:sz w:val="28"/>
      <w:szCs w:val="28"/>
    </w:rPr>
  </w:style>
  <w:style w:type="character" w:customStyle="1" w:styleId="affff2">
    <w:name w:val="אייקון מערכות מידע תו"/>
    <w:link w:val="affff1"/>
    <w:rsid w:val="00335A14"/>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f6"/>
    <w:link w:val="CharCharChar"/>
    <w:rsid w:val="00335A14"/>
    <w:rPr>
      <w:rFonts w:ascii="Wingdings" w:hAnsi="Wingdings"/>
      <w:color w:val="A81229"/>
      <w:position w:val="-4"/>
      <w:sz w:val="28"/>
      <w:szCs w:val="28"/>
    </w:rPr>
  </w:style>
  <w:style w:type="character" w:customStyle="1" w:styleId="CharCharChar">
    <w:name w:val="אייקון אסור לעשות תו Char Char Char"/>
    <w:link w:val="CharChar4"/>
    <w:rsid w:val="00335A14"/>
    <w:rPr>
      <w:rFonts w:ascii="Wingdings" w:hAnsi="Wingdings" w:cs="Arial"/>
      <w:color w:val="A81229"/>
      <w:position w:val="-4"/>
      <w:sz w:val="28"/>
      <w:szCs w:val="28"/>
      <w:lang w:val="en-US" w:eastAsia="en-US" w:bidi="he-IL"/>
    </w:rPr>
  </w:style>
  <w:style w:type="character" w:styleId="affff3">
    <w:name w:val="footnote reference"/>
    <w:uiPriority w:val="99"/>
    <w:rsid w:val="00335A14"/>
    <w:rPr>
      <w:vertAlign w:val="superscript"/>
    </w:rPr>
  </w:style>
  <w:style w:type="paragraph" w:customStyle="1" w:styleId="Para5">
    <w:name w:val="Para5"/>
    <w:basedOn w:val="a0"/>
    <w:rsid w:val="00335A14"/>
    <w:pPr>
      <w:overflowPunct w:val="0"/>
      <w:autoSpaceDE w:val="0"/>
      <w:autoSpaceDN w:val="0"/>
      <w:adjustRightInd w:val="0"/>
      <w:ind w:left="3232"/>
      <w:jc w:val="both"/>
      <w:textAlignment w:val="baseline"/>
    </w:pPr>
    <w:rPr>
      <w:rFonts w:cs="FrankRuehl"/>
      <w:noProof/>
      <w:szCs w:val="26"/>
    </w:rPr>
  </w:style>
  <w:style w:type="paragraph" w:customStyle="1" w:styleId="Title1">
    <w:name w:val="Title1"/>
    <w:basedOn w:val="a0"/>
    <w:next w:val="a0"/>
    <w:rsid w:val="00335A14"/>
    <w:pPr>
      <w:overflowPunct w:val="0"/>
      <w:autoSpaceDE w:val="0"/>
      <w:autoSpaceDN w:val="0"/>
      <w:adjustRightInd w:val="0"/>
      <w:spacing w:after="240"/>
      <w:jc w:val="center"/>
      <w:textAlignment w:val="baseline"/>
    </w:pPr>
    <w:rPr>
      <w:rFonts w:cs="FrankRuehl"/>
      <w:b/>
      <w:bCs/>
      <w:sz w:val="40"/>
      <w:szCs w:val="48"/>
    </w:rPr>
  </w:style>
  <w:style w:type="character" w:customStyle="1" w:styleId="default">
    <w:name w:val="default"/>
    <w:rsid w:val="00335A14"/>
    <w:rPr>
      <w:rFonts w:ascii="Times New Roman" w:hAnsi="Times New Roman" w:cs="Times New Roman"/>
      <w:sz w:val="26"/>
      <w:szCs w:val="26"/>
    </w:rPr>
  </w:style>
  <w:style w:type="paragraph" w:customStyle="1" w:styleId="P11">
    <w:name w:val="P11"/>
    <w:basedOn w:val="P00"/>
    <w:rsid w:val="00335A14"/>
    <w:pPr>
      <w:tabs>
        <w:tab w:val="clear" w:pos="624"/>
      </w:tabs>
      <w:ind w:right="624"/>
    </w:pPr>
  </w:style>
  <w:style w:type="paragraph" w:customStyle="1" w:styleId="affff4">
    <w:name w:val="טקסט סעיף תו תו תו תו תו תו"/>
    <w:basedOn w:val="a0"/>
    <w:rsid w:val="00DC0DFF"/>
    <w:pPr>
      <w:tabs>
        <w:tab w:val="num" w:pos="1107"/>
      </w:tabs>
      <w:ind w:left="1107" w:hanging="567"/>
    </w:pPr>
    <w:rPr>
      <w:rFonts w:cs="Times New Roman"/>
      <w:lang w:eastAsia="en-US"/>
    </w:rPr>
  </w:style>
  <w:style w:type="paragraph" w:styleId="affff5">
    <w:name w:val="Revision"/>
    <w:hidden/>
    <w:uiPriority w:val="99"/>
    <w:semiHidden/>
    <w:rsid w:val="00FB1FB0"/>
    <w:rPr>
      <w:rFonts w:cs="David"/>
      <w:sz w:val="24"/>
      <w:szCs w:val="24"/>
      <w:lang w:eastAsia="he-IL"/>
    </w:rPr>
  </w:style>
  <w:style w:type="character" w:customStyle="1" w:styleId="HNormal0">
    <w:name w:val="HNormal תו"/>
    <w:link w:val="HNormal"/>
    <w:rsid w:val="00BD420E"/>
    <w:rPr>
      <w:rFonts w:cs="David"/>
      <w:noProof/>
      <w:szCs w:val="24"/>
      <w:lang w:val="en-US" w:eastAsia="he-IL" w:bidi="he-IL"/>
    </w:rPr>
  </w:style>
  <w:style w:type="character" w:customStyle="1" w:styleId="a5">
    <w:name w:val="כותרת עליונה תו"/>
    <w:aliases w:val="Header תו תו,1 תו תו,Header תו תו תו תו תו תו,Header תו תו תו תו, תו תו תו תו תו תו תו תו תו,תו תו תו תו תו תו תו תו תו"/>
    <w:link w:val="a4"/>
    <w:rsid w:val="000F515E"/>
    <w:rPr>
      <w:rFonts w:cs="David"/>
      <w:sz w:val="24"/>
      <w:szCs w:val="24"/>
      <w:lang w:val="en-US" w:eastAsia="he-IL" w:bidi="he-IL"/>
    </w:rPr>
  </w:style>
  <w:style w:type="paragraph" w:customStyle="1" w:styleId="Char30">
    <w:name w:val="Char3"/>
    <w:basedOn w:val="a0"/>
    <w:rsid w:val="00484B91"/>
    <w:pPr>
      <w:bidi w:val="0"/>
      <w:spacing w:after="160" w:line="240" w:lineRule="exact"/>
      <w:jc w:val="both"/>
    </w:pPr>
    <w:rPr>
      <w:rFonts w:ascii="Verdana" w:hAnsi="Verdana" w:cs="FrankRuehl"/>
      <w:sz w:val="16"/>
      <w:szCs w:val="20"/>
      <w:lang w:eastAsia="en-US" w:bidi="ar-SA"/>
    </w:rPr>
  </w:style>
  <w:style w:type="paragraph" w:customStyle="1" w:styleId="TableText0">
    <w:name w:val="Table Text"/>
    <w:basedOn w:val="a0"/>
    <w:link w:val="TableText1"/>
    <w:rsid w:val="00484B9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84B91"/>
    <w:pPr>
      <w:ind w:right="0"/>
      <w:jc w:val="both"/>
    </w:pPr>
  </w:style>
  <w:style w:type="paragraph" w:customStyle="1" w:styleId="TableHead0">
    <w:name w:val="Table Head"/>
    <w:basedOn w:val="TableText0"/>
    <w:rsid w:val="00484B91"/>
    <w:pPr>
      <w:ind w:right="0"/>
      <w:jc w:val="center"/>
    </w:pPr>
    <w:rPr>
      <w:b/>
      <w:bCs/>
    </w:rPr>
  </w:style>
  <w:style w:type="paragraph" w:customStyle="1" w:styleId="TableSideHeading">
    <w:name w:val="Table SideHeading"/>
    <w:basedOn w:val="TableText0"/>
    <w:rsid w:val="00484B91"/>
  </w:style>
  <w:style w:type="character" w:customStyle="1" w:styleId="TableText1">
    <w:name w:val="Table Text תו"/>
    <w:link w:val="TableText0"/>
    <w:rsid w:val="00484B91"/>
    <w:rPr>
      <w:rFonts w:ascii="Arial" w:eastAsia="Arial Unicode MS" w:hAnsi="Arial" w:cs="Times New Roman"/>
      <w:snapToGrid w:val="0"/>
      <w:color w:val="000000"/>
      <w:szCs w:val="26"/>
      <w:lang w:val="x-none" w:eastAsia="ja-JP"/>
    </w:rPr>
  </w:style>
  <w:style w:type="character" w:customStyle="1" w:styleId="af4">
    <w:name w:val="נושא הערה תו"/>
    <w:link w:val="af3"/>
    <w:rsid w:val="00484B91"/>
    <w:rPr>
      <w:rFonts w:cs="David"/>
      <w:b/>
      <w:bCs/>
      <w:lang w:eastAsia="he-IL"/>
    </w:rPr>
  </w:style>
  <w:style w:type="paragraph" w:customStyle="1" w:styleId="1a">
    <w:name w:val="פיסקת רשימה1"/>
    <w:basedOn w:val="a0"/>
    <w:uiPriority w:val="99"/>
    <w:qFormat/>
    <w:rsid w:val="00484B91"/>
    <w:pPr>
      <w:ind w:left="720"/>
    </w:pPr>
    <w:rPr>
      <w:rFonts w:cs="Times New Roman"/>
      <w:lang w:eastAsia="en-US"/>
    </w:rPr>
  </w:style>
  <w:style w:type="paragraph" w:customStyle="1" w:styleId="1b">
    <w:name w:val="מהדורה1"/>
    <w:hidden/>
    <w:uiPriority w:val="99"/>
    <w:semiHidden/>
    <w:rsid w:val="00484B91"/>
    <w:rPr>
      <w:rFonts w:cs="Times New Roman"/>
      <w:sz w:val="24"/>
      <w:szCs w:val="24"/>
    </w:rPr>
  </w:style>
  <w:style w:type="table" w:customStyle="1" w:styleId="1c">
    <w:name w:val="טקסט טבלה תחתונה1"/>
    <w:basedOn w:val="a2"/>
    <w:next w:val="afd"/>
    <w:uiPriority w:val="59"/>
    <w:rsid w:val="00484B91"/>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מיספור2"/>
    <w:basedOn w:val="a0"/>
    <w:next w:val="a0"/>
    <w:rsid w:val="00AD577F"/>
    <w:pPr>
      <w:numPr>
        <w:ilvl w:val="1"/>
        <w:numId w:val="23"/>
      </w:numPr>
      <w:spacing w:before="120" w:after="60"/>
      <w:jc w:val="both"/>
    </w:pPr>
    <w:rPr>
      <w:sz w:val="20"/>
    </w:rPr>
  </w:style>
  <w:style w:type="character" w:customStyle="1" w:styleId="1d">
    <w:name w:val="מספור1 תו"/>
    <w:link w:val="1"/>
    <w:locked/>
    <w:rsid w:val="004A5119"/>
    <w:rPr>
      <w:color w:val="000000"/>
      <w:szCs w:val="24"/>
      <w:lang w:val="x-none" w:eastAsia="x-none"/>
    </w:rPr>
  </w:style>
  <w:style w:type="paragraph" w:customStyle="1" w:styleId="1">
    <w:name w:val="מספור1"/>
    <w:basedOn w:val="a0"/>
    <w:next w:val="a0"/>
    <w:link w:val="1d"/>
    <w:autoRedefine/>
    <w:rsid w:val="00AD577F"/>
    <w:pPr>
      <w:numPr>
        <w:numId w:val="23"/>
      </w:numPr>
      <w:tabs>
        <w:tab w:val="left" w:pos="34"/>
        <w:tab w:val="left" w:pos="8640"/>
      </w:tabs>
      <w:spacing w:before="120" w:after="60"/>
      <w:jc w:val="both"/>
    </w:pPr>
    <w:rPr>
      <w:rFonts w:cs="Miriam"/>
      <w:color w:val="000000"/>
      <w:sz w:val="20"/>
      <w:lang w:val="x-none" w:eastAsia="x-none"/>
    </w:rPr>
  </w:style>
  <w:style w:type="paragraph" w:customStyle="1" w:styleId="3">
    <w:name w:val="מספור3"/>
    <w:basedOn w:val="a0"/>
    <w:next w:val="a0"/>
    <w:rsid w:val="00AD577F"/>
    <w:pPr>
      <w:numPr>
        <w:ilvl w:val="2"/>
        <w:numId w:val="23"/>
      </w:numPr>
      <w:spacing w:before="120" w:after="60"/>
      <w:jc w:val="both"/>
    </w:pPr>
    <w:rPr>
      <w:sz w:val="20"/>
    </w:rPr>
  </w:style>
  <w:style w:type="paragraph" w:customStyle="1" w:styleId="Char32">
    <w:name w:val="Char32"/>
    <w:basedOn w:val="a0"/>
    <w:rsid w:val="00AD577F"/>
    <w:pPr>
      <w:bidi w:val="0"/>
      <w:spacing w:after="160" w:line="240" w:lineRule="exact"/>
      <w:jc w:val="both"/>
    </w:pPr>
    <w:rPr>
      <w:rFonts w:ascii="Verdana" w:hAnsi="Verdana" w:cs="FrankRuehl"/>
      <w:sz w:val="16"/>
      <w:szCs w:val="20"/>
      <w:lang w:eastAsia="en-US" w:bidi="ar-SA"/>
    </w:rPr>
  </w:style>
  <w:style w:type="paragraph" w:customStyle="1" w:styleId="Char31">
    <w:name w:val="Char31"/>
    <w:basedOn w:val="a0"/>
    <w:rsid w:val="007E033B"/>
    <w:pPr>
      <w:bidi w:val="0"/>
      <w:spacing w:after="160" w:line="240" w:lineRule="exact"/>
      <w:jc w:val="both"/>
    </w:pPr>
    <w:rPr>
      <w:rFonts w:ascii="Verdana" w:hAnsi="Verdana" w:cs="FrankRuehl"/>
      <w:sz w:val="16"/>
      <w:szCs w:val="20"/>
      <w:lang w:eastAsia="en-US" w:bidi="ar-SA"/>
    </w:rPr>
  </w:style>
  <w:style w:type="character" w:customStyle="1" w:styleId="afc">
    <w:name w:val="פיסקת רשימה תו"/>
    <w:aliases w:val="LP1 תו,List Paragraph_0 תו,List Paragraph_1 תו,פיסקת bullets תו,lp1 תו,Bullet List תו,FooterText תו,numbered תו,Paragraphe de liste1 תו,מכרזים - טקסט סעיפים תו,פיסקת רשימה11 תו,נספח 2 מתוקן תו,x.x.x.x תו,מפרט פירוט סעיפים תו,LP11 תו"/>
    <w:link w:val="afb"/>
    <w:uiPriority w:val="34"/>
    <w:rsid w:val="00BD5476"/>
    <w:rPr>
      <w:rFonts w:cs="Times New Roman"/>
      <w:sz w:val="24"/>
      <w:szCs w:val="24"/>
      <w:lang w:eastAsia="he-IL"/>
    </w:rPr>
  </w:style>
  <w:style w:type="character" w:customStyle="1" w:styleId="12">
    <w:name w:val="כותרת 1 תו"/>
    <w:aliases w:val="H2 תו"/>
    <w:link w:val="10"/>
    <w:uiPriority w:val="99"/>
    <w:locked/>
    <w:rsid w:val="00800011"/>
    <w:rPr>
      <w:rFonts w:cs="David"/>
      <w:b/>
      <w:bCs/>
      <w:noProof/>
      <w:kern w:val="32"/>
      <w:sz w:val="26"/>
      <w:szCs w:val="32"/>
      <w:u w:val="single"/>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0"/>
    <w:uiPriority w:val="9"/>
    <w:locked/>
    <w:rsid w:val="00800011"/>
    <w:rPr>
      <w:rFonts w:cs="David"/>
      <w:b/>
      <w:bCs/>
      <w:noProof/>
      <w:sz w:val="22"/>
      <w:szCs w:val="28"/>
      <w:u w:val="single"/>
      <w:lang w:eastAsia="he-IL"/>
    </w:rPr>
  </w:style>
  <w:style w:type="character" w:customStyle="1" w:styleId="31">
    <w:name w:val="כותרת 3 תו"/>
    <w:link w:val="30"/>
    <w:uiPriority w:val="9"/>
    <w:locked/>
    <w:rsid w:val="00800011"/>
    <w:rPr>
      <w:rFonts w:ascii="Times New Roman Bold" w:hAnsi="Times New Roman Bold" w:cs="David"/>
      <w:b/>
      <w:bCs/>
      <w:noProof/>
      <w:szCs w:val="24"/>
      <w:u w:val="single"/>
      <w:lang w:eastAsia="he-IL"/>
    </w:rPr>
  </w:style>
  <w:style w:type="character" w:customStyle="1" w:styleId="40">
    <w:name w:val="כותרת 4 תו"/>
    <w:link w:val="4"/>
    <w:uiPriority w:val="9"/>
    <w:locked/>
    <w:rsid w:val="00800011"/>
    <w:rPr>
      <w:rFonts w:cs="Times New Roman"/>
      <w:b/>
      <w:bCs/>
      <w:sz w:val="28"/>
      <w:szCs w:val="28"/>
      <w:lang w:eastAsia="he-IL"/>
    </w:rPr>
  </w:style>
  <w:style w:type="character" w:customStyle="1" w:styleId="50">
    <w:name w:val="כותרת 5 תו"/>
    <w:link w:val="5"/>
    <w:uiPriority w:val="9"/>
    <w:locked/>
    <w:rsid w:val="00800011"/>
    <w:rPr>
      <w:rFonts w:cs="David"/>
      <w:b/>
      <w:bCs/>
      <w:sz w:val="24"/>
      <w:szCs w:val="24"/>
      <w:lang w:eastAsia="he-IL"/>
    </w:rPr>
  </w:style>
  <w:style w:type="character" w:customStyle="1" w:styleId="60">
    <w:name w:val="כותרת 6 תו"/>
    <w:link w:val="6"/>
    <w:uiPriority w:val="9"/>
    <w:locked/>
    <w:rsid w:val="00800011"/>
    <w:rPr>
      <w:rFonts w:ascii="Arial" w:hAnsi="Arial"/>
      <w:i/>
      <w:iCs/>
      <w:sz w:val="22"/>
      <w:szCs w:val="22"/>
      <w:lang w:eastAsia="he-IL"/>
    </w:rPr>
  </w:style>
  <w:style w:type="character" w:customStyle="1" w:styleId="70">
    <w:name w:val="כותרת 7 תו"/>
    <w:link w:val="7"/>
    <w:uiPriority w:val="9"/>
    <w:locked/>
    <w:rsid w:val="00800011"/>
    <w:rPr>
      <w:rFonts w:ascii="Arial" w:hAnsi="Arial"/>
      <w:lang w:eastAsia="he-IL"/>
    </w:rPr>
  </w:style>
  <w:style w:type="character" w:customStyle="1" w:styleId="80">
    <w:name w:val="כותרת 8 תו"/>
    <w:link w:val="8"/>
    <w:uiPriority w:val="9"/>
    <w:locked/>
    <w:rsid w:val="00800011"/>
    <w:rPr>
      <w:rFonts w:ascii="Arial" w:hAnsi="Arial"/>
      <w:i/>
      <w:iCs/>
      <w:lang w:eastAsia="he-IL"/>
    </w:rPr>
  </w:style>
  <w:style w:type="character" w:customStyle="1" w:styleId="90">
    <w:name w:val="כותרת 9 תו"/>
    <w:aliases w:val="פרטיכל תו"/>
    <w:link w:val="9"/>
    <w:uiPriority w:val="9"/>
    <w:locked/>
    <w:rsid w:val="00800011"/>
    <w:rPr>
      <w:rFonts w:ascii="Arial" w:hAnsi="Arial"/>
      <w:i/>
      <w:iCs/>
      <w:sz w:val="18"/>
      <w:szCs w:val="18"/>
      <w:lang w:eastAsia="he-IL"/>
    </w:rPr>
  </w:style>
  <w:style w:type="character" w:customStyle="1" w:styleId="a7">
    <w:name w:val="כותרת תחתונה תו"/>
    <w:link w:val="a6"/>
    <w:locked/>
    <w:rsid w:val="00800011"/>
    <w:rPr>
      <w:rFonts w:cs="David"/>
      <w:szCs w:val="24"/>
      <w:lang w:eastAsia="he-IL"/>
    </w:rPr>
  </w:style>
  <w:style w:type="character" w:customStyle="1" w:styleId="aa">
    <w:name w:val="גוף טקסט תו"/>
    <w:link w:val="a9"/>
    <w:locked/>
    <w:rsid w:val="00800011"/>
    <w:rPr>
      <w:rFonts w:cs="David"/>
      <w:b/>
      <w:bCs/>
      <w:sz w:val="32"/>
      <w:szCs w:val="56"/>
    </w:rPr>
  </w:style>
  <w:style w:type="character" w:customStyle="1" w:styleId="af7">
    <w:name w:val="כותרת טקסט תו"/>
    <w:link w:val="af6"/>
    <w:uiPriority w:val="10"/>
    <w:locked/>
    <w:rsid w:val="00800011"/>
    <w:rPr>
      <w:rFonts w:cs="Narkisim"/>
      <w:noProof/>
      <w:sz w:val="28"/>
      <w:szCs w:val="32"/>
      <w:u w:val="single"/>
      <w:lang w:eastAsia="he-IL"/>
    </w:rPr>
  </w:style>
  <w:style w:type="character" w:customStyle="1" w:styleId="27">
    <w:name w:val="גוף טקסט 2 תו"/>
    <w:link w:val="26"/>
    <w:locked/>
    <w:rsid w:val="00800011"/>
    <w:rPr>
      <w:rFonts w:cs="David"/>
      <w:b/>
      <w:bCs/>
      <w:szCs w:val="24"/>
      <w:lang w:eastAsia="he-IL"/>
    </w:rPr>
  </w:style>
  <w:style w:type="character" w:customStyle="1" w:styleId="afa">
    <w:name w:val="כניסה בגוף טקסט תו"/>
    <w:link w:val="af9"/>
    <w:locked/>
    <w:rsid w:val="00800011"/>
    <w:rPr>
      <w:rFonts w:cs="David"/>
      <w:sz w:val="22"/>
      <w:szCs w:val="24"/>
    </w:rPr>
  </w:style>
  <w:style w:type="character" w:customStyle="1" w:styleId="ac">
    <w:name w:val="טקסט בלונים תו"/>
    <w:link w:val="ab"/>
    <w:semiHidden/>
    <w:locked/>
    <w:rsid w:val="00800011"/>
    <w:rPr>
      <w:rFonts w:ascii="Tahoma" w:hAnsi="Tahoma" w:cs="Tahoma"/>
      <w:sz w:val="16"/>
      <w:szCs w:val="16"/>
      <w:lang w:eastAsia="he-IL"/>
    </w:rPr>
  </w:style>
  <w:style w:type="character" w:customStyle="1" w:styleId="35">
    <w:name w:val="גוף טקסט 3 תו"/>
    <w:link w:val="34"/>
    <w:locked/>
    <w:rsid w:val="00800011"/>
    <w:rPr>
      <w:rFonts w:ascii="Courier" w:cs="Levenim MT"/>
      <w:snapToGrid w:val="0"/>
      <w:sz w:val="24"/>
      <w:lang w:eastAsia="he-IL"/>
    </w:rPr>
  </w:style>
  <w:style w:type="character" w:customStyle="1" w:styleId="EmailStyle47">
    <w:name w:val="EmailStyle47"/>
    <w:semiHidden/>
    <w:rsid w:val="00800011"/>
    <w:rPr>
      <w:rFonts w:ascii="Arial" w:hAnsi="Arial" w:cs="Arial"/>
      <w:color w:val="000080"/>
      <w:sz w:val="20"/>
      <w:szCs w:val="20"/>
    </w:rPr>
  </w:style>
  <w:style w:type="character" w:customStyle="1" w:styleId="afff1">
    <w:name w:val="כותרת משנה תו"/>
    <w:link w:val="afff0"/>
    <w:uiPriority w:val="11"/>
    <w:locked/>
    <w:rsid w:val="00800011"/>
    <w:rPr>
      <w:rFonts w:cs="David"/>
      <w:b/>
      <w:bCs/>
      <w:noProof/>
      <w:szCs w:val="24"/>
      <w:lang w:eastAsia="he-IL"/>
    </w:rPr>
  </w:style>
  <w:style w:type="character" w:customStyle="1" w:styleId="37">
    <w:name w:val="כניסה בגוף טקסט 3 תו"/>
    <w:link w:val="36"/>
    <w:locked/>
    <w:rsid w:val="00800011"/>
    <w:rPr>
      <w:rFonts w:cs="David"/>
      <w:sz w:val="16"/>
      <w:szCs w:val="16"/>
      <w:lang w:eastAsia="he-IL"/>
    </w:rPr>
  </w:style>
  <w:style w:type="character" w:customStyle="1" w:styleId="25">
    <w:name w:val="כניסה בגוף טקסט 2 תו"/>
    <w:link w:val="24"/>
    <w:locked/>
    <w:rsid w:val="00800011"/>
    <w:rPr>
      <w:rFonts w:cs="David"/>
      <w:sz w:val="24"/>
      <w:szCs w:val="24"/>
      <w:lang w:eastAsia="he-IL"/>
    </w:rPr>
  </w:style>
  <w:style w:type="paragraph" w:customStyle="1" w:styleId="Header11">
    <w:name w:val="Header11"/>
    <w:basedOn w:val="a0"/>
    <w:rsid w:val="00800011"/>
    <w:pPr>
      <w:tabs>
        <w:tab w:val="center" w:pos="4153"/>
        <w:tab w:val="right" w:pos="8306"/>
      </w:tabs>
    </w:pPr>
    <w:rPr>
      <w:rFonts w:eastAsia="Calibri"/>
      <w:sz w:val="22"/>
      <w:szCs w:val="26"/>
    </w:rPr>
  </w:style>
  <w:style w:type="paragraph" w:customStyle="1" w:styleId="Memo">
    <w:name w:val="Memo"/>
    <w:basedOn w:val="a0"/>
    <w:rsid w:val="00800011"/>
    <w:pPr>
      <w:overflowPunct w:val="0"/>
      <w:autoSpaceDE w:val="0"/>
      <w:autoSpaceDN w:val="0"/>
      <w:adjustRightInd w:val="0"/>
      <w:ind w:left="5760"/>
      <w:textAlignment w:val="baseline"/>
    </w:pPr>
    <w:rPr>
      <w:rFonts w:eastAsia="Calibri" w:cs="FrankRuehl"/>
      <w:sz w:val="20"/>
      <w:szCs w:val="26"/>
    </w:rPr>
  </w:style>
  <w:style w:type="paragraph" w:customStyle="1" w:styleId="Reference">
    <w:name w:val="Reference"/>
    <w:basedOn w:val="a0"/>
    <w:rsid w:val="00800011"/>
    <w:pPr>
      <w:tabs>
        <w:tab w:val="left" w:pos="1474"/>
      </w:tabs>
      <w:overflowPunct w:val="0"/>
      <w:autoSpaceDE w:val="0"/>
      <w:autoSpaceDN w:val="0"/>
      <w:adjustRightInd w:val="0"/>
      <w:ind w:left="1650" w:hanging="992"/>
      <w:textAlignment w:val="baseline"/>
    </w:pPr>
    <w:rPr>
      <w:rFonts w:eastAsia="Calibri" w:cs="FrankRuehl"/>
      <w:sz w:val="20"/>
      <w:szCs w:val="26"/>
    </w:rPr>
  </w:style>
  <w:style w:type="paragraph" w:customStyle="1" w:styleId="Sign">
    <w:name w:val="Sign"/>
    <w:basedOn w:val="a0"/>
    <w:rsid w:val="00800011"/>
    <w:pPr>
      <w:overflowPunct w:val="0"/>
      <w:autoSpaceDE w:val="0"/>
      <w:autoSpaceDN w:val="0"/>
      <w:adjustRightInd w:val="0"/>
      <w:ind w:left="3493"/>
      <w:jc w:val="center"/>
      <w:textAlignment w:val="baseline"/>
    </w:pPr>
    <w:rPr>
      <w:rFonts w:eastAsia="Calibri" w:cs="FrankRuehl"/>
      <w:sz w:val="20"/>
      <w:szCs w:val="26"/>
    </w:rPr>
  </w:style>
  <w:style w:type="paragraph" w:customStyle="1" w:styleId="About">
    <w:name w:val="About"/>
    <w:basedOn w:val="a0"/>
    <w:rsid w:val="00800011"/>
    <w:pPr>
      <w:overflowPunct w:val="0"/>
      <w:autoSpaceDE w:val="0"/>
      <w:autoSpaceDN w:val="0"/>
      <w:adjustRightInd w:val="0"/>
      <w:ind w:left="658" w:hanging="658"/>
      <w:textAlignment w:val="baseline"/>
    </w:pPr>
    <w:rPr>
      <w:rFonts w:eastAsia="Calibri" w:cs="FrankRuehl"/>
      <w:sz w:val="20"/>
      <w:szCs w:val="26"/>
    </w:rPr>
  </w:style>
  <w:style w:type="table" w:styleId="2a">
    <w:name w:val="Table Web 2"/>
    <w:basedOn w:val="a2"/>
    <w:rsid w:val="00800011"/>
    <w:pPr>
      <w:bidi/>
    </w:pPr>
    <w:rPr>
      <w:rFonts w:eastAsia="Calibri"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Heading911">
    <w:name w:val="Heading 911"/>
    <w:basedOn w:val="a0"/>
    <w:next w:val="a0"/>
    <w:rsid w:val="00800011"/>
    <w:pPr>
      <w:keepNext/>
      <w:outlineLvl w:val="8"/>
    </w:pPr>
    <w:rPr>
      <w:rFonts w:eastAsia="Calibri"/>
      <w:sz w:val="28"/>
      <w:szCs w:val="28"/>
      <w:lang w:eastAsia="en-US"/>
    </w:rPr>
  </w:style>
  <w:style w:type="paragraph" w:customStyle="1" w:styleId="Heading111">
    <w:name w:val="Heading 111"/>
    <w:basedOn w:val="a0"/>
    <w:next w:val="a0"/>
    <w:rsid w:val="00800011"/>
    <w:pPr>
      <w:keepNext/>
      <w:jc w:val="right"/>
      <w:outlineLvl w:val="0"/>
    </w:pPr>
    <w:rPr>
      <w:rFonts w:eastAsia="Calibri"/>
      <w:sz w:val="20"/>
      <w:szCs w:val="28"/>
    </w:rPr>
  </w:style>
  <w:style w:type="paragraph" w:customStyle="1" w:styleId="Heading211">
    <w:name w:val="Heading 211"/>
    <w:basedOn w:val="a0"/>
    <w:next w:val="a0"/>
    <w:rsid w:val="00800011"/>
    <w:pPr>
      <w:keepNext/>
      <w:jc w:val="center"/>
      <w:outlineLvl w:val="1"/>
    </w:pPr>
    <w:rPr>
      <w:rFonts w:eastAsia="Calibri"/>
      <w:sz w:val="20"/>
      <w:szCs w:val="28"/>
    </w:rPr>
  </w:style>
  <w:style w:type="paragraph" w:customStyle="1" w:styleId="Heading311">
    <w:name w:val="Heading 311"/>
    <w:basedOn w:val="a0"/>
    <w:next w:val="a0"/>
    <w:rsid w:val="00800011"/>
    <w:pPr>
      <w:keepNext/>
      <w:jc w:val="right"/>
      <w:outlineLvl w:val="2"/>
    </w:pPr>
    <w:rPr>
      <w:rFonts w:eastAsia="Calibri"/>
      <w:sz w:val="20"/>
      <w:szCs w:val="28"/>
    </w:rPr>
  </w:style>
  <w:style w:type="paragraph" w:customStyle="1" w:styleId="CharChar5">
    <w:name w:val="Char Char"/>
    <w:basedOn w:val="a0"/>
    <w:rsid w:val="00800011"/>
    <w:pPr>
      <w:bidi w:val="0"/>
      <w:spacing w:after="160" w:line="240" w:lineRule="exact"/>
      <w:jc w:val="both"/>
    </w:pPr>
    <w:rPr>
      <w:rFonts w:ascii="Verdana" w:eastAsia="Calibri" w:hAnsi="Verdana" w:cs="FrankRuehl"/>
      <w:sz w:val="16"/>
      <w:szCs w:val="20"/>
      <w:lang w:eastAsia="en-US" w:bidi="ar-SA"/>
    </w:rPr>
  </w:style>
  <w:style w:type="paragraph" w:customStyle="1" w:styleId="affff6">
    <w:name w:val="נדון"/>
    <w:basedOn w:val="a0"/>
    <w:next w:val="a0"/>
    <w:rsid w:val="00800011"/>
    <w:pPr>
      <w:autoSpaceDE w:val="0"/>
      <w:autoSpaceDN w:val="0"/>
      <w:adjustRightInd w:val="0"/>
      <w:spacing w:after="240"/>
      <w:jc w:val="center"/>
    </w:pPr>
    <w:rPr>
      <w:rFonts w:ascii="Franklin Gothic Medium" w:eastAsia="Calibri" w:hAnsi="Franklin Gothic Medium"/>
      <w:bCs/>
      <w:color w:val="000000"/>
      <w:kern w:val="22"/>
      <w:sz w:val="22"/>
      <w:szCs w:val="22"/>
      <w:u w:val="single"/>
      <w:lang w:eastAsia="en-US"/>
    </w:rPr>
  </w:style>
  <w:style w:type="paragraph" w:customStyle="1" w:styleId="RonnyBase">
    <w:name w:val="RonnyBase תו"/>
    <w:link w:val="RonnyBase0"/>
    <w:rsid w:val="00800011"/>
    <w:pPr>
      <w:keepLines/>
      <w:bidi/>
      <w:spacing w:before="120"/>
      <w:jc w:val="both"/>
    </w:pPr>
    <w:rPr>
      <w:rFonts w:eastAsia="Calibri" w:cs="David"/>
      <w:sz w:val="22"/>
      <w:szCs w:val="22"/>
    </w:rPr>
  </w:style>
  <w:style w:type="paragraph" w:customStyle="1" w:styleId="Normal3">
    <w:name w:val="Normal3"/>
    <w:basedOn w:val="a0"/>
    <w:rsid w:val="00800011"/>
    <w:pPr>
      <w:keepLines/>
      <w:widowControl w:val="0"/>
      <w:autoSpaceDE w:val="0"/>
      <w:autoSpaceDN w:val="0"/>
      <w:adjustRightInd w:val="0"/>
      <w:spacing w:before="60"/>
      <w:ind w:right="1584"/>
      <w:jc w:val="both"/>
    </w:pPr>
    <w:rPr>
      <w:rFonts w:ascii="Franklin Gothic Medium" w:eastAsia="Calibri" w:hAnsi="Franklin Gothic Medium" w:cs="Times New Roman"/>
      <w:b/>
      <w:smallCaps/>
      <w:color w:val="000000"/>
      <w:sz w:val="26"/>
      <w:lang w:eastAsia="en-US"/>
    </w:rPr>
  </w:style>
  <w:style w:type="character" w:customStyle="1" w:styleId="NormalWeb0">
    <w:name w:val="Normal (Web) תו"/>
    <w:link w:val="NormalWeb"/>
    <w:uiPriority w:val="99"/>
    <w:locked/>
    <w:rsid w:val="00800011"/>
    <w:rPr>
      <w:rFonts w:cs="Times New Roman"/>
      <w:sz w:val="24"/>
      <w:szCs w:val="24"/>
    </w:rPr>
  </w:style>
  <w:style w:type="character" w:customStyle="1" w:styleId="RonnyBase0">
    <w:name w:val="RonnyBase תו תו"/>
    <w:link w:val="RonnyBase"/>
    <w:locked/>
    <w:rsid w:val="00800011"/>
    <w:rPr>
      <w:rFonts w:eastAsia="Calibri" w:cs="David"/>
      <w:sz w:val="22"/>
      <w:szCs w:val="22"/>
    </w:rPr>
  </w:style>
  <w:style w:type="paragraph" w:customStyle="1" w:styleId="111">
    <w:name w:val="סגנון1.1.1"/>
    <w:basedOn w:val="a0"/>
    <w:rsid w:val="00800011"/>
    <w:pPr>
      <w:keepNext/>
      <w:keepLines/>
      <w:spacing w:before="120" w:after="120"/>
      <w:ind w:right="969"/>
      <w:outlineLvl w:val="2"/>
    </w:pPr>
    <w:rPr>
      <w:rFonts w:ascii="Franklin Gothic Medium" w:eastAsia="Calibri" w:hAnsi="Franklin Gothic Medium"/>
      <w:b/>
      <w:color w:val="000000"/>
      <w:sz w:val="22"/>
      <w:lang w:eastAsia="en-US"/>
    </w:rPr>
  </w:style>
  <w:style w:type="paragraph" w:customStyle="1" w:styleId="Char2">
    <w:name w:val="תו Char"/>
    <w:basedOn w:val="a0"/>
    <w:rsid w:val="00800011"/>
    <w:pPr>
      <w:bidi w:val="0"/>
      <w:spacing w:after="160" w:line="240" w:lineRule="exact"/>
      <w:jc w:val="both"/>
    </w:pPr>
    <w:rPr>
      <w:rFonts w:ascii="Verdana" w:eastAsia="Calibri" w:hAnsi="Verdana" w:cs="FrankRuehl"/>
      <w:sz w:val="16"/>
      <w:szCs w:val="20"/>
      <w:lang w:eastAsia="en-US" w:bidi="ar-SA"/>
    </w:rPr>
  </w:style>
  <w:style w:type="character" w:customStyle="1" w:styleId="H2CharChar">
    <w:name w:val="H2 Char Char"/>
    <w:rsid w:val="00800011"/>
    <w:rPr>
      <w:rFonts w:eastAsia="Calibri" w:cs="David"/>
      <w:b/>
      <w:bCs/>
      <w:szCs w:val="28"/>
      <w:u w:val="single"/>
      <w:lang w:val="en-US" w:eastAsia="en-US" w:bidi="he-IL"/>
    </w:rPr>
  </w:style>
  <w:style w:type="character" w:customStyle="1" w:styleId="Char4">
    <w:name w:val="כותרת ראשית Char"/>
    <w:aliases w:val="s Char,Proposal Char,Heading 2 Hidden Char,stepstone Char,Stepstones Char,head2 Char,22Heading 2 Char,כותרת 2 תו Char,כותרת 2 תו תו תו תו תו Char,כותרת 2 תו תו תו תו תו תו תו Char Char"/>
    <w:rsid w:val="00800011"/>
    <w:rPr>
      <w:rFonts w:ascii="Arial" w:eastAsia="Calibri" w:hAnsi="Arial" w:cs="Arial"/>
      <w:b/>
      <w:bCs/>
      <w:i/>
      <w:iCs/>
      <w:sz w:val="28"/>
      <w:szCs w:val="28"/>
      <w:lang w:val="en-US" w:eastAsia="en-US" w:bidi="he-IL"/>
    </w:rPr>
  </w:style>
  <w:style w:type="paragraph" w:customStyle="1" w:styleId="SimaHeading3">
    <w:name w:val="SimaHeading3"/>
    <w:basedOn w:val="30"/>
    <w:next w:val="SimaN3"/>
    <w:link w:val="SimaHeading3Char"/>
    <w:qFormat/>
    <w:rsid w:val="00800011"/>
    <w:pPr>
      <w:keepNext w:val="0"/>
      <w:tabs>
        <w:tab w:val="left" w:pos="708"/>
        <w:tab w:val="num" w:pos="14714"/>
      </w:tabs>
      <w:spacing w:after="0"/>
      <w:ind w:left="680" w:hanging="680"/>
    </w:pPr>
    <w:rPr>
      <w:rFonts w:ascii="Arial" w:hAnsi="Arial"/>
      <w:noProof w:val="0"/>
      <w:color w:val="800080"/>
      <w:sz w:val="28"/>
      <w:szCs w:val="28"/>
      <w:u w:val="none"/>
      <w:lang w:eastAsia="en-US"/>
    </w:rPr>
  </w:style>
  <w:style w:type="paragraph" w:customStyle="1" w:styleId="SimaN3">
    <w:name w:val="SimaN3"/>
    <w:basedOn w:val="a0"/>
    <w:link w:val="SimaN3Char"/>
    <w:qFormat/>
    <w:rsid w:val="00800011"/>
    <w:pPr>
      <w:widowControl w:val="0"/>
      <w:spacing w:line="360" w:lineRule="auto"/>
      <w:ind w:left="707"/>
    </w:pPr>
    <w:rPr>
      <w:rFonts w:ascii="Arial" w:hAnsi="Arial"/>
      <w:lang w:eastAsia="en-US"/>
    </w:rPr>
  </w:style>
  <w:style w:type="character" w:customStyle="1" w:styleId="SimaN3Char">
    <w:name w:val="SimaN3 Char"/>
    <w:link w:val="SimaN3"/>
    <w:rsid w:val="00800011"/>
    <w:rPr>
      <w:rFonts w:ascii="Arial" w:hAnsi="Arial" w:cs="David"/>
      <w:sz w:val="24"/>
      <w:szCs w:val="24"/>
    </w:rPr>
  </w:style>
  <w:style w:type="character" w:customStyle="1" w:styleId="SimaHeading3Char">
    <w:name w:val="SimaHeading3 Char"/>
    <w:link w:val="SimaHeading3"/>
    <w:rsid w:val="00800011"/>
    <w:rPr>
      <w:rFonts w:ascii="Arial" w:hAnsi="Arial" w:cs="David"/>
      <w:b/>
      <w:bCs/>
      <w:color w:val="800080"/>
      <w:sz w:val="28"/>
      <w:szCs w:val="28"/>
    </w:rPr>
  </w:style>
  <w:style w:type="paragraph" w:customStyle="1" w:styleId="SimaHeading4">
    <w:name w:val="SimaHeading4"/>
    <w:basedOn w:val="4"/>
    <w:next w:val="SimaN4"/>
    <w:link w:val="SimaHeading4Char"/>
    <w:qFormat/>
    <w:rsid w:val="00800011"/>
    <w:pPr>
      <w:widowControl w:val="0"/>
      <w:spacing w:before="0" w:after="0" w:line="360" w:lineRule="auto"/>
      <w:jc w:val="both"/>
    </w:pPr>
    <w:rPr>
      <w:rFonts w:ascii="Arial" w:hAnsi="Arial" w:cs="David"/>
      <w:color w:val="000099"/>
      <w:sz w:val="24"/>
      <w:szCs w:val="24"/>
      <w:u w:val="single"/>
      <w:lang w:eastAsia="en-US"/>
    </w:rPr>
  </w:style>
  <w:style w:type="paragraph" w:customStyle="1" w:styleId="SimaN4">
    <w:name w:val="SimaN4"/>
    <w:basedOn w:val="a0"/>
    <w:link w:val="SimaN4Char"/>
    <w:qFormat/>
    <w:rsid w:val="00800011"/>
    <w:pPr>
      <w:widowControl w:val="0"/>
      <w:spacing w:line="360" w:lineRule="auto"/>
      <w:ind w:left="849"/>
    </w:pPr>
    <w:rPr>
      <w:rFonts w:ascii="Arial" w:hAnsi="Arial"/>
      <w:lang w:eastAsia="en-US"/>
    </w:rPr>
  </w:style>
  <w:style w:type="character" w:customStyle="1" w:styleId="SimaN4Char">
    <w:name w:val="SimaN4 Char"/>
    <w:link w:val="SimaN4"/>
    <w:rsid w:val="00800011"/>
    <w:rPr>
      <w:rFonts w:ascii="Arial" w:hAnsi="Arial" w:cs="David"/>
      <w:sz w:val="24"/>
      <w:szCs w:val="24"/>
    </w:rPr>
  </w:style>
  <w:style w:type="character" w:customStyle="1" w:styleId="SimaHeading4Char">
    <w:name w:val="SimaHeading4 Char"/>
    <w:link w:val="SimaHeading4"/>
    <w:rsid w:val="00800011"/>
    <w:rPr>
      <w:rFonts w:ascii="Arial" w:hAnsi="Arial" w:cs="David"/>
      <w:b/>
      <w:bCs/>
      <w:color w:val="000099"/>
      <w:sz w:val="24"/>
      <w:szCs w:val="24"/>
      <w:u w:val="single"/>
    </w:rPr>
  </w:style>
  <w:style w:type="paragraph" w:customStyle="1" w:styleId="SimaN2">
    <w:name w:val="SimaN2"/>
    <w:basedOn w:val="a0"/>
    <w:link w:val="SimaN2Char"/>
    <w:qFormat/>
    <w:rsid w:val="00800011"/>
    <w:pPr>
      <w:widowControl w:val="0"/>
      <w:spacing w:line="360" w:lineRule="auto"/>
      <w:ind w:left="566"/>
    </w:pPr>
    <w:rPr>
      <w:rFonts w:ascii="Arial" w:eastAsia="Arial Unicode MS" w:hAnsi="Arial"/>
      <w:lang w:eastAsia="en-US"/>
    </w:rPr>
  </w:style>
  <w:style w:type="character" w:customStyle="1" w:styleId="SimaN2Char">
    <w:name w:val="SimaN2 Char"/>
    <w:link w:val="SimaN2"/>
    <w:rsid w:val="00800011"/>
    <w:rPr>
      <w:rFonts w:ascii="Arial" w:eastAsia="Arial Unicode MS" w:hAnsi="Arial" w:cs="David"/>
      <w:sz w:val="24"/>
      <w:szCs w:val="24"/>
    </w:rPr>
  </w:style>
  <w:style w:type="character" w:customStyle="1" w:styleId="menuitem">
    <w:name w:val="menuitem"/>
    <w:rsid w:val="00800011"/>
  </w:style>
  <w:style w:type="paragraph" w:styleId="z-">
    <w:name w:val="HTML Top of Form"/>
    <w:basedOn w:val="a0"/>
    <w:next w:val="a0"/>
    <w:link w:val="z-0"/>
    <w:hidden/>
    <w:uiPriority w:val="99"/>
    <w:unhideWhenUsed/>
    <w:rsid w:val="00800011"/>
    <w:pPr>
      <w:pBdr>
        <w:bottom w:val="single" w:sz="6" w:space="1" w:color="auto"/>
      </w:pBdr>
      <w:bidi w:val="0"/>
      <w:jc w:val="center"/>
    </w:pPr>
    <w:rPr>
      <w:rFonts w:ascii="Arial" w:hAnsi="Arial" w:cs="Arial"/>
      <w:vanish/>
      <w:sz w:val="16"/>
      <w:szCs w:val="16"/>
      <w:lang w:eastAsia="en-US"/>
    </w:rPr>
  </w:style>
  <w:style w:type="character" w:customStyle="1" w:styleId="z-0">
    <w:name w:val="z-ראש טופס תו"/>
    <w:basedOn w:val="a1"/>
    <w:link w:val="z-"/>
    <w:uiPriority w:val="99"/>
    <w:rsid w:val="00800011"/>
    <w:rPr>
      <w:rFonts w:ascii="Arial" w:hAnsi="Arial" w:cs="Arial"/>
      <w:vanish/>
      <w:sz w:val="16"/>
      <w:szCs w:val="16"/>
    </w:rPr>
  </w:style>
  <w:style w:type="character" w:customStyle="1" w:styleId="formnoerror4">
    <w:name w:val="formnoerror4"/>
    <w:rsid w:val="00800011"/>
    <w:rPr>
      <w:vanish/>
      <w:webHidden w:val="0"/>
      <w:specVanish w:val="0"/>
    </w:rPr>
  </w:style>
  <w:style w:type="character" w:customStyle="1" w:styleId="formnoerror5">
    <w:name w:val="formnoerror5"/>
    <w:rsid w:val="00800011"/>
    <w:rPr>
      <w:vanish/>
      <w:webHidden w:val="0"/>
      <w:specVanish w:val="0"/>
    </w:rPr>
  </w:style>
  <w:style w:type="character" w:customStyle="1" w:styleId="formnoerror6">
    <w:name w:val="formnoerror6"/>
    <w:rsid w:val="00800011"/>
    <w:rPr>
      <w:vanish/>
      <w:webHidden w:val="0"/>
      <w:specVanish w:val="0"/>
    </w:rPr>
  </w:style>
  <w:style w:type="character" w:customStyle="1" w:styleId="formnoerror7">
    <w:name w:val="formnoerror7"/>
    <w:rsid w:val="00800011"/>
    <w:rPr>
      <w:vanish/>
      <w:webHidden w:val="0"/>
      <w:specVanish w:val="0"/>
    </w:rPr>
  </w:style>
  <w:style w:type="paragraph" w:styleId="z-1">
    <w:name w:val="HTML Bottom of Form"/>
    <w:basedOn w:val="a0"/>
    <w:next w:val="a0"/>
    <w:link w:val="z-2"/>
    <w:hidden/>
    <w:uiPriority w:val="99"/>
    <w:unhideWhenUsed/>
    <w:rsid w:val="00800011"/>
    <w:pPr>
      <w:pBdr>
        <w:top w:val="single" w:sz="6" w:space="1" w:color="auto"/>
      </w:pBdr>
      <w:bidi w:val="0"/>
      <w:jc w:val="center"/>
    </w:pPr>
    <w:rPr>
      <w:rFonts w:ascii="Arial" w:hAnsi="Arial" w:cs="Arial"/>
      <w:vanish/>
      <w:sz w:val="16"/>
      <w:szCs w:val="16"/>
      <w:lang w:eastAsia="en-US"/>
    </w:rPr>
  </w:style>
  <w:style w:type="character" w:customStyle="1" w:styleId="z-2">
    <w:name w:val="z-תחתית טופס תו"/>
    <w:basedOn w:val="a1"/>
    <w:link w:val="z-1"/>
    <w:uiPriority w:val="99"/>
    <w:rsid w:val="00800011"/>
    <w:rPr>
      <w:rFonts w:ascii="Arial" w:hAnsi="Arial" w:cs="Arial"/>
      <w:vanish/>
      <w:sz w:val="16"/>
      <w:szCs w:val="16"/>
    </w:rPr>
  </w:style>
  <w:style w:type="paragraph" w:customStyle="1" w:styleId="Reg2">
    <w:name w:val="Reg 2"/>
    <w:basedOn w:val="a0"/>
    <w:link w:val="Reg2Char"/>
    <w:rsid w:val="00800011"/>
    <w:pPr>
      <w:spacing w:after="120" w:line="360" w:lineRule="auto"/>
      <w:ind w:left="709"/>
      <w:jc w:val="both"/>
    </w:pPr>
  </w:style>
  <w:style w:type="character" w:customStyle="1" w:styleId="Reg2Char">
    <w:name w:val="Reg 2 Char"/>
    <w:link w:val="Reg2"/>
    <w:rsid w:val="00800011"/>
    <w:rPr>
      <w:rFonts w:cs="David"/>
      <w:sz w:val="24"/>
      <w:szCs w:val="24"/>
      <w:lang w:eastAsia="he-IL"/>
    </w:rPr>
  </w:style>
  <w:style w:type="paragraph" w:customStyle="1" w:styleId="normal10">
    <w:name w:val="normal1"/>
    <w:link w:val="normal1Char0"/>
    <w:qFormat/>
    <w:rsid w:val="00800011"/>
    <w:pPr>
      <w:spacing w:after="120" w:line="360" w:lineRule="auto"/>
      <w:ind w:left="851"/>
      <w:jc w:val="both"/>
    </w:pPr>
    <w:rPr>
      <w:rFonts w:ascii="Arial" w:hAnsi="Arial" w:cs="Arial"/>
      <w:sz w:val="24"/>
      <w:szCs w:val="24"/>
    </w:rPr>
  </w:style>
  <w:style w:type="paragraph" w:customStyle="1" w:styleId="bullet1">
    <w:name w:val="bullet1"/>
    <w:basedOn w:val="normal10"/>
    <w:qFormat/>
    <w:rsid w:val="00800011"/>
    <w:pPr>
      <w:numPr>
        <w:numId w:val="26"/>
      </w:numPr>
      <w:tabs>
        <w:tab w:val="num" w:pos="576"/>
      </w:tabs>
      <w:ind w:left="576" w:right="576" w:hanging="576"/>
    </w:pPr>
    <w:rPr>
      <w:color w:val="000000"/>
    </w:rPr>
  </w:style>
  <w:style w:type="character" w:customStyle="1" w:styleId="normal1Char0">
    <w:name w:val="normal1 Char"/>
    <w:link w:val="normal10"/>
    <w:rsid w:val="00800011"/>
    <w:rPr>
      <w:rFonts w:ascii="Arial" w:hAnsi="Arial" w:cs="Arial"/>
      <w:sz w:val="24"/>
      <w:szCs w:val="24"/>
    </w:rPr>
  </w:style>
  <w:style w:type="paragraph" w:customStyle="1" w:styleId="lista">
    <w:name w:val="list a"/>
    <w:basedOn w:val="a0"/>
    <w:uiPriority w:val="99"/>
    <w:rsid w:val="00800011"/>
    <w:pPr>
      <w:numPr>
        <w:numId w:val="27"/>
      </w:numPr>
      <w:bidi w:val="0"/>
      <w:spacing w:after="120"/>
      <w:ind w:left="1134" w:right="1494"/>
    </w:pPr>
    <w:rPr>
      <w:rFonts w:ascii="Arial" w:hAnsi="Arial" w:cs="Arial"/>
      <w:sz w:val="26"/>
      <w:szCs w:val="26"/>
      <w:lang w:eastAsia="en-US"/>
    </w:rPr>
  </w:style>
  <w:style w:type="character" w:customStyle="1" w:styleId="affa">
    <w:name w:val="טקסט הערת שוליים תו"/>
    <w:link w:val="aff9"/>
    <w:uiPriority w:val="99"/>
    <w:rsid w:val="00800011"/>
    <w:rPr>
      <w:rFonts w:cs="Times New Roman"/>
      <w:lang w:eastAsia="he-IL"/>
    </w:rPr>
  </w:style>
  <w:style w:type="paragraph" w:styleId="affff7">
    <w:name w:val="endnote text"/>
    <w:basedOn w:val="a0"/>
    <w:link w:val="affff8"/>
    <w:uiPriority w:val="99"/>
    <w:unhideWhenUsed/>
    <w:rsid w:val="00800011"/>
    <w:rPr>
      <w:rFonts w:cs="Monotype Hadassah"/>
      <w:sz w:val="20"/>
      <w:szCs w:val="20"/>
      <w:lang w:eastAsia="en-US"/>
    </w:rPr>
  </w:style>
  <w:style w:type="character" w:customStyle="1" w:styleId="affff8">
    <w:name w:val="טקסט הערת סיום תו"/>
    <w:basedOn w:val="a1"/>
    <w:link w:val="affff7"/>
    <w:uiPriority w:val="99"/>
    <w:rsid w:val="00800011"/>
    <w:rPr>
      <w:rFonts w:cs="Monotype Hadassah"/>
    </w:rPr>
  </w:style>
  <w:style w:type="character" w:styleId="affff9">
    <w:name w:val="endnote reference"/>
    <w:uiPriority w:val="99"/>
    <w:unhideWhenUsed/>
    <w:rsid w:val="00800011"/>
    <w:rPr>
      <w:vertAlign w:val="superscript"/>
    </w:rPr>
  </w:style>
  <w:style w:type="table" w:styleId="-5">
    <w:name w:val="Light Grid Accent 5"/>
    <w:basedOn w:val="a2"/>
    <w:uiPriority w:val="62"/>
    <w:rsid w:val="00800011"/>
    <w:rPr>
      <w:rFonts w:ascii="Calibri" w:eastAsia="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Bold" w:eastAsia="Times New Roman" w:hAnsi="Times New Roman 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Bold" w:eastAsia="Times New Roman" w:hAnsi="Times New Roman 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Bold" w:eastAsia="Times New Roman" w:hAnsi="Times New Roman Bold" w:cs="Times New Roman"/>
        <w:b/>
        <w:bCs/>
      </w:rPr>
    </w:tblStylePr>
    <w:tblStylePr w:type="lastCol">
      <w:rPr>
        <w:rFonts w:ascii="Times New Roman Bold" w:eastAsia="Times New Roman" w:hAnsi="Times New Roman 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
    <w:name w:val="Medium Shading 1 Accent 5"/>
    <w:basedOn w:val="a2"/>
    <w:uiPriority w:val="63"/>
    <w:rsid w:val="00800011"/>
    <w:rPr>
      <w:rFonts w:ascii="Calibri" w:eastAsia="Calibri" w:hAnsi="Calibri" w:cs="Arial"/>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3-2">
    <w:name w:val="Medium Grid 3 Accent 2"/>
    <w:basedOn w:val="a2"/>
    <w:uiPriority w:val="69"/>
    <w:rsid w:val="00800011"/>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Char">
    <w:name w:val="כותרת סעיף Char"/>
    <w:link w:val="aff2"/>
    <w:rsid w:val="00800011"/>
    <w:rPr>
      <w:rFonts w:ascii="Arial" w:hAnsi="Arial" w:cs="Arial"/>
      <w:b/>
      <w:bCs/>
      <w:color w:val="1B3461"/>
      <w:sz w:val="22"/>
      <w:szCs w:val="22"/>
    </w:rPr>
  </w:style>
  <w:style w:type="paragraph" w:customStyle="1" w:styleId="affffa">
    <w:name w:val="הנחיות"/>
    <w:basedOn w:val="a0"/>
    <w:link w:val="Char5"/>
    <w:qFormat/>
    <w:rsid w:val="00800011"/>
    <w:pPr>
      <w:spacing w:after="120"/>
    </w:pPr>
    <w:rPr>
      <w:rFonts w:ascii="Arial" w:hAnsi="Arial" w:cs="Arial"/>
      <w:b/>
      <w:color w:val="595959"/>
      <w:sz w:val="18"/>
      <w:szCs w:val="18"/>
    </w:rPr>
  </w:style>
  <w:style w:type="character" w:customStyle="1" w:styleId="Char5">
    <w:name w:val="הנחיות Char"/>
    <w:link w:val="affffa"/>
    <w:rsid w:val="00800011"/>
    <w:rPr>
      <w:rFonts w:ascii="Arial" w:hAnsi="Arial" w:cs="Arial"/>
      <w:b/>
      <w:color w:val="595959"/>
      <w:sz w:val="18"/>
      <w:szCs w:val="18"/>
      <w:lang w:eastAsia="he-IL"/>
    </w:rPr>
  </w:style>
  <w:style w:type="character" w:styleId="affffb">
    <w:name w:val="Emphasis"/>
    <w:uiPriority w:val="20"/>
    <w:qFormat/>
    <w:rsid w:val="00800011"/>
    <w:rPr>
      <w:rFonts w:ascii="Arial" w:hAnsi="Arial" w:cs="Arial"/>
      <w:sz w:val="22"/>
      <w:szCs w:val="22"/>
      <w:u w:val="single"/>
    </w:rPr>
  </w:style>
  <w:style w:type="character" w:styleId="affffc">
    <w:name w:val="Placeholder Text"/>
    <w:uiPriority w:val="99"/>
    <w:semiHidden/>
    <w:rsid w:val="00800011"/>
    <w:rPr>
      <w:color w:val="808080"/>
    </w:rPr>
  </w:style>
  <w:style w:type="paragraph" w:styleId="affffd">
    <w:name w:val="TOC Heading"/>
    <w:basedOn w:val="10"/>
    <w:next w:val="a0"/>
    <w:uiPriority w:val="39"/>
    <w:unhideWhenUsed/>
    <w:qFormat/>
    <w:rsid w:val="00800011"/>
    <w:pPr>
      <w:keepLines/>
      <w:numPr>
        <w:numId w:val="0"/>
      </w:numPr>
      <w:spacing w:before="480" w:after="0" w:line="276" w:lineRule="auto"/>
      <w:ind w:right="0"/>
      <w:jc w:val="left"/>
      <w:outlineLvl w:val="9"/>
    </w:pPr>
    <w:rPr>
      <w:rFonts w:ascii="Cambria" w:hAnsi="Cambria" w:cs="Times New Roman"/>
      <w:noProof w:val="0"/>
      <w:color w:val="365F91"/>
      <w:kern w:val="0"/>
      <w:sz w:val="28"/>
      <w:szCs w:val="28"/>
      <w:u w:val="none"/>
      <w:lang w:eastAsia="en-US"/>
    </w:rPr>
  </w:style>
  <w:style w:type="paragraph" w:customStyle="1" w:styleId="affffe">
    <w:name w:val="בסיס"/>
    <w:basedOn w:val="a0"/>
    <w:rsid w:val="00800011"/>
    <w:pPr>
      <w:tabs>
        <w:tab w:val="left" w:pos="454"/>
      </w:tabs>
      <w:spacing w:after="200" w:line="360" w:lineRule="auto"/>
      <w:jc w:val="both"/>
    </w:pPr>
    <w:rPr>
      <w:rFonts w:ascii="Calibri" w:hAnsi="Calibri" w:cs="Arial"/>
      <w:sz w:val="26"/>
      <w:szCs w:val="26"/>
      <w:lang w:eastAsia="en-US"/>
    </w:rPr>
  </w:style>
  <w:style w:type="paragraph" w:customStyle="1" w:styleId="2b">
    <w:name w:val="בסיס 2"/>
    <w:basedOn w:val="a0"/>
    <w:rsid w:val="00800011"/>
    <w:pPr>
      <w:spacing w:after="200" w:line="360" w:lineRule="auto"/>
      <w:ind w:left="1587" w:hanging="907"/>
      <w:jc w:val="both"/>
    </w:pPr>
    <w:rPr>
      <w:rFonts w:ascii="Calibri" w:hAnsi="Calibri" w:cs="Arial"/>
      <w:sz w:val="26"/>
      <w:szCs w:val="26"/>
      <w:lang w:eastAsia="en-US"/>
    </w:rPr>
  </w:style>
  <w:style w:type="paragraph" w:customStyle="1" w:styleId="N-1A">
    <w:name w:val="N-1A"/>
    <w:basedOn w:val="a0"/>
    <w:rsid w:val="00800011"/>
    <w:pPr>
      <w:overflowPunct w:val="0"/>
      <w:autoSpaceDE w:val="0"/>
      <w:autoSpaceDN w:val="0"/>
      <w:adjustRightInd w:val="0"/>
      <w:spacing w:after="200" w:line="276" w:lineRule="auto"/>
      <w:ind w:left="964" w:hanging="397"/>
      <w:textAlignment w:val="baseline"/>
    </w:pPr>
    <w:rPr>
      <w:rFonts w:ascii="Calibri" w:hAnsi="Calibri" w:cs="Arial"/>
      <w:spacing w:val="10"/>
      <w:sz w:val="20"/>
      <w:szCs w:val="22"/>
    </w:rPr>
  </w:style>
  <w:style w:type="paragraph" w:customStyle="1" w:styleId="NumberList2">
    <w:name w:val="Number List 2"/>
    <w:basedOn w:val="a0"/>
    <w:rsid w:val="00800011"/>
    <w:pPr>
      <w:numPr>
        <w:numId w:val="28"/>
      </w:numPr>
      <w:tabs>
        <w:tab w:val="clear" w:pos="1191"/>
        <w:tab w:val="num" w:pos="576"/>
      </w:tabs>
      <w:spacing w:before="120" w:after="200" w:line="320" w:lineRule="exact"/>
      <w:ind w:left="576" w:hanging="576"/>
      <w:jc w:val="both"/>
    </w:pPr>
    <w:rPr>
      <w:rFonts w:ascii="Calibri" w:hAnsi="Calibri" w:cs="Arial"/>
      <w:sz w:val="22"/>
      <w:szCs w:val="22"/>
    </w:rPr>
  </w:style>
  <w:style w:type="paragraph" w:customStyle="1" w:styleId="ListParagraph2">
    <w:name w:val="List Paragraph2"/>
    <w:basedOn w:val="a0"/>
    <w:rsid w:val="00800011"/>
    <w:pPr>
      <w:spacing w:after="200" w:line="360" w:lineRule="auto"/>
      <w:ind w:left="720"/>
      <w:contextualSpacing/>
      <w:jc w:val="both"/>
    </w:pPr>
    <w:rPr>
      <w:rFonts w:ascii="Calibri" w:eastAsia="David" w:hAnsi="Calibri" w:cs="Arial"/>
      <w:sz w:val="22"/>
      <w:szCs w:val="22"/>
      <w:lang w:eastAsia="en-US"/>
    </w:rPr>
  </w:style>
  <w:style w:type="paragraph" w:styleId="afffff">
    <w:name w:val="No Spacing"/>
    <w:link w:val="afffff0"/>
    <w:uiPriority w:val="1"/>
    <w:qFormat/>
    <w:rsid w:val="00800011"/>
    <w:pPr>
      <w:bidi/>
    </w:pPr>
    <w:rPr>
      <w:rFonts w:ascii="Calibri" w:hAnsi="Calibri" w:cs="Arial"/>
      <w:sz w:val="22"/>
      <w:szCs w:val="22"/>
    </w:rPr>
  </w:style>
  <w:style w:type="character" w:customStyle="1" w:styleId="afffff0">
    <w:name w:val="ללא מרווח תו"/>
    <w:link w:val="afffff"/>
    <w:uiPriority w:val="1"/>
    <w:rsid w:val="00800011"/>
    <w:rPr>
      <w:rFonts w:ascii="Calibri" w:hAnsi="Calibri" w:cs="Arial"/>
      <w:sz w:val="22"/>
      <w:szCs w:val="22"/>
    </w:rPr>
  </w:style>
  <w:style w:type="paragraph" w:styleId="afffff1">
    <w:name w:val="Quote"/>
    <w:basedOn w:val="a0"/>
    <w:next w:val="a0"/>
    <w:link w:val="afffff2"/>
    <w:uiPriority w:val="29"/>
    <w:qFormat/>
    <w:rsid w:val="00800011"/>
    <w:pPr>
      <w:bidi w:val="0"/>
      <w:spacing w:after="200" w:line="276" w:lineRule="auto"/>
    </w:pPr>
    <w:rPr>
      <w:rFonts w:ascii="Calibri" w:hAnsi="Calibri" w:cs="Arial"/>
      <w:i/>
      <w:iCs/>
      <w:color w:val="000000"/>
      <w:sz w:val="22"/>
      <w:szCs w:val="22"/>
      <w:lang w:eastAsia="en-US"/>
    </w:rPr>
  </w:style>
  <w:style w:type="character" w:customStyle="1" w:styleId="afffff2">
    <w:name w:val="ציטוט תו"/>
    <w:basedOn w:val="a1"/>
    <w:link w:val="afffff1"/>
    <w:uiPriority w:val="29"/>
    <w:rsid w:val="00800011"/>
    <w:rPr>
      <w:rFonts w:ascii="Calibri" w:hAnsi="Calibri" w:cs="Arial"/>
      <w:i/>
      <w:iCs/>
      <w:color w:val="000000"/>
      <w:sz w:val="22"/>
      <w:szCs w:val="22"/>
    </w:rPr>
  </w:style>
  <w:style w:type="paragraph" w:styleId="afffff3">
    <w:name w:val="Intense Quote"/>
    <w:basedOn w:val="a0"/>
    <w:next w:val="a0"/>
    <w:link w:val="afffff4"/>
    <w:uiPriority w:val="30"/>
    <w:qFormat/>
    <w:rsid w:val="00800011"/>
    <w:pPr>
      <w:pBdr>
        <w:bottom w:val="single" w:sz="4" w:space="4" w:color="4F81BD"/>
      </w:pBdr>
      <w:bidi w:val="0"/>
      <w:spacing w:before="200" w:after="280" w:line="276" w:lineRule="auto"/>
      <w:ind w:left="936" w:right="936"/>
    </w:pPr>
    <w:rPr>
      <w:rFonts w:ascii="Calibri" w:hAnsi="Calibri" w:cs="Arial"/>
      <w:b/>
      <w:bCs/>
      <w:i/>
      <w:iCs/>
      <w:color w:val="4F81BD"/>
      <w:sz w:val="22"/>
      <w:szCs w:val="22"/>
      <w:lang w:eastAsia="en-US"/>
    </w:rPr>
  </w:style>
  <w:style w:type="character" w:customStyle="1" w:styleId="afffff4">
    <w:name w:val="ציטוט חזק תו"/>
    <w:basedOn w:val="a1"/>
    <w:link w:val="afffff3"/>
    <w:uiPriority w:val="30"/>
    <w:rsid w:val="00800011"/>
    <w:rPr>
      <w:rFonts w:ascii="Calibri" w:hAnsi="Calibri" w:cs="Arial"/>
      <w:b/>
      <w:bCs/>
      <w:i/>
      <w:iCs/>
      <w:color w:val="4F81BD"/>
      <w:sz w:val="22"/>
      <w:szCs w:val="22"/>
    </w:rPr>
  </w:style>
  <w:style w:type="character" w:styleId="afffff5">
    <w:name w:val="Subtle Emphasis"/>
    <w:uiPriority w:val="19"/>
    <w:qFormat/>
    <w:rsid w:val="00800011"/>
    <w:rPr>
      <w:i/>
      <w:iCs/>
      <w:color w:val="808080"/>
    </w:rPr>
  </w:style>
  <w:style w:type="character" w:styleId="afffff6">
    <w:name w:val="Intense Emphasis"/>
    <w:uiPriority w:val="21"/>
    <w:qFormat/>
    <w:rsid w:val="00800011"/>
    <w:rPr>
      <w:b/>
      <w:bCs/>
      <w:i/>
      <w:iCs/>
      <w:color w:val="4F81BD"/>
    </w:rPr>
  </w:style>
  <w:style w:type="character" w:styleId="afffff7">
    <w:name w:val="Subtle Reference"/>
    <w:uiPriority w:val="31"/>
    <w:qFormat/>
    <w:rsid w:val="00800011"/>
    <w:rPr>
      <w:smallCaps/>
      <w:color w:val="C0504D"/>
      <w:u w:val="single"/>
    </w:rPr>
  </w:style>
  <w:style w:type="character" w:styleId="afffff8">
    <w:name w:val="Intense Reference"/>
    <w:uiPriority w:val="32"/>
    <w:qFormat/>
    <w:rsid w:val="00800011"/>
    <w:rPr>
      <w:b/>
      <w:bCs/>
      <w:smallCaps/>
      <w:color w:val="C0504D"/>
      <w:spacing w:val="5"/>
      <w:u w:val="single"/>
    </w:rPr>
  </w:style>
  <w:style w:type="character" w:styleId="afffff9">
    <w:name w:val="Book Title"/>
    <w:uiPriority w:val="33"/>
    <w:qFormat/>
    <w:rsid w:val="00800011"/>
    <w:rPr>
      <w:b/>
      <w:bCs/>
      <w:smallCaps/>
      <w:spacing w:val="5"/>
    </w:rPr>
  </w:style>
  <w:style w:type="character" w:customStyle="1" w:styleId="ListParagraphChar">
    <w:name w:val="List Paragraph Char"/>
    <w:aliases w:val="List Paragraph_0 Char,List Paragraph_1 Char,פיסקת רשימה1 Char"/>
    <w:link w:val="2c"/>
    <w:uiPriority w:val="34"/>
    <w:locked/>
    <w:rsid w:val="00800011"/>
  </w:style>
  <w:style w:type="paragraph" w:customStyle="1" w:styleId="2c">
    <w:name w:val="פיסקת רשימה2"/>
    <w:basedOn w:val="a0"/>
    <w:link w:val="ListParagraphChar"/>
    <w:rsid w:val="00800011"/>
    <w:pPr>
      <w:spacing w:after="200" w:line="276" w:lineRule="auto"/>
      <w:ind w:left="720"/>
      <w:contextualSpacing/>
    </w:pPr>
    <w:rPr>
      <w:rFonts w:cs="Miriam"/>
      <w:sz w:val="20"/>
      <w:szCs w:val="20"/>
      <w:lang w:eastAsia="en-US"/>
    </w:rPr>
  </w:style>
  <w:style w:type="character" w:customStyle="1" w:styleId="apple-converted-space">
    <w:name w:val="apple-converted-space"/>
    <w:basedOn w:val="a1"/>
    <w:rsid w:val="000F2D28"/>
  </w:style>
  <w:style w:type="character" w:customStyle="1" w:styleId="UnresolvedMention1">
    <w:name w:val="Unresolved Mention1"/>
    <w:basedOn w:val="a1"/>
    <w:uiPriority w:val="99"/>
    <w:semiHidden/>
    <w:unhideWhenUsed/>
    <w:rsid w:val="00661D19"/>
    <w:rPr>
      <w:color w:val="605E5C"/>
      <w:shd w:val="clear" w:color="auto" w:fill="E1DFDD"/>
    </w:rPr>
  </w:style>
  <w:style w:type="paragraph" w:customStyle="1" w:styleId="afffffa">
    <w:name w:val="כותרת"/>
    <w:basedOn w:val="a0"/>
    <w:rsid w:val="00E03247"/>
    <w:pPr>
      <w:overflowPunct w:val="0"/>
      <w:autoSpaceDE w:val="0"/>
      <w:autoSpaceDN w:val="0"/>
      <w:bidi w:val="0"/>
      <w:adjustRightInd w:val="0"/>
      <w:spacing w:before="120" w:after="120" w:line="260" w:lineRule="atLeast"/>
      <w:jc w:val="center"/>
      <w:textAlignment w:val="baseline"/>
    </w:pPr>
    <w:rPr>
      <w:rFonts w:cs="Miriam"/>
      <w:b/>
      <w:bCs/>
      <w:szCs w:val="36"/>
      <w:lang w:eastAsia="en-US"/>
    </w:rPr>
  </w:style>
  <w:style w:type="character" w:customStyle="1" w:styleId="aff1">
    <w:name w:val="מפת מסמך תו"/>
    <w:basedOn w:val="a1"/>
    <w:link w:val="aff0"/>
    <w:semiHidden/>
    <w:rsid w:val="00E03247"/>
    <w:rPr>
      <w:rFonts w:ascii="Tahoma" w:hAnsi="Tahoma" w:cs="Tahoma"/>
      <w:shd w:val="clear" w:color="auto" w:fill="000080"/>
    </w:rPr>
  </w:style>
  <w:style w:type="character" w:customStyle="1" w:styleId="E-mailSignatureChar1">
    <w:name w:val="E-mail Signature Char1"/>
    <w:basedOn w:val="a1"/>
    <w:uiPriority w:val="99"/>
    <w:semiHidden/>
    <w:rsid w:val="00E03247"/>
    <w:rPr>
      <w:rFonts w:cs="David"/>
      <w:sz w:val="24"/>
      <w:szCs w:val="24"/>
      <w:lang w:eastAsia="he-IL"/>
    </w:rPr>
  </w:style>
  <w:style w:type="character" w:customStyle="1" w:styleId="2d">
    <w:name w:val="סעיף רמה 2 תו"/>
    <w:basedOn w:val="a1"/>
    <w:link w:val="2e"/>
    <w:locked/>
    <w:rsid w:val="00BE2F3C"/>
    <w:rPr>
      <w:rFonts w:ascii="Arial" w:hAnsi="Arial" w:cstheme="minorBidi"/>
      <w:sz w:val="22"/>
      <w:szCs w:val="22"/>
    </w:rPr>
  </w:style>
  <w:style w:type="paragraph" w:customStyle="1" w:styleId="2e">
    <w:name w:val="סעיף רמה 2"/>
    <w:basedOn w:val="a0"/>
    <w:link w:val="2d"/>
    <w:qFormat/>
    <w:rsid w:val="00BE2F3C"/>
    <w:pPr>
      <w:spacing w:line="360" w:lineRule="auto"/>
      <w:ind w:left="567" w:hanging="567"/>
      <w:jc w:val="both"/>
    </w:pPr>
    <w:rPr>
      <w:rFonts w:ascii="Arial" w:hAnsi="Arial" w:cstheme="minorBidi"/>
      <w:sz w:val="22"/>
      <w:szCs w:val="22"/>
      <w:lang w:eastAsia="en-US"/>
    </w:rPr>
  </w:style>
  <w:style w:type="character" w:customStyle="1" w:styleId="39">
    <w:name w:val="סעיף רמה 3 תו"/>
    <w:basedOn w:val="2d"/>
    <w:link w:val="3a"/>
    <w:locked/>
    <w:rsid w:val="00BE2F3C"/>
    <w:rPr>
      <w:rFonts w:ascii="Arial" w:hAnsi="Arial" w:cstheme="minorBidi"/>
      <w:sz w:val="22"/>
      <w:szCs w:val="22"/>
    </w:rPr>
  </w:style>
  <w:style w:type="paragraph" w:customStyle="1" w:styleId="3a">
    <w:name w:val="סעיף רמה 3"/>
    <w:basedOn w:val="a0"/>
    <w:link w:val="39"/>
    <w:qFormat/>
    <w:rsid w:val="00BE2F3C"/>
    <w:pPr>
      <w:tabs>
        <w:tab w:val="left" w:pos="1371"/>
      </w:tabs>
      <w:spacing w:line="360" w:lineRule="auto"/>
      <w:ind w:left="1371" w:hanging="804"/>
      <w:jc w:val="both"/>
    </w:pPr>
    <w:rPr>
      <w:rFonts w:ascii="Arial" w:hAnsi="Arial" w:cstheme="minorBidi"/>
      <w:sz w:val="22"/>
      <w:szCs w:val="22"/>
      <w:lang w:eastAsia="en-US"/>
    </w:rPr>
  </w:style>
  <w:style w:type="paragraph" w:customStyle="1" w:styleId="42">
    <w:name w:val="סעיף רמה 4"/>
    <w:basedOn w:val="3a"/>
    <w:qFormat/>
    <w:rsid w:val="00BE2F3C"/>
    <w:pPr>
      <w:tabs>
        <w:tab w:val="num" w:pos="360"/>
        <w:tab w:val="left" w:pos="2268"/>
        <w:tab w:val="num" w:pos="2880"/>
      </w:tabs>
      <w:ind w:left="2880" w:right="2880" w:hanging="360"/>
    </w:pPr>
  </w:style>
  <w:style w:type="paragraph" w:customStyle="1" w:styleId="52">
    <w:name w:val="סעיף רמה 5"/>
    <w:basedOn w:val="42"/>
    <w:qFormat/>
    <w:rsid w:val="00BE2F3C"/>
    <w:pPr>
      <w:tabs>
        <w:tab w:val="clear" w:pos="2268"/>
        <w:tab w:val="clear" w:pos="2880"/>
        <w:tab w:val="left" w:pos="3402"/>
        <w:tab w:val="num" w:pos="3600"/>
      </w:tabs>
      <w:ind w:left="3402" w:right="3600" w:hanging="1134"/>
    </w:pPr>
  </w:style>
  <w:style w:type="paragraph" w:customStyle="1" w:styleId="61">
    <w:name w:val="סעיף רמה 6"/>
    <w:basedOn w:val="52"/>
    <w:qFormat/>
    <w:rsid w:val="00BE2F3C"/>
    <w:pPr>
      <w:tabs>
        <w:tab w:val="clear" w:pos="3600"/>
        <w:tab w:val="num" w:pos="4320"/>
      </w:tabs>
      <w:ind w:left="4820" w:right="4320" w:hanging="1418"/>
    </w:pPr>
  </w:style>
  <w:style w:type="paragraph" w:customStyle="1" w:styleId="normal11">
    <w:name w:val="normal 1"/>
    <w:basedOn w:val="Heading11"/>
    <w:qFormat/>
    <w:rsid w:val="00BE2F3C"/>
    <w:pPr>
      <w:keepNext w:val="0"/>
      <w:widowControl w:val="0"/>
      <w:spacing w:after="120" w:line="360" w:lineRule="auto"/>
      <w:ind w:left="792" w:hanging="432"/>
      <w:jc w:val="both"/>
      <w:outlineLvl w:val="9"/>
    </w:pPr>
    <w:rPr>
      <w:rFonts w:ascii="David" w:hAnsi="David"/>
      <w:sz w:val="24"/>
      <w:szCs w:val="24"/>
      <w:lang w:eastAsia="en-US"/>
    </w:rPr>
  </w:style>
  <w:style w:type="table" w:styleId="53">
    <w:name w:val="Plain Table 5"/>
    <w:basedOn w:val="a2"/>
    <w:uiPriority w:val="45"/>
    <w:rsid w:val="002F1A5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219945744">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90792482">
      <w:bodyDiv w:val="1"/>
      <w:marLeft w:val="0"/>
      <w:marRight w:val="0"/>
      <w:marTop w:val="0"/>
      <w:marBottom w:val="0"/>
      <w:divBdr>
        <w:top w:val="none" w:sz="0" w:space="0" w:color="auto"/>
        <w:left w:val="none" w:sz="0" w:space="0" w:color="auto"/>
        <w:bottom w:val="none" w:sz="0" w:space="0" w:color="auto"/>
        <w:right w:val="none" w:sz="0" w:space="0" w:color="auto"/>
      </w:divBdr>
    </w:div>
    <w:div w:id="341050462">
      <w:bodyDiv w:val="1"/>
      <w:marLeft w:val="0"/>
      <w:marRight w:val="0"/>
      <w:marTop w:val="0"/>
      <w:marBottom w:val="0"/>
      <w:divBdr>
        <w:top w:val="none" w:sz="0" w:space="0" w:color="auto"/>
        <w:left w:val="none" w:sz="0" w:space="0" w:color="auto"/>
        <w:bottom w:val="none" w:sz="0" w:space="0" w:color="auto"/>
        <w:right w:val="none" w:sz="0" w:space="0" w:color="auto"/>
      </w:divBdr>
    </w:div>
    <w:div w:id="346058260">
      <w:bodyDiv w:val="1"/>
      <w:marLeft w:val="0"/>
      <w:marRight w:val="0"/>
      <w:marTop w:val="0"/>
      <w:marBottom w:val="0"/>
      <w:divBdr>
        <w:top w:val="none" w:sz="0" w:space="0" w:color="auto"/>
        <w:left w:val="none" w:sz="0" w:space="0" w:color="auto"/>
        <w:bottom w:val="none" w:sz="0" w:space="0" w:color="auto"/>
        <w:right w:val="none" w:sz="0" w:space="0" w:color="auto"/>
      </w:divBdr>
    </w:div>
    <w:div w:id="591662902">
      <w:bodyDiv w:val="1"/>
      <w:marLeft w:val="0"/>
      <w:marRight w:val="0"/>
      <w:marTop w:val="0"/>
      <w:marBottom w:val="0"/>
      <w:divBdr>
        <w:top w:val="none" w:sz="0" w:space="0" w:color="auto"/>
        <w:left w:val="none" w:sz="0" w:space="0" w:color="auto"/>
        <w:bottom w:val="none" w:sz="0" w:space="0" w:color="auto"/>
        <w:right w:val="none" w:sz="0" w:space="0" w:color="auto"/>
      </w:divBdr>
    </w:div>
    <w:div w:id="592664404">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2604679">
      <w:bodyDiv w:val="1"/>
      <w:marLeft w:val="0"/>
      <w:marRight w:val="0"/>
      <w:marTop w:val="0"/>
      <w:marBottom w:val="0"/>
      <w:divBdr>
        <w:top w:val="none" w:sz="0" w:space="0" w:color="auto"/>
        <w:left w:val="none" w:sz="0" w:space="0" w:color="auto"/>
        <w:bottom w:val="none" w:sz="0" w:space="0" w:color="auto"/>
        <w:right w:val="none" w:sz="0" w:space="0" w:color="auto"/>
      </w:divBdr>
    </w:div>
    <w:div w:id="885877665">
      <w:bodyDiv w:val="1"/>
      <w:marLeft w:val="0"/>
      <w:marRight w:val="0"/>
      <w:marTop w:val="0"/>
      <w:marBottom w:val="0"/>
      <w:divBdr>
        <w:top w:val="none" w:sz="0" w:space="0" w:color="auto"/>
        <w:left w:val="none" w:sz="0" w:space="0" w:color="auto"/>
        <w:bottom w:val="none" w:sz="0" w:space="0" w:color="auto"/>
        <w:right w:val="none" w:sz="0" w:space="0" w:color="auto"/>
      </w:divBdr>
    </w:div>
    <w:div w:id="894778511">
      <w:bodyDiv w:val="1"/>
      <w:marLeft w:val="0"/>
      <w:marRight w:val="0"/>
      <w:marTop w:val="0"/>
      <w:marBottom w:val="0"/>
      <w:divBdr>
        <w:top w:val="none" w:sz="0" w:space="0" w:color="auto"/>
        <w:left w:val="none" w:sz="0" w:space="0" w:color="auto"/>
        <w:bottom w:val="none" w:sz="0" w:space="0" w:color="auto"/>
        <w:right w:val="none" w:sz="0" w:space="0" w:color="auto"/>
      </w:divBdr>
    </w:div>
    <w:div w:id="1211192035">
      <w:bodyDiv w:val="1"/>
      <w:marLeft w:val="0"/>
      <w:marRight w:val="0"/>
      <w:marTop w:val="0"/>
      <w:marBottom w:val="0"/>
      <w:divBdr>
        <w:top w:val="none" w:sz="0" w:space="0" w:color="auto"/>
        <w:left w:val="none" w:sz="0" w:space="0" w:color="auto"/>
        <w:bottom w:val="none" w:sz="0" w:space="0" w:color="auto"/>
        <w:right w:val="none" w:sz="0" w:space="0" w:color="auto"/>
      </w:divBdr>
    </w:div>
    <w:div w:id="1230192245">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93504886">
      <w:bodyDiv w:val="1"/>
      <w:marLeft w:val="0"/>
      <w:marRight w:val="0"/>
      <w:marTop w:val="0"/>
      <w:marBottom w:val="0"/>
      <w:divBdr>
        <w:top w:val="none" w:sz="0" w:space="0" w:color="auto"/>
        <w:left w:val="none" w:sz="0" w:space="0" w:color="auto"/>
        <w:bottom w:val="none" w:sz="0" w:space="0" w:color="auto"/>
        <w:right w:val="none" w:sz="0" w:space="0" w:color="auto"/>
      </w:divBdr>
    </w:div>
    <w:div w:id="1401758022">
      <w:bodyDiv w:val="1"/>
      <w:marLeft w:val="0"/>
      <w:marRight w:val="0"/>
      <w:marTop w:val="0"/>
      <w:marBottom w:val="0"/>
      <w:divBdr>
        <w:top w:val="none" w:sz="0" w:space="0" w:color="auto"/>
        <w:left w:val="none" w:sz="0" w:space="0" w:color="auto"/>
        <w:bottom w:val="none" w:sz="0" w:space="0" w:color="auto"/>
        <w:right w:val="none" w:sz="0" w:space="0" w:color="auto"/>
      </w:divBdr>
    </w:div>
    <w:div w:id="1462917950">
      <w:bodyDiv w:val="1"/>
      <w:marLeft w:val="0"/>
      <w:marRight w:val="0"/>
      <w:marTop w:val="0"/>
      <w:marBottom w:val="0"/>
      <w:divBdr>
        <w:top w:val="none" w:sz="0" w:space="0" w:color="auto"/>
        <w:left w:val="none" w:sz="0" w:space="0" w:color="auto"/>
        <w:bottom w:val="none" w:sz="0" w:space="0" w:color="auto"/>
        <w:right w:val="none" w:sz="0" w:space="0" w:color="auto"/>
      </w:divBdr>
    </w:div>
    <w:div w:id="1551572285">
      <w:bodyDiv w:val="1"/>
      <w:marLeft w:val="0"/>
      <w:marRight w:val="0"/>
      <w:marTop w:val="0"/>
      <w:marBottom w:val="0"/>
      <w:divBdr>
        <w:top w:val="none" w:sz="0" w:space="0" w:color="auto"/>
        <w:left w:val="none" w:sz="0" w:space="0" w:color="auto"/>
        <w:bottom w:val="none" w:sz="0" w:space="0" w:color="auto"/>
        <w:right w:val="none" w:sz="0" w:space="0" w:color="auto"/>
      </w:divBdr>
    </w:div>
    <w:div w:id="1577476088">
      <w:bodyDiv w:val="1"/>
      <w:marLeft w:val="0"/>
      <w:marRight w:val="0"/>
      <w:marTop w:val="0"/>
      <w:marBottom w:val="0"/>
      <w:divBdr>
        <w:top w:val="none" w:sz="0" w:space="0" w:color="auto"/>
        <w:left w:val="none" w:sz="0" w:space="0" w:color="auto"/>
        <w:bottom w:val="none" w:sz="0" w:space="0" w:color="auto"/>
        <w:right w:val="none" w:sz="0" w:space="0" w:color="auto"/>
      </w:divBdr>
    </w:div>
    <w:div w:id="1603881002">
      <w:bodyDiv w:val="1"/>
      <w:marLeft w:val="0"/>
      <w:marRight w:val="0"/>
      <w:marTop w:val="0"/>
      <w:marBottom w:val="0"/>
      <w:divBdr>
        <w:top w:val="none" w:sz="0" w:space="0" w:color="auto"/>
        <w:left w:val="none" w:sz="0" w:space="0" w:color="auto"/>
        <w:bottom w:val="none" w:sz="0" w:space="0" w:color="auto"/>
        <w:right w:val="none" w:sz="0" w:space="0" w:color="auto"/>
      </w:divBdr>
    </w:div>
    <w:div w:id="1701199561">
      <w:bodyDiv w:val="1"/>
      <w:marLeft w:val="0"/>
      <w:marRight w:val="0"/>
      <w:marTop w:val="0"/>
      <w:marBottom w:val="0"/>
      <w:divBdr>
        <w:top w:val="none" w:sz="0" w:space="0" w:color="auto"/>
        <w:left w:val="none" w:sz="0" w:space="0" w:color="auto"/>
        <w:bottom w:val="none" w:sz="0" w:space="0" w:color="auto"/>
        <w:right w:val="none" w:sz="0" w:space="0" w:color="auto"/>
      </w:divBdr>
    </w:div>
    <w:div w:id="1728675413">
      <w:bodyDiv w:val="1"/>
      <w:marLeft w:val="0"/>
      <w:marRight w:val="0"/>
      <w:marTop w:val="0"/>
      <w:marBottom w:val="0"/>
      <w:divBdr>
        <w:top w:val="none" w:sz="0" w:space="0" w:color="auto"/>
        <w:left w:val="none" w:sz="0" w:space="0" w:color="auto"/>
        <w:bottom w:val="none" w:sz="0" w:space="0" w:color="auto"/>
        <w:right w:val="none" w:sz="0" w:space="0" w:color="auto"/>
      </w:divBdr>
    </w:div>
    <w:div w:id="1792934524">
      <w:bodyDiv w:val="1"/>
      <w:marLeft w:val="0"/>
      <w:marRight w:val="0"/>
      <w:marTop w:val="0"/>
      <w:marBottom w:val="0"/>
      <w:divBdr>
        <w:top w:val="none" w:sz="0" w:space="0" w:color="auto"/>
        <w:left w:val="none" w:sz="0" w:space="0" w:color="auto"/>
        <w:bottom w:val="none" w:sz="0" w:space="0" w:color="auto"/>
        <w:right w:val="none" w:sz="0" w:space="0" w:color="auto"/>
      </w:divBdr>
    </w:div>
    <w:div w:id="1821268311">
      <w:bodyDiv w:val="1"/>
      <w:marLeft w:val="0"/>
      <w:marRight w:val="0"/>
      <w:marTop w:val="0"/>
      <w:marBottom w:val="0"/>
      <w:divBdr>
        <w:top w:val="none" w:sz="0" w:space="0" w:color="auto"/>
        <w:left w:val="none" w:sz="0" w:space="0" w:color="auto"/>
        <w:bottom w:val="none" w:sz="0" w:space="0" w:color="auto"/>
        <w:right w:val="none" w:sz="0" w:space="0" w:color="auto"/>
      </w:divBdr>
    </w:div>
    <w:div w:id="2050714112">
      <w:bodyDiv w:val="1"/>
      <w:marLeft w:val="0"/>
      <w:marRight w:val="0"/>
      <w:marTop w:val="0"/>
      <w:marBottom w:val="0"/>
      <w:divBdr>
        <w:top w:val="none" w:sz="0" w:space="0" w:color="auto"/>
        <w:left w:val="none" w:sz="0" w:space="0" w:color="auto"/>
        <w:bottom w:val="none" w:sz="0" w:space="0" w:color="auto"/>
        <w:right w:val="none" w:sz="0" w:space="0" w:color="auto"/>
      </w:divBdr>
    </w:div>
    <w:div w:id="2072267091">
      <w:bodyDiv w:val="1"/>
      <w:marLeft w:val="0"/>
      <w:marRight w:val="0"/>
      <w:marTop w:val="0"/>
      <w:marBottom w:val="0"/>
      <w:divBdr>
        <w:top w:val="none" w:sz="0" w:space="0" w:color="auto"/>
        <w:left w:val="none" w:sz="0" w:space="0" w:color="auto"/>
        <w:bottom w:val="none" w:sz="0" w:space="0" w:color="auto"/>
        <w:right w:val="none" w:sz="0" w:space="0" w:color="auto"/>
      </w:divBdr>
    </w:div>
    <w:div w:id="210063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f.gov.il/AG/Pages/PortalSapakim.aspx" TargetMode="Externa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tyles" Target="styles.xml"/><Relationship Id="rId12" Type="http://schemas.openxmlformats.org/officeDocument/2006/relationships/hyperlink" Target="mailto:info@mtlm.org.il"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png"/><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header" Target="header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oleObject" Target="embeddings/oleObject1.bin"/><Relationship Id="rId1" Type="http://schemas.openxmlformats.org/officeDocument/2006/relationships/image" Target="media/image17.emf"/></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2139D05BD646884EB894D80492EFFAD3" ma:contentTypeVersion="1" ma:contentTypeDescription="צור מסמך חדש." ma:contentTypeScope="" ma:versionID="2612fe148c3fcbf7ef5b700a38be29a3">
  <xsd:schema xmlns:xsd="http://www.w3.org/2001/XMLSchema" xmlns:p="http://schemas.microsoft.com/office/2006/metadata/properties" xmlns:ns1="http://schemas.microsoft.com/sharepoint/v3" targetNamespace="http://schemas.microsoft.com/office/2006/metadata/properties" ma:root="true" ma:fieldsID="986221bcce254233815d8948e2273de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ת. התחלה" ma:description="" ma:internalName="PublishingStartDate">
      <xsd:simpleType>
        <xsd:restriction base="dms:Unknown"/>
      </xsd:simpleType>
    </xsd:element>
    <xsd:element name="PublishingExpirationDate" ma:index="9" nillable="true" ma:displayName="ת.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34F90-0EB9-492E-8C7B-683C42CAD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7AAAD28-310B-4883-877E-EE7564FC51D4}">
  <ds:schemaRefs>
    <ds:schemaRef ds:uri="http://schemas.microsoft.com/office/2006/metadata/longProperties"/>
  </ds:schemaRefs>
</ds:datastoreItem>
</file>

<file path=customXml/itemProps3.xml><?xml version="1.0" encoding="utf-8"?>
<ds:datastoreItem xmlns:ds="http://schemas.openxmlformats.org/officeDocument/2006/customXml" ds:itemID="{6B54D4C3-6175-4651-958C-3B7AD389EB44}">
  <ds:schemaRefs>
    <ds:schemaRef ds:uri="http://schemas.microsoft.com/sharepoint/v3/contenttype/forms"/>
  </ds:schemaRefs>
</ds:datastoreItem>
</file>

<file path=customXml/itemProps4.xml><?xml version="1.0" encoding="utf-8"?>
<ds:datastoreItem xmlns:ds="http://schemas.openxmlformats.org/officeDocument/2006/customXml" ds:itemID="{8DEA2DB1-29A8-42EC-A008-D5269BCAEC6B}">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5BC95F55-D889-4222-825B-C2DEB0953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48</Pages>
  <Words>8000</Words>
  <Characters>40003</Characters>
  <Application>Microsoft Office Word</Application>
  <DocSecurity>8</DocSecurity>
  <Lines>333</Lines>
  <Paragraphs>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התיירות, מכרז מספר 16/2023</vt:lpstr>
      <vt:lpstr>משרד התיירות, מכרז מספר 16/2023</vt:lpstr>
    </vt:vector>
  </TitlesOfParts>
  <Company>Horn Consultants Ltd.</Company>
  <LinksUpToDate>false</LinksUpToDate>
  <CharactersWithSpaces>47908</CharactersWithSpaces>
  <SharedDoc>false</SharedDoc>
  <HLinks>
    <vt:vector size="1542" baseType="variant">
      <vt:variant>
        <vt:i4>93855840</vt:i4>
      </vt:variant>
      <vt:variant>
        <vt:i4>1037</vt:i4>
      </vt:variant>
      <vt:variant>
        <vt:i4>0</vt:i4>
      </vt:variant>
      <vt:variant>
        <vt:i4>5</vt:i4>
      </vt:variant>
      <vt:variant>
        <vt:lpwstr>E:\מכרזים\datot\7.11.3.3.docx</vt:lpwstr>
      </vt:variant>
      <vt:variant>
        <vt:lpwstr>_נספח_א_–_1</vt:lpwstr>
      </vt:variant>
      <vt:variant>
        <vt:i4>65561</vt:i4>
      </vt:variant>
      <vt:variant>
        <vt:i4>1034</vt:i4>
      </vt:variant>
      <vt:variant>
        <vt:i4>0</vt:i4>
      </vt:variant>
      <vt:variant>
        <vt:i4>5</vt:i4>
      </vt:variant>
      <vt:variant>
        <vt:lpwstr>http://hozrim.mof.gov.il/doc/hashkal/horaot.nsf/ByNum/7.11.3</vt:lpwstr>
      </vt:variant>
      <vt:variant>
        <vt:lpwstr/>
      </vt:variant>
      <vt:variant>
        <vt:i4>1770979</vt:i4>
      </vt:variant>
      <vt:variant>
        <vt:i4>1031</vt:i4>
      </vt:variant>
      <vt:variant>
        <vt:i4>0</vt:i4>
      </vt:variant>
      <vt:variant>
        <vt:i4>5</vt:i4>
      </vt:variant>
      <vt:variant>
        <vt:lpwstr>http://hozrim.mof.gov.il/doc/hashkal/horaot.nsf/ByNum/ה.7.11.3.4</vt:lpwstr>
      </vt:variant>
      <vt:variant>
        <vt:lpwstr/>
      </vt:variant>
      <vt:variant>
        <vt:i4>6225934</vt:i4>
      </vt:variant>
      <vt:variant>
        <vt:i4>1022</vt:i4>
      </vt:variant>
      <vt:variant>
        <vt:i4>0</vt:i4>
      </vt:variant>
      <vt:variant>
        <vt:i4>5</vt:i4>
      </vt:variant>
      <vt:variant>
        <vt:lpwstr>http://www.moital.gov.il/NR/rdonlyres/0ACA91C7-7BD5-4CA5-A894-DE1A898E294B/0/tzavshmira14.pdf</vt:lpwstr>
      </vt:variant>
      <vt:variant>
        <vt:lpwstr/>
      </vt:variant>
      <vt:variant>
        <vt:i4>2359416</vt:i4>
      </vt:variant>
      <vt:variant>
        <vt:i4>1019</vt:i4>
      </vt:variant>
      <vt:variant>
        <vt:i4>0</vt:i4>
      </vt:variant>
      <vt:variant>
        <vt:i4>5</vt:i4>
      </vt:variant>
      <vt:variant>
        <vt:lpwstr>http://www.moital.gov.il/NR/exeres/956ABF34-5117-4129-91E6-EC32F9EB7307.htm</vt:lpwstr>
      </vt:variant>
      <vt:variant>
        <vt:lpwstr/>
      </vt:variant>
      <vt:variant>
        <vt:i4>6225934</vt:i4>
      </vt:variant>
      <vt:variant>
        <vt:i4>1016</vt:i4>
      </vt:variant>
      <vt:variant>
        <vt:i4>0</vt:i4>
      </vt:variant>
      <vt:variant>
        <vt:i4>5</vt:i4>
      </vt:variant>
      <vt:variant>
        <vt:lpwstr>http://www.moital.gov.il/NR/rdonlyres/0ACA91C7-7BD5-4CA5-A894-DE1A898E294B/0/tzavshmira14.pdf</vt:lpwstr>
      </vt:variant>
      <vt:variant>
        <vt:lpwstr/>
      </vt:variant>
      <vt:variant>
        <vt:i4>7995436</vt:i4>
      </vt:variant>
      <vt:variant>
        <vt:i4>1013</vt:i4>
      </vt:variant>
      <vt:variant>
        <vt:i4>0</vt:i4>
      </vt:variant>
      <vt:variant>
        <vt:i4>5</vt:i4>
      </vt:variant>
      <vt:variant>
        <vt:lpwstr>http://www.moital.gov.il/NR/exeres/C5BB9038-3C2D-4E83-AB4F-FE5DDD6B63FE.htm</vt:lpwstr>
      </vt:variant>
      <vt:variant>
        <vt:lpwstr/>
      </vt:variant>
      <vt:variant>
        <vt:i4>6225934</vt:i4>
      </vt:variant>
      <vt:variant>
        <vt:i4>1010</vt:i4>
      </vt:variant>
      <vt:variant>
        <vt:i4>0</vt:i4>
      </vt:variant>
      <vt:variant>
        <vt:i4>5</vt:i4>
      </vt:variant>
      <vt:variant>
        <vt:lpwstr>http://www.moital.gov.il/NR/rdonlyres/0ACA91C7-7BD5-4CA5-A894-DE1A898E294B/0/tzavshmira14.pdf</vt:lpwstr>
      </vt:variant>
      <vt:variant>
        <vt:lpwstr/>
      </vt:variant>
      <vt:variant>
        <vt:i4>65547</vt:i4>
      </vt:variant>
      <vt:variant>
        <vt:i4>1007</vt:i4>
      </vt:variant>
      <vt:variant>
        <vt:i4>0</vt:i4>
      </vt:variant>
      <vt:variant>
        <vt:i4>5</vt:i4>
      </vt:variant>
      <vt:variant>
        <vt:lpwstr>https://www.btl.gov.il/Laws1/00_0001_000000.pdf</vt:lpwstr>
      </vt:variant>
      <vt:variant>
        <vt:lpwstr/>
      </vt:variant>
      <vt:variant>
        <vt:i4>6225934</vt:i4>
      </vt:variant>
      <vt:variant>
        <vt:i4>1004</vt:i4>
      </vt:variant>
      <vt:variant>
        <vt:i4>0</vt:i4>
      </vt:variant>
      <vt:variant>
        <vt:i4>5</vt:i4>
      </vt:variant>
      <vt:variant>
        <vt:lpwstr>http://www.moital.gov.il/NR/rdonlyres/0ACA91C7-7BD5-4CA5-A894-DE1A898E294B/0/tzavshmira14.pdf</vt:lpwstr>
      </vt:variant>
      <vt:variant>
        <vt:lpwstr/>
      </vt:variant>
      <vt:variant>
        <vt:i4>2359337</vt:i4>
      </vt:variant>
      <vt:variant>
        <vt:i4>1001</vt:i4>
      </vt:variant>
      <vt:variant>
        <vt:i4>0</vt:i4>
      </vt:variant>
      <vt:variant>
        <vt:i4>5</vt:i4>
      </vt:variant>
      <vt:variant>
        <vt:lpwstr>http://www.moital.gov.il/NR/exeres/F6010E3C-F661-4F91-A748-9F0BA8AA6DDC.htm</vt:lpwstr>
      </vt:variant>
      <vt:variant>
        <vt:lpwstr/>
      </vt:variant>
      <vt:variant>
        <vt:i4>3538980</vt:i4>
      </vt:variant>
      <vt:variant>
        <vt:i4>998</vt:i4>
      </vt:variant>
      <vt:variant>
        <vt:i4>0</vt:i4>
      </vt:variant>
      <vt:variant>
        <vt:i4>5</vt:i4>
      </vt:variant>
      <vt:variant>
        <vt:lpwstr>http://www.knesset.gov.il/privatelaw/data/16/3/175_3_1.rtf</vt:lpwstr>
      </vt:variant>
      <vt:variant>
        <vt:lpwstr/>
      </vt:variant>
      <vt:variant>
        <vt:i4>6225934</vt:i4>
      </vt:variant>
      <vt:variant>
        <vt:i4>995</vt:i4>
      </vt:variant>
      <vt:variant>
        <vt:i4>0</vt:i4>
      </vt:variant>
      <vt:variant>
        <vt:i4>5</vt:i4>
      </vt:variant>
      <vt:variant>
        <vt:lpwstr>http://www.moital.gov.il/NR/rdonlyres/0ACA91C7-7BD5-4CA5-A894-DE1A898E294B/0/tzavshmira14.pdf</vt:lpwstr>
      </vt:variant>
      <vt:variant>
        <vt:lpwstr/>
      </vt:variant>
      <vt:variant>
        <vt:i4>8192115</vt:i4>
      </vt:variant>
      <vt:variant>
        <vt:i4>992</vt:i4>
      </vt:variant>
      <vt:variant>
        <vt:i4>0</vt:i4>
      </vt:variant>
      <vt:variant>
        <vt:i4>5</vt:i4>
      </vt:variant>
      <vt:variant>
        <vt:lpwstr>http://www.moital.gov.il/NR/exeres/7CD66526-6C05-4678-B66D-561C0F290E46.htm</vt:lpwstr>
      </vt:variant>
      <vt:variant>
        <vt:lpwstr/>
      </vt:variant>
      <vt:variant>
        <vt:i4>3538980</vt:i4>
      </vt:variant>
      <vt:variant>
        <vt:i4>989</vt:i4>
      </vt:variant>
      <vt:variant>
        <vt:i4>0</vt:i4>
      </vt:variant>
      <vt:variant>
        <vt:i4>5</vt:i4>
      </vt:variant>
      <vt:variant>
        <vt:lpwstr>http://www.knesset.gov.il/privatelaw/data/16/3/175_3_1.rtf</vt:lpwstr>
      </vt:variant>
      <vt:variant>
        <vt:lpwstr/>
      </vt:variant>
      <vt:variant>
        <vt:i4>6225934</vt:i4>
      </vt:variant>
      <vt:variant>
        <vt:i4>986</vt:i4>
      </vt:variant>
      <vt:variant>
        <vt:i4>0</vt:i4>
      </vt:variant>
      <vt:variant>
        <vt:i4>5</vt:i4>
      </vt:variant>
      <vt:variant>
        <vt:lpwstr>http://www.moital.gov.il/NR/rdonlyres/0ACA91C7-7BD5-4CA5-A894-DE1A898E294B/0/tzavshmira14.pdf</vt:lpwstr>
      </vt:variant>
      <vt:variant>
        <vt:lpwstr/>
      </vt:variant>
      <vt:variant>
        <vt:i4>6225934</vt:i4>
      </vt:variant>
      <vt:variant>
        <vt:i4>980</vt:i4>
      </vt:variant>
      <vt:variant>
        <vt:i4>0</vt:i4>
      </vt:variant>
      <vt:variant>
        <vt:i4>5</vt:i4>
      </vt:variant>
      <vt:variant>
        <vt:lpwstr>http://www.moital.gov.il/NR/rdonlyres/0ACA91C7-7BD5-4CA5-A894-DE1A898E294B/0/tzavshmira14.pdf</vt:lpwstr>
      </vt:variant>
      <vt:variant>
        <vt:lpwstr/>
      </vt:variant>
      <vt:variant>
        <vt:i4>6225934</vt:i4>
      </vt:variant>
      <vt:variant>
        <vt:i4>977</vt:i4>
      </vt:variant>
      <vt:variant>
        <vt:i4>0</vt:i4>
      </vt:variant>
      <vt:variant>
        <vt:i4>5</vt:i4>
      </vt:variant>
      <vt:variant>
        <vt:lpwstr>http://www.moital.gov.il/NR/rdonlyres/0ACA91C7-7BD5-4CA5-A894-DE1A898E294B/0/tzavshmira14.pdf</vt:lpwstr>
      </vt:variant>
      <vt:variant>
        <vt:lpwstr/>
      </vt:variant>
      <vt:variant>
        <vt:i4>1703960</vt:i4>
      </vt:variant>
      <vt:variant>
        <vt:i4>974</vt:i4>
      </vt:variant>
      <vt:variant>
        <vt:i4>0</vt:i4>
      </vt:variant>
      <vt:variant>
        <vt:i4>5</vt:i4>
      </vt:variant>
      <vt:variant>
        <vt:lpwstr>http://www.moit.gov.il/NR/exeres/3086F86B-B98A-4088-AD0D-1F8A29643CEB.htm</vt:lpwstr>
      </vt:variant>
      <vt:variant>
        <vt:lpwstr/>
      </vt:variant>
      <vt:variant>
        <vt:i4>1703960</vt:i4>
      </vt:variant>
      <vt:variant>
        <vt:i4>968</vt:i4>
      </vt:variant>
      <vt:variant>
        <vt:i4>0</vt:i4>
      </vt:variant>
      <vt:variant>
        <vt:i4>5</vt:i4>
      </vt:variant>
      <vt:variant>
        <vt:lpwstr>http://www.moit.gov.il/NR/exeres/3086F86B-B98A-4088-AD0D-1F8A29643CEB.htm</vt:lpwstr>
      </vt:variant>
      <vt:variant>
        <vt:lpwstr/>
      </vt:variant>
      <vt:variant>
        <vt:i4>6225934</vt:i4>
      </vt:variant>
      <vt:variant>
        <vt:i4>965</vt:i4>
      </vt:variant>
      <vt:variant>
        <vt:i4>0</vt:i4>
      </vt:variant>
      <vt:variant>
        <vt:i4>5</vt:i4>
      </vt:variant>
      <vt:variant>
        <vt:lpwstr>http://www.moital.gov.il/NR/rdonlyres/0ACA91C7-7BD5-4CA5-A894-DE1A898E294B/0/tzavshmira14.pdf</vt:lpwstr>
      </vt:variant>
      <vt:variant>
        <vt:lpwstr/>
      </vt:variant>
      <vt:variant>
        <vt:i4>5767263</vt:i4>
      </vt:variant>
      <vt:variant>
        <vt:i4>959</vt:i4>
      </vt:variant>
      <vt:variant>
        <vt:i4>0</vt:i4>
      </vt:variant>
      <vt:variant>
        <vt:i4>5</vt:i4>
      </vt:variant>
      <vt:variant>
        <vt:lpwstr>http://www.knesset.gov.il/Laws/Data/law/2024/2024.pdf</vt:lpwstr>
      </vt:variant>
      <vt:variant>
        <vt:lpwstr/>
      </vt:variant>
      <vt:variant>
        <vt:i4>3014765</vt:i4>
      </vt:variant>
      <vt:variant>
        <vt:i4>956</vt:i4>
      </vt:variant>
      <vt:variant>
        <vt:i4>0</vt:i4>
      </vt:variant>
      <vt:variant>
        <vt:i4>5</vt:i4>
      </vt:variant>
      <vt:variant>
        <vt:lpwstr>http://www.mof.gov.il/Pages/Kablan.aspx</vt:lpwstr>
      </vt:variant>
      <vt:variant>
        <vt:lpwstr/>
      </vt:variant>
      <vt:variant>
        <vt:i4>6225934</vt:i4>
      </vt:variant>
      <vt:variant>
        <vt:i4>953</vt:i4>
      </vt:variant>
      <vt:variant>
        <vt:i4>0</vt:i4>
      </vt:variant>
      <vt:variant>
        <vt:i4>5</vt:i4>
      </vt:variant>
      <vt:variant>
        <vt:lpwstr>http://www.moital.gov.il/NR/rdonlyres/0ACA91C7-7BD5-4CA5-A894-DE1A898E294B/0/tzavshmira14.pdf</vt:lpwstr>
      </vt:variant>
      <vt:variant>
        <vt:lpwstr/>
      </vt:variant>
      <vt:variant>
        <vt:i4>4849668</vt:i4>
      </vt:variant>
      <vt:variant>
        <vt:i4>950</vt:i4>
      </vt:variant>
      <vt:variant>
        <vt:i4>0</vt:i4>
      </vt:variant>
      <vt:variant>
        <vt:i4>5</vt:i4>
      </vt:variant>
      <vt:variant>
        <vt:lpwstr>http://www.moital.gov.il/NR/rdonlyres/CE82FB18-EC7F-4D6F-A389-1EEBF5AB2FA2/0/cleaning2014.pdf</vt:lpwstr>
      </vt:variant>
      <vt:variant>
        <vt:lpwstr/>
      </vt:variant>
      <vt:variant>
        <vt:i4>3014770</vt:i4>
      </vt:variant>
      <vt:variant>
        <vt:i4>947</vt:i4>
      </vt:variant>
      <vt:variant>
        <vt:i4>0</vt:i4>
      </vt:variant>
      <vt:variant>
        <vt:i4>5</vt:i4>
      </vt:variant>
      <vt:variant>
        <vt:lpwstr>http://www.moital.gov.il/NR/exeres/6E7874B5-A984-4E9E-8695-48CB2349B3E5.htm</vt:lpwstr>
      </vt:variant>
      <vt:variant>
        <vt:lpwstr/>
      </vt:variant>
      <vt:variant>
        <vt:i4>7667757</vt:i4>
      </vt:variant>
      <vt:variant>
        <vt:i4>944</vt:i4>
      </vt:variant>
      <vt:variant>
        <vt:i4>0</vt:i4>
      </vt:variant>
      <vt:variant>
        <vt:i4>5</vt:i4>
      </vt:variant>
      <vt:variant>
        <vt:lpwstr>http://www.moital.gov.il/NR/exeres/35278FD0-A156-4670-9C3F-6EB07C5FEF57.htm</vt:lpwstr>
      </vt:variant>
      <vt:variant>
        <vt:lpwstr/>
      </vt:variant>
      <vt:variant>
        <vt:i4>8323110</vt:i4>
      </vt:variant>
      <vt:variant>
        <vt:i4>941</vt:i4>
      </vt:variant>
      <vt:variant>
        <vt:i4>0</vt:i4>
      </vt:variant>
      <vt:variant>
        <vt:i4>5</vt:i4>
      </vt:variant>
      <vt:variant>
        <vt:lpwstr>http://www.moital.gov.il/NR/exeres/C6C65EC4-6538-4562-90C9-D9E3A3A76071.htm</vt:lpwstr>
      </vt:variant>
      <vt:variant>
        <vt:lpwstr/>
      </vt:variant>
      <vt:variant>
        <vt:i4>7995436</vt:i4>
      </vt:variant>
      <vt:variant>
        <vt:i4>938</vt:i4>
      </vt:variant>
      <vt:variant>
        <vt:i4>0</vt:i4>
      </vt:variant>
      <vt:variant>
        <vt:i4>5</vt:i4>
      </vt:variant>
      <vt:variant>
        <vt:lpwstr>http://www.moital.gov.il/NR/exeres/C5BB9038-3C2D-4E83-AB4F-FE5DDD6B63FE.htm</vt:lpwstr>
      </vt:variant>
      <vt:variant>
        <vt:lpwstr/>
      </vt:variant>
      <vt:variant>
        <vt:i4>8257662</vt:i4>
      </vt:variant>
      <vt:variant>
        <vt:i4>935</vt:i4>
      </vt:variant>
      <vt:variant>
        <vt:i4>0</vt:i4>
      </vt:variant>
      <vt:variant>
        <vt:i4>5</vt:i4>
      </vt:variant>
      <vt:variant>
        <vt:lpwstr>http://www.moital.gov.il/NR/exeres/2659109E-FA1B-4D0A-8FFC-48459070F346.htm</vt:lpwstr>
      </vt:variant>
      <vt:variant>
        <vt:lpwstr/>
      </vt:variant>
      <vt:variant>
        <vt:i4>2228347</vt:i4>
      </vt:variant>
      <vt:variant>
        <vt:i4>932</vt:i4>
      </vt:variant>
      <vt:variant>
        <vt:i4>0</vt:i4>
      </vt:variant>
      <vt:variant>
        <vt:i4>5</vt:i4>
      </vt:variant>
      <vt:variant>
        <vt:lpwstr>http://www.moital.gov.il/NR/exeres/86A87DC2-C719-41A9-8109-C272DCB0D0E2.htm</vt:lpwstr>
      </vt:variant>
      <vt:variant>
        <vt:lpwstr/>
      </vt:variant>
      <vt:variant>
        <vt:i4>3538982</vt:i4>
      </vt:variant>
      <vt:variant>
        <vt:i4>929</vt:i4>
      </vt:variant>
      <vt:variant>
        <vt:i4>0</vt:i4>
      </vt:variant>
      <vt:variant>
        <vt:i4>5</vt:i4>
      </vt:variant>
      <vt:variant>
        <vt:lpwstr>http://www.knesset.gov.il/privatelaw/data/17/3/257_3_1.rtf</vt:lpwstr>
      </vt:variant>
      <vt:variant>
        <vt:lpwstr/>
      </vt:variant>
      <vt:variant>
        <vt:i4>3080316</vt:i4>
      </vt:variant>
      <vt:variant>
        <vt:i4>926</vt:i4>
      </vt:variant>
      <vt:variant>
        <vt:i4>0</vt:i4>
      </vt:variant>
      <vt:variant>
        <vt:i4>5</vt:i4>
      </vt:variant>
      <vt:variant>
        <vt:lpwstr>http://www.moital.gov.il/NR/exeres/1ABF40EB-A7D9-4751-94FC-8C0A19565AC9.htm</vt:lpwstr>
      </vt:variant>
      <vt:variant>
        <vt:lpwstr/>
      </vt:variant>
      <vt:variant>
        <vt:i4>5505028</vt:i4>
      </vt:variant>
      <vt:variant>
        <vt:i4>923</vt:i4>
      </vt:variant>
      <vt:variant>
        <vt:i4>0</vt:i4>
      </vt:variant>
      <vt:variant>
        <vt:i4>5</vt:i4>
      </vt:variant>
      <vt:variant>
        <vt:lpwstr>http://www.moital.gov.il/NR/exeres/66F4DD4E-FA4A-4B76-94BC-DC29543471DE,frameless.htm</vt:lpwstr>
      </vt:variant>
      <vt:variant>
        <vt:lpwstr/>
      </vt:variant>
      <vt:variant>
        <vt:i4>2949175</vt:i4>
      </vt:variant>
      <vt:variant>
        <vt:i4>920</vt:i4>
      </vt:variant>
      <vt:variant>
        <vt:i4>0</vt:i4>
      </vt:variant>
      <vt:variant>
        <vt:i4>5</vt:i4>
      </vt:variant>
      <vt:variant>
        <vt:lpwstr>http://www.tamas.gov.il/NR/exeres/5D0DD993-E5F3-4079-8880-59C5D176F508.htm</vt:lpwstr>
      </vt:variant>
      <vt:variant>
        <vt:lpwstr/>
      </vt:variant>
      <vt:variant>
        <vt:i4>1900562</vt:i4>
      </vt:variant>
      <vt:variant>
        <vt:i4>917</vt:i4>
      </vt:variant>
      <vt:variant>
        <vt:i4>0</vt:i4>
      </vt:variant>
      <vt:variant>
        <vt:i4>5</vt:i4>
      </vt:variant>
      <vt:variant>
        <vt:lpwstr>http://www.moit.gov.il/NR/exeres/A1FFBF03-FCC8-46E1-9C54-06FF99DF2EB8.htm</vt:lpwstr>
      </vt:variant>
      <vt:variant>
        <vt:lpwstr/>
      </vt:variant>
      <vt:variant>
        <vt:i4>7340157</vt:i4>
      </vt:variant>
      <vt:variant>
        <vt:i4>914</vt:i4>
      </vt:variant>
      <vt:variant>
        <vt:i4>0</vt:i4>
      </vt:variant>
      <vt:variant>
        <vt:i4>5</vt:i4>
      </vt:variant>
      <vt:variant>
        <vt:lpwstr>http://www.moital.gov.il/NR/exeres/007B3BF6-3091-42F4-BAF1-D394DC0A334E.htm</vt:lpwstr>
      </vt:variant>
      <vt:variant>
        <vt:lpwstr/>
      </vt:variant>
      <vt:variant>
        <vt:i4>5701652</vt:i4>
      </vt:variant>
      <vt:variant>
        <vt:i4>911</vt:i4>
      </vt:variant>
      <vt:variant>
        <vt:i4>0</vt:i4>
      </vt:variant>
      <vt:variant>
        <vt:i4>5</vt:i4>
      </vt:variant>
      <vt:variant>
        <vt:lpwstr>http://www.btl.gov.il/laws/btlLaws.aspx?lawid=135665</vt:lpwstr>
      </vt:variant>
      <vt:variant>
        <vt:lpwstr/>
      </vt:variant>
      <vt:variant>
        <vt:i4>2359348</vt:i4>
      </vt:variant>
      <vt:variant>
        <vt:i4>908</vt:i4>
      </vt:variant>
      <vt:variant>
        <vt:i4>0</vt:i4>
      </vt:variant>
      <vt:variant>
        <vt:i4>5</vt:i4>
      </vt:variant>
      <vt:variant>
        <vt:lpwstr>http://www.moital.gov.il/NR/exeres/F222C0BC-054F-4996-A9AD-5E8E3D8ED21F.htm?WBCMODE=presentationun</vt:lpwstr>
      </vt:variant>
      <vt:variant>
        <vt:lpwstr/>
      </vt:variant>
      <vt:variant>
        <vt:i4>131126</vt:i4>
      </vt:variant>
      <vt:variant>
        <vt:i4>905</vt:i4>
      </vt:variant>
      <vt:variant>
        <vt:i4>0</vt:i4>
      </vt:variant>
      <vt:variant>
        <vt:i4>5</vt:i4>
      </vt:variant>
      <vt:variant>
        <vt:lpwstr>https://www.knesset.gov.il/review/data/heb/law/kns11_equalopportunity.pdf</vt:lpwstr>
      </vt:variant>
      <vt:variant>
        <vt:lpwstr/>
      </vt:variant>
      <vt:variant>
        <vt:i4>5111826</vt:i4>
      </vt:variant>
      <vt:variant>
        <vt:i4>902</vt:i4>
      </vt:variant>
      <vt:variant>
        <vt:i4>0</vt:i4>
      </vt:variant>
      <vt:variant>
        <vt:i4>5</vt:i4>
      </vt:variant>
      <vt:variant>
        <vt:lpwstr>http://www.moit.gov.il/NR/exeres/772397F9-E1D2-4E62-8A8D-9E78D502FAB9.htm</vt:lpwstr>
      </vt:variant>
      <vt:variant>
        <vt:lpwstr/>
      </vt:variant>
      <vt:variant>
        <vt:i4>7929897</vt:i4>
      </vt:variant>
      <vt:variant>
        <vt:i4>899</vt:i4>
      </vt:variant>
      <vt:variant>
        <vt:i4>0</vt:i4>
      </vt:variant>
      <vt:variant>
        <vt:i4>5</vt:i4>
      </vt:variant>
      <vt:variant>
        <vt:lpwstr>http://www.moital.gov.il/NR/exeres/99ED0DD1-B84F-40BE-B38E-18AA127441B6.htm</vt:lpwstr>
      </vt:variant>
      <vt:variant>
        <vt:lpwstr/>
      </vt:variant>
      <vt:variant>
        <vt:i4>65547</vt:i4>
      </vt:variant>
      <vt:variant>
        <vt:i4>896</vt:i4>
      </vt:variant>
      <vt:variant>
        <vt:i4>0</vt:i4>
      </vt:variant>
      <vt:variant>
        <vt:i4>5</vt:i4>
      </vt:variant>
      <vt:variant>
        <vt:lpwstr>https://www.btl.gov.il/Laws1/00_0001_000000.pdf</vt:lpwstr>
      </vt:variant>
      <vt:variant>
        <vt:lpwstr/>
      </vt:variant>
      <vt:variant>
        <vt:i4>6291480</vt:i4>
      </vt:variant>
      <vt:variant>
        <vt:i4>893</vt:i4>
      </vt:variant>
      <vt:variant>
        <vt:i4>0</vt:i4>
      </vt:variant>
      <vt:variant>
        <vt:i4>5</vt:i4>
      </vt:variant>
      <vt:variant>
        <vt:lpwstr>http://www.mag.idf.il/sip_storage/FILES/3/363.pdf</vt:lpwstr>
      </vt:variant>
      <vt:variant>
        <vt:lpwstr/>
      </vt:variant>
      <vt:variant>
        <vt:i4>7340148</vt:i4>
      </vt:variant>
      <vt:variant>
        <vt:i4>890</vt:i4>
      </vt:variant>
      <vt:variant>
        <vt:i4>0</vt:i4>
      </vt:variant>
      <vt:variant>
        <vt:i4>5</vt:i4>
      </vt:variant>
      <vt:variant>
        <vt:lpwstr>http://www.moital.gov.il/NR/exeres/1EBB7063-FEEC-4B95-9993-AB54D3025E96.htm</vt:lpwstr>
      </vt:variant>
      <vt:variant>
        <vt:lpwstr/>
      </vt:variant>
      <vt:variant>
        <vt:i4>2752546</vt:i4>
      </vt:variant>
      <vt:variant>
        <vt:i4>887</vt:i4>
      </vt:variant>
      <vt:variant>
        <vt:i4>0</vt:i4>
      </vt:variant>
      <vt:variant>
        <vt:i4>5</vt:i4>
      </vt:variant>
      <vt:variant>
        <vt:lpwstr>http://www.moital.gov.il/NR/exeres/30CEE955-3E33-49B6-89D9-2C042FCC39EC.htm</vt:lpwstr>
      </vt:variant>
      <vt:variant>
        <vt:lpwstr/>
      </vt:variant>
      <vt:variant>
        <vt:i4>8323190</vt:i4>
      </vt:variant>
      <vt:variant>
        <vt:i4>884</vt:i4>
      </vt:variant>
      <vt:variant>
        <vt:i4>0</vt:i4>
      </vt:variant>
      <vt:variant>
        <vt:i4>5</vt:i4>
      </vt:variant>
      <vt:variant>
        <vt:lpwstr>http://www.moital.gov.il/NR/exeres/2BFAC7B1-E7B0-4441-BC6C-2AC6107BFF3F.htm</vt:lpwstr>
      </vt:variant>
      <vt:variant>
        <vt:lpwstr/>
      </vt:variant>
      <vt:variant>
        <vt:i4>2162814</vt:i4>
      </vt:variant>
      <vt:variant>
        <vt:i4>881</vt:i4>
      </vt:variant>
      <vt:variant>
        <vt:i4>0</vt:i4>
      </vt:variant>
      <vt:variant>
        <vt:i4>5</vt:i4>
      </vt:variant>
      <vt:variant>
        <vt:lpwstr>http://www.moital.gov.il/NR/exeres/4E185D9D-1D25-4F28-BAEF-88DF942C010A.htm</vt:lpwstr>
      </vt:variant>
      <vt:variant>
        <vt:lpwstr/>
      </vt:variant>
      <vt:variant>
        <vt:i4>2490408</vt:i4>
      </vt:variant>
      <vt:variant>
        <vt:i4>878</vt:i4>
      </vt:variant>
      <vt:variant>
        <vt:i4>0</vt:i4>
      </vt:variant>
      <vt:variant>
        <vt:i4>5</vt:i4>
      </vt:variant>
      <vt:variant>
        <vt:lpwstr>http://www.moital.gov.il/NR/exeres/335289F7-90C0-4874-AFB3-DA70F3C2B230.htm</vt:lpwstr>
      </vt:variant>
      <vt:variant>
        <vt:lpwstr/>
      </vt:variant>
      <vt:variant>
        <vt:i4>7864429</vt:i4>
      </vt:variant>
      <vt:variant>
        <vt:i4>875</vt:i4>
      </vt:variant>
      <vt:variant>
        <vt:i4>0</vt:i4>
      </vt:variant>
      <vt:variant>
        <vt:i4>5</vt:i4>
      </vt:variant>
      <vt:variant>
        <vt:lpwstr>http://www.tamas.gov.il/NR/exeres/25D81D9F-DE2C-473A-9FD2-F5F68352BB8A.htm</vt:lpwstr>
      </vt:variant>
      <vt:variant>
        <vt:lpwstr/>
      </vt:variant>
      <vt:variant>
        <vt:i4>1703960</vt:i4>
      </vt:variant>
      <vt:variant>
        <vt:i4>872</vt:i4>
      </vt:variant>
      <vt:variant>
        <vt:i4>0</vt:i4>
      </vt:variant>
      <vt:variant>
        <vt:i4>5</vt:i4>
      </vt:variant>
      <vt:variant>
        <vt:lpwstr>http://www.moit.gov.il/NR/exeres/3086F86B-B98A-4088-AD0D-1F8A29643CEB.htm</vt:lpwstr>
      </vt:variant>
      <vt:variant>
        <vt:lpwstr/>
      </vt:variant>
      <vt:variant>
        <vt:i4>262163</vt:i4>
      </vt:variant>
      <vt:variant>
        <vt:i4>869</vt:i4>
      </vt:variant>
      <vt:variant>
        <vt:i4>0</vt:i4>
      </vt:variant>
      <vt:variant>
        <vt:i4>5</vt:i4>
      </vt:variant>
      <vt:variant>
        <vt:lpwstr>http://www.tamas.gov.il/NR/exeres/DB32620A-EAD8-4B73-BC90-A5AEE373AEEF,frameless.htm</vt:lpwstr>
      </vt:variant>
      <vt:variant>
        <vt:lpwstr/>
      </vt:variant>
      <vt:variant>
        <vt:i4>2162723</vt:i4>
      </vt:variant>
      <vt:variant>
        <vt:i4>866</vt:i4>
      </vt:variant>
      <vt:variant>
        <vt:i4>0</vt:i4>
      </vt:variant>
      <vt:variant>
        <vt:i4>5</vt:i4>
      </vt:variant>
      <vt:variant>
        <vt:lpwstr>http://www.moital.gov.il/NR/exeres/DD4FDFBE-F1E5-4248-B9C6-FDB9163D4FAC.htm</vt:lpwstr>
      </vt:variant>
      <vt:variant>
        <vt:lpwstr/>
      </vt:variant>
      <vt:variant>
        <vt:i4>1966096</vt:i4>
      </vt:variant>
      <vt:variant>
        <vt:i4>863</vt:i4>
      </vt:variant>
      <vt:variant>
        <vt:i4>0</vt:i4>
      </vt:variant>
      <vt:variant>
        <vt:i4>5</vt:i4>
      </vt:variant>
      <vt:variant>
        <vt:lpwstr>http://www.moit.gov.il/NR/exeres/3152E30D-7C35-42A7-BD71-F9E37F909AAA.htm</vt:lpwstr>
      </vt:variant>
      <vt:variant>
        <vt:lpwstr/>
      </vt:variant>
      <vt:variant>
        <vt:i4>98762843</vt:i4>
      </vt:variant>
      <vt:variant>
        <vt:i4>860</vt:i4>
      </vt:variant>
      <vt:variant>
        <vt:i4>0</vt:i4>
      </vt:variant>
      <vt:variant>
        <vt:i4>5</vt:i4>
      </vt:variant>
      <vt:variant>
        <vt:lpwstr/>
      </vt:variant>
      <vt:variant>
        <vt:lpwstr>נספח_ו</vt:lpwstr>
      </vt:variant>
      <vt:variant>
        <vt:i4>98762843</vt:i4>
      </vt:variant>
      <vt:variant>
        <vt:i4>857</vt:i4>
      </vt:variant>
      <vt:variant>
        <vt:i4>0</vt:i4>
      </vt:variant>
      <vt:variant>
        <vt:i4>5</vt:i4>
      </vt:variant>
      <vt:variant>
        <vt:lpwstr/>
      </vt:variant>
      <vt:variant>
        <vt:lpwstr>נספח_ו</vt:lpwstr>
      </vt:variant>
      <vt:variant>
        <vt:i4>98697307</vt:i4>
      </vt:variant>
      <vt:variant>
        <vt:i4>854</vt:i4>
      </vt:variant>
      <vt:variant>
        <vt:i4>0</vt:i4>
      </vt:variant>
      <vt:variant>
        <vt:i4>5</vt:i4>
      </vt:variant>
      <vt:variant>
        <vt:lpwstr/>
      </vt:variant>
      <vt:variant>
        <vt:lpwstr>נספח_ה</vt:lpwstr>
      </vt:variant>
      <vt:variant>
        <vt:i4>98893915</vt:i4>
      </vt:variant>
      <vt:variant>
        <vt:i4>851</vt:i4>
      </vt:variant>
      <vt:variant>
        <vt:i4>0</vt:i4>
      </vt:variant>
      <vt:variant>
        <vt:i4>5</vt:i4>
      </vt:variant>
      <vt:variant>
        <vt:lpwstr/>
      </vt:variant>
      <vt:variant>
        <vt:lpwstr>נספח_ד</vt:lpwstr>
      </vt:variant>
      <vt:variant>
        <vt:i4>98828379</vt:i4>
      </vt:variant>
      <vt:variant>
        <vt:i4>848</vt:i4>
      </vt:variant>
      <vt:variant>
        <vt:i4>0</vt:i4>
      </vt:variant>
      <vt:variant>
        <vt:i4>5</vt:i4>
      </vt:variant>
      <vt:variant>
        <vt:lpwstr/>
      </vt:variant>
      <vt:variant>
        <vt:lpwstr>נספח_ג</vt:lpwstr>
      </vt:variant>
      <vt:variant>
        <vt:i4>99024987</vt:i4>
      </vt:variant>
      <vt:variant>
        <vt:i4>845</vt:i4>
      </vt:variant>
      <vt:variant>
        <vt:i4>0</vt:i4>
      </vt:variant>
      <vt:variant>
        <vt:i4>5</vt:i4>
      </vt:variant>
      <vt:variant>
        <vt:lpwstr/>
      </vt:variant>
      <vt:variant>
        <vt:lpwstr>נספח_ב</vt:lpwstr>
      </vt:variant>
      <vt:variant>
        <vt:i4>98959451</vt:i4>
      </vt:variant>
      <vt:variant>
        <vt:i4>842</vt:i4>
      </vt:variant>
      <vt:variant>
        <vt:i4>0</vt:i4>
      </vt:variant>
      <vt:variant>
        <vt:i4>5</vt:i4>
      </vt:variant>
      <vt:variant>
        <vt:lpwstr/>
      </vt:variant>
      <vt:variant>
        <vt:lpwstr>נספח_א</vt:lpwstr>
      </vt:variant>
      <vt:variant>
        <vt:i4>7536699</vt:i4>
      </vt:variant>
      <vt:variant>
        <vt:i4>839</vt:i4>
      </vt:variant>
      <vt:variant>
        <vt:i4>0</vt:i4>
      </vt:variant>
      <vt:variant>
        <vt:i4>5</vt:i4>
      </vt:variant>
      <vt:variant>
        <vt:lpwstr>http://www.tamas.gov.il/NR/exeres/9A74A6C7-F74C-44D9-B131-5574F05E72DD.htm</vt:lpwstr>
      </vt:variant>
      <vt:variant>
        <vt:lpwstr/>
      </vt:variant>
      <vt:variant>
        <vt:i4>1770979</vt:i4>
      </vt:variant>
      <vt:variant>
        <vt:i4>836</vt:i4>
      </vt:variant>
      <vt:variant>
        <vt:i4>0</vt:i4>
      </vt:variant>
      <vt:variant>
        <vt:i4>5</vt:i4>
      </vt:variant>
      <vt:variant>
        <vt:lpwstr>http://hozrim.mof.gov.il/doc/hashkal/horaot.nsf/ByNum/ה.7.11.3.4</vt:lpwstr>
      </vt:variant>
      <vt:variant>
        <vt:lpwstr/>
      </vt:variant>
      <vt:variant>
        <vt:i4>1836515</vt:i4>
      </vt:variant>
      <vt:variant>
        <vt:i4>833</vt:i4>
      </vt:variant>
      <vt:variant>
        <vt:i4>0</vt:i4>
      </vt:variant>
      <vt:variant>
        <vt:i4>5</vt:i4>
      </vt:variant>
      <vt:variant>
        <vt:lpwstr>http://hozrim.mof.gov.il/doc/hashkal/horaot.nsf/ByNum/ה.7.11.3.3</vt:lpwstr>
      </vt:variant>
      <vt:variant>
        <vt:lpwstr/>
      </vt:variant>
      <vt:variant>
        <vt:i4>1902051</vt:i4>
      </vt:variant>
      <vt:variant>
        <vt:i4>830</vt:i4>
      </vt:variant>
      <vt:variant>
        <vt:i4>0</vt:i4>
      </vt:variant>
      <vt:variant>
        <vt:i4>5</vt:i4>
      </vt:variant>
      <vt:variant>
        <vt:lpwstr>http://hozrim.mof.gov.il/doc/hashkal/horaot.nsf/ByNum/ה.7.11.3.2</vt:lpwstr>
      </vt:variant>
      <vt:variant>
        <vt:lpwstr/>
      </vt:variant>
      <vt:variant>
        <vt:i4>1967587</vt:i4>
      </vt:variant>
      <vt:variant>
        <vt:i4>827</vt:i4>
      </vt:variant>
      <vt:variant>
        <vt:i4>0</vt:i4>
      </vt:variant>
      <vt:variant>
        <vt:i4>5</vt:i4>
      </vt:variant>
      <vt:variant>
        <vt:lpwstr>http://hozrim.mof.gov.il/doc/hashkal/horaot.nsf/ByNum/ה.7.11.3.1</vt:lpwstr>
      </vt:variant>
      <vt:variant>
        <vt:lpwstr/>
      </vt:variant>
      <vt:variant>
        <vt:i4>524313</vt:i4>
      </vt:variant>
      <vt:variant>
        <vt:i4>824</vt:i4>
      </vt:variant>
      <vt:variant>
        <vt:i4>0</vt:i4>
      </vt:variant>
      <vt:variant>
        <vt:i4>5</vt:i4>
      </vt:variant>
      <vt:variant>
        <vt:lpwstr>http://hozrim.mof.gov.il/doc/hashkal/horaot.nsf/ByNum/7.12.9</vt:lpwstr>
      </vt:variant>
      <vt:variant>
        <vt:lpwstr/>
      </vt:variant>
      <vt:variant>
        <vt:i4>393241</vt:i4>
      </vt:variant>
      <vt:variant>
        <vt:i4>821</vt:i4>
      </vt:variant>
      <vt:variant>
        <vt:i4>0</vt:i4>
      </vt:variant>
      <vt:variant>
        <vt:i4>5</vt:i4>
      </vt:variant>
      <vt:variant>
        <vt:lpwstr>http://hozrim.mof.gov.il/doc/hashkal/horaot.nsf/ByNum/7.11.4</vt:lpwstr>
      </vt:variant>
      <vt:variant>
        <vt:lpwstr/>
      </vt:variant>
      <vt:variant>
        <vt:i4>2949175</vt:i4>
      </vt:variant>
      <vt:variant>
        <vt:i4>818</vt:i4>
      </vt:variant>
      <vt:variant>
        <vt:i4>0</vt:i4>
      </vt:variant>
      <vt:variant>
        <vt:i4>5</vt:i4>
      </vt:variant>
      <vt:variant>
        <vt:lpwstr>http://hozrim.mof.gov.il/doc/hashkal/horaot.nsf/ByNum/7.1.1</vt:lpwstr>
      </vt:variant>
      <vt:variant>
        <vt:lpwstr/>
      </vt:variant>
      <vt:variant>
        <vt:i4>262233</vt:i4>
      </vt:variant>
      <vt:variant>
        <vt:i4>815</vt:i4>
      </vt:variant>
      <vt:variant>
        <vt:i4>0</vt:i4>
      </vt:variant>
      <vt:variant>
        <vt:i4>5</vt:i4>
      </vt:variant>
      <vt:variant>
        <vt:lpwstr>http://147.237.72.225/doc/nasham/nashamprod.nsf/WebView/064.htm/$FILE/064.htm?OpenElement</vt:lpwstr>
      </vt:variant>
      <vt:variant>
        <vt:lpwstr/>
      </vt:variant>
      <vt:variant>
        <vt:i4>8192115</vt:i4>
      </vt:variant>
      <vt:variant>
        <vt:i4>812</vt:i4>
      </vt:variant>
      <vt:variant>
        <vt:i4>0</vt:i4>
      </vt:variant>
      <vt:variant>
        <vt:i4>5</vt:i4>
      </vt:variant>
      <vt:variant>
        <vt:lpwstr>http://www.moital.gov.il/NR/exeres/7CD66526-6C05-4678-B66D-561C0F290E46.htm</vt:lpwstr>
      </vt:variant>
      <vt:variant>
        <vt:lpwstr/>
      </vt:variant>
      <vt:variant>
        <vt:i4>65570</vt:i4>
      </vt:variant>
      <vt:variant>
        <vt:i4>809</vt:i4>
      </vt:variant>
      <vt:variant>
        <vt:i4>0</vt:i4>
      </vt:variant>
      <vt:variant>
        <vt:i4>5</vt:i4>
      </vt:variant>
      <vt:variant>
        <vt:lpwstr>http://www.1202.org.il/download/files/%D7%A4%D7%A7%D7%95%D7%93%D7%AA_%D7%94%D7%A8%D7%90%D7%99%D7%95%D7%AA_%D7%A1%D7%A2%D7%99%D7%A3_54%D7%90.pdf</vt:lpwstr>
      </vt:variant>
      <vt:variant>
        <vt:lpwstr/>
      </vt:variant>
      <vt:variant>
        <vt:i4>2621502</vt:i4>
      </vt:variant>
      <vt:variant>
        <vt:i4>806</vt:i4>
      </vt:variant>
      <vt:variant>
        <vt:i4>0</vt:i4>
      </vt:variant>
      <vt:variant>
        <vt:i4>5</vt:i4>
      </vt:variant>
      <vt:variant>
        <vt:lpwstr>http://www.mr.gov.il/Information/Training materials/takanot 2.3.14.pdf</vt:lpwstr>
      </vt:variant>
      <vt:variant>
        <vt:lpwstr/>
      </vt:variant>
      <vt:variant>
        <vt:i4>5111826</vt:i4>
      </vt:variant>
      <vt:variant>
        <vt:i4>803</vt:i4>
      </vt:variant>
      <vt:variant>
        <vt:i4>0</vt:i4>
      </vt:variant>
      <vt:variant>
        <vt:i4>5</vt:i4>
      </vt:variant>
      <vt:variant>
        <vt:lpwstr>http://www.moit.gov.il/NR/exeres/772397F9-E1D2-4E62-8A8D-9E78D502FAB9.htm</vt:lpwstr>
      </vt:variant>
      <vt:variant>
        <vt:lpwstr/>
      </vt:variant>
      <vt:variant>
        <vt:i4>2359337</vt:i4>
      </vt:variant>
      <vt:variant>
        <vt:i4>800</vt:i4>
      </vt:variant>
      <vt:variant>
        <vt:i4>0</vt:i4>
      </vt:variant>
      <vt:variant>
        <vt:i4>5</vt:i4>
      </vt:variant>
      <vt:variant>
        <vt:lpwstr>http://www.moital.gov.il/NR/exeres/F6010E3C-F661-4F91-A748-9F0BA8AA6DDC.htm</vt:lpwstr>
      </vt:variant>
      <vt:variant>
        <vt:lpwstr/>
      </vt:variant>
      <vt:variant>
        <vt:i4>3539015</vt:i4>
      </vt:variant>
      <vt:variant>
        <vt:i4>797</vt:i4>
      </vt:variant>
      <vt:variant>
        <vt:i4>0</vt:i4>
      </vt:variant>
      <vt:variant>
        <vt:i4>5</vt:i4>
      </vt:variant>
      <vt:variant>
        <vt:lpwstr>http://www.isa.gov.il/Download/IsaFile_2646.pdf</vt:lpwstr>
      </vt:variant>
      <vt:variant>
        <vt:lpwstr/>
      </vt:variant>
      <vt:variant>
        <vt:i4>2621502</vt:i4>
      </vt:variant>
      <vt:variant>
        <vt:i4>794</vt:i4>
      </vt:variant>
      <vt:variant>
        <vt:i4>0</vt:i4>
      </vt:variant>
      <vt:variant>
        <vt:i4>5</vt:i4>
      </vt:variant>
      <vt:variant>
        <vt:lpwstr>http://www.mr.gov.il/Information/Training materials/takanot 2.3.14.pdf</vt:lpwstr>
      </vt:variant>
      <vt:variant>
        <vt:lpwstr/>
      </vt:variant>
      <vt:variant>
        <vt:i4>3538980</vt:i4>
      </vt:variant>
      <vt:variant>
        <vt:i4>791</vt:i4>
      </vt:variant>
      <vt:variant>
        <vt:i4>0</vt:i4>
      </vt:variant>
      <vt:variant>
        <vt:i4>5</vt:i4>
      </vt:variant>
      <vt:variant>
        <vt:lpwstr>http://www.knesset.gov.il/privatelaw/data/16/3/175_3_1.rtf</vt:lpwstr>
      </vt:variant>
      <vt:variant>
        <vt:lpwstr/>
      </vt:variant>
      <vt:variant>
        <vt:i4>3014699</vt:i4>
      </vt:variant>
      <vt:variant>
        <vt:i4>788</vt:i4>
      </vt:variant>
      <vt:variant>
        <vt:i4>0</vt:i4>
      </vt:variant>
      <vt:variant>
        <vt:i4>5</vt:i4>
      </vt:variant>
      <vt:variant>
        <vt:lpwstr>http://www.moital.gov.il/NR/exeres/2CEC9AE2-7113-4101-90B5-579BC32116ED.htm</vt:lpwstr>
      </vt:variant>
      <vt:variant>
        <vt:lpwstr/>
      </vt:variant>
      <vt:variant>
        <vt:i4>3080316</vt:i4>
      </vt:variant>
      <vt:variant>
        <vt:i4>785</vt:i4>
      </vt:variant>
      <vt:variant>
        <vt:i4>0</vt:i4>
      </vt:variant>
      <vt:variant>
        <vt:i4>5</vt:i4>
      </vt:variant>
      <vt:variant>
        <vt:lpwstr>http://www.moital.gov.il/NR/exeres/1ABF40EB-A7D9-4751-94FC-8C0A19565AC9.htm</vt:lpwstr>
      </vt:variant>
      <vt:variant>
        <vt:lpwstr/>
      </vt:variant>
      <vt:variant>
        <vt:i4>2752546</vt:i4>
      </vt:variant>
      <vt:variant>
        <vt:i4>782</vt:i4>
      </vt:variant>
      <vt:variant>
        <vt:i4>0</vt:i4>
      </vt:variant>
      <vt:variant>
        <vt:i4>5</vt:i4>
      </vt:variant>
      <vt:variant>
        <vt:lpwstr>http://www.moital.gov.il/NR/exeres/30CEE955-3E33-49B6-89D9-2C042FCC39EC.htm</vt:lpwstr>
      </vt:variant>
      <vt:variant>
        <vt:lpwstr/>
      </vt:variant>
      <vt:variant>
        <vt:i4>5832798</vt:i4>
      </vt:variant>
      <vt:variant>
        <vt:i4>779</vt:i4>
      </vt:variant>
      <vt:variant>
        <vt:i4>0</vt:i4>
      </vt:variant>
      <vt:variant>
        <vt:i4>5</vt:i4>
      </vt:variant>
      <vt:variant>
        <vt:lpwstr>http://www.knesset.gov.il/laws/data/law/2326/2326.pdf</vt:lpwstr>
      </vt:variant>
      <vt:variant>
        <vt:lpwstr/>
      </vt:variant>
      <vt:variant>
        <vt:i4>2883586</vt:i4>
      </vt:variant>
      <vt:variant>
        <vt:i4>776</vt:i4>
      </vt:variant>
      <vt:variant>
        <vt:i4>0</vt:i4>
      </vt:variant>
      <vt:variant>
        <vt:i4>5</vt:i4>
      </vt:variant>
      <vt:variant>
        <vt:lpwstr>http://www.bankisrael.gov.il/deptdata/pikuah/bank_hakika/124.pdf</vt:lpwstr>
      </vt:variant>
      <vt:variant>
        <vt:lpwstr/>
      </vt:variant>
      <vt:variant>
        <vt:i4>99024987</vt:i4>
      </vt:variant>
      <vt:variant>
        <vt:i4>767</vt:i4>
      </vt:variant>
      <vt:variant>
        <vt:i4>0</vt:i4>
      </vt:variant>
      <vt:variant>
        <vt:i4>5</vt:i4>
      </vt:variant>
      <vt:variant>
        <vt:lpwstr/>
      </vt:variant>
      <vt:variant>
        <vt:lpwstr>נספח_ב</vt:lpwstr>
      </vt:variant>
      <vt:variant>
        <vt:i4>98828379</vt:i4>
      </vt:variant>
      <vt:variant>
        <vt:i4>764</vt:i4>
      </vt:variant>
      <vt:variant>
        <vt:i4>0</vt:i4>
      </vt:variant>
      <vt:variant>
        <vt:i4>5</vt:i4>
      </vt:variant>
      <vt:variant>
        <vt:lpwstr/>
      </vt:variant>
      <vt:variant>
        <vt:lpwstr>נספח_ג</vt:lpwstr>
      </vt:variant>
      <vt:variant>
        <vt:i4>99024987</vt:i4>
      </vt:variant>
      <vt:variant>
        <vt:i4>761</vt:i4>
      </vt:variant>
      <vt:variant>
        <vt:i4>0</vt:i4>
      </vt:variant>
      <vt:variant>
        <vt:i4>5</vt:i4>
      </vt:variant>
      <vt:variant>
        <vt:lpwstr/>
      </vt:variant>
      <vt:variant>
        <vt:lpwstr>נספח_ב</vt:lpwstr>
      </vt:variant>
      <vt:variant>
        <vt:i4>99024987</vt:i4>
      </vt:variant>
      <vt:variant>
        <vt:i4>755</vt:i4>
      </vt:variant>
      <vt:variant>
        <vt:i4>0</vt:i4>
      </vt:variant>
      <vt:variant>
        <vt:i4>5</vt:i4>
      </vt:variant>
      <vt:variant>
        <vt:lpwstr/>
      </vt:variant>
      <vt:variant>
        <vt:lpwstr>נספח_ב</vt:lpwstr>
      </vt:variant>
      <vt:variant>
        <vt:i4>5832798</vt:i4>
      </vt:variant>
      <vt:variant>
        <vt:i4>749</vt:i4>
      </vt:variant>
      <vt:variant>
        <vt:i4>0</vt:i4>
      </vt:variant>
      <vt:variant>
        <vt:i4>5</vt:i4>
      </vt:variant>
      <vt:variant>
        <vt:lpwstr>http://www.knesset.gov.il/laws/data/law/2326/2326.pdf</vt:lpwstr>
      </vt:variant>
      <vt:variant>
        <vt:lpwstr/>
      </vt:variant>
      <vt:variant>
        <vt:i4>98697307</vt:i4>
      </vt:variant>
      <vt:variant>
        <vt:i4>737</vt:i4>
      </vt:variant>
      <vt:variant>
        <vt:i4>0</vt:i4>
      </vt:variant>
      <vt:variant>
        <vt:i4>5</vt:i4>
      </vt:variant>
      <vt:variant>
        <vt:lpwstr/>
      </vt:variant>
      <vt:variant>
        <vt:lpwstr>נספח_ה</vt:lpwstr>
      </vt:variant>
      <vt:variant>
        <vt:i4>7602303</vt:i4>
      </vt:variant>
      <vt:variant>
        <vt:i4>731</vt:i4>
      </vt:variant>
      <vt:variant>
        <vt:i4>0</vt:i4>
      </vt:variant>
      <vt:variant>
        <vt:i4>5</vt:i4>
      </vt:variant>
      <vt:variant>
        <vt:lpwstr>http://www.moital.gov.il/NR/exeres/0117DC7A-8D3E-4B46-AC15-9D5CB226FCD4.htm</vt:lpwstr>
      </vt:variant>
      <vt:variant>
        <vt:lpwstr/>
      </vt:variant>
      <vt:variant>
        <vt:i4>3014699</vt:i4>
      </vt:variant>
      <vt:variant>
        <vt:i4>728</vt:i4>
      </vt:variant>
      <vt:variant>
        <vt:i4>0</vt:i4>
      </vt:variant>
      <vt:variant>
        <vt:i4>5</vt:i4>
      </vt:variant>
      <vt:variant>
        <vt:lpwstr>http://www.moital.gov.il/NR/exeres/2CEC9AE2-7113-4101-90B5-579BC32116ED.htm</vt:lpwstr>
      </vt:variant>
      <vt:variant>
        <vt:lpwstr/>
      </vt:variant>
      <vt:variant>
        <vt:i4>5832798</vt:i4>
      </vt:variant>
      <vt:variant>
        <vt:i4>725</vt:i4>
      </vt:variant>
      <vt:variant>
        <vt:i4>0</vt:i4>
      </vt:variant>
      <vt:variant>
        <vt:i4>5</vt:i4>
      </vt:variant>
      <vt:variant>
        <vt:lpwstr>http://www.knesset.gov.il/laws/data/law/2326/2326.pdf</vt:lpwstr>
      </vt:variant>
      <vt:variant>
        <vt:lpwstr/>
      </vt:variant>
      <vt:variant>
        <vt:i4>98893915</vt:i4>
      </vt:variant>
      <vt:variant>
        <vt:i4>722</vt:i4>
      </vt:variant>
      <vt:variant>
        <vt:i4>0</vt:i4>
      </vt:variant>
      <vt:variant>
        <vt:i4>5</vt:i4>
      </vt:variant>
      <vt:variant>
        <vt:lpwstr/>
      </vt:variant>
      <vt:variant>
        <vt:lpwstr>נספח_ד</vt:lpwstr>
      </vt:variant>
      <vt:variant>
        <vt:i4>98959451</vt:i4>
      </vt:variant>
      <vt:variant>
        <vt:i4>719</vt:i4>
      </vt:variant>
      <vt:variant>
        <vt:i4>0</vt:i4>
      </vt:variant>
      <vt:variant>
        <vt:i4>5</vt:i4>
      </vt:variant>
      <vt:variant>
        <vt:lpwstr/>
      </vt:variant>
      <vt:variant>
        <vt:lpwstr>נספח_א</vt:lpwstr>
      </vt:variant>
      <vt:variant>
        <vt:i4>1902051</vt:i4>
      </vt:variant>
      <vt:variant>
        <vt:i4>716</vt:i4>
      </vt:variant>
      <vt:variant>
        <vt:i4>0</vt:i4>
      </vt:variant>
      <vt:variant>
        <vt:i4>5</vt:i4>
      </vt:variant>
      <vt:variant>
        <vt:lpwstr>http://hozrim.mof.gov.il/doc/hashkal/horaot.nsf/ByNum/ה.7.11.3.2</vt:lpwstr>
      </vt:variant>
      <vt:variant>
        <vt:lpwstr/>
      </vt:variant>
      <vt:variant>
        <vt:i4>1902051</vt:i4>
      </vt:variant>
      <vt:variant>
        <vt:i4>713</vt:i4>
      </vt:variant>
      <vt:variant>
        <vt:i4>0</vt:i4>
      </vt:variant>
      <vt:variant>
        <vt:i4>5</vt:i4>
      </vt:variant>
      <vt:variant>
        <vt:lpwstr>http://hozrim.mof.gov.il/doc/hashkal/horaot.nsf/ByNum/ה.7.11.3.2</vt:lpwstr>
      </vt:variant>
      <vt:variant>
        <vt:lpwstr/>
      </vt:variant>
      <vt:variant>
        <vt:i4>1836515</vt:i4>
      </vt:variant>
      <vt:variant>
        <vt:i4>710</vt:i4>
      </vt:variant>
      <vt:variant>
        <vt:i4>0</vt:i4>
      </vt:variant>
      <vt:variant>
        <vt:i4>5</vt:i4>
      </vt:variant>
      <vt:variant>
        <vt:lpwstr>http://hozrim.mof.gov.il/doc/hashkal/horaot.nsf/ByNum/ה.7.11.3.3</vt:lpwstr>
      </vt:variant>
      <vt:variant>
        <vt:lpwstr/>
      </vt:variant>
      <vt:variant>
        <vt:i4>1836515</vt:i4>
      </vt:variant>
      <vt:variant>
        <vt:i4>707</vt:i4>
      </vt:variant>
      <vt:variant>
        <vt:i4>0</vt:i4>
      </vt:variant>
      <vt:variant>
        <vt:i4>5</vt:i4>
      </vt:variant>
      <vt:variant>
        <vt:lpwstr>http://hozrim.mof.gov.il/doc/hashkal/horaot.nsf/ByNum/ה.7.11.3.3</vt:lpwstr>
      </vt:variant>
      <vt:variant>
        <vt:lpwstr/>
      </vt:variant>
      <vt:variant>
        <vt:i4>1902051</vt:i4>
      </vt:variant>
      <vt:variant>
        <vt:i4>704</vt:i4>
      </vt:variant>
      <vt:variant>
        <vt:i4>0</vt:i4>
      </vt:variant>
      <vt:variant>
        <vt:i4>5</vt:i4>
      </vt:variant>
      <vt:variant>
        <vt:lpwstr>http://hozrim.mof.gov.il/doc/hashkal/horaot.nsf/ByNum/ה.7.11.3.2</vt:lpwstr>
      </vt:variant>
      <vt:variant>
        <vt:lpwstr/>
      </vt:variant>
      <vt:variant>
        <vt:i4>1770979</vt:i4>
      </vt:variant>
      <vt:variant>
        <vt:i4>701</vt:i4>
      </vt:variant>
      <vt:variant>
        <vt:i4>0</vt:i4>
      </vt:variant>
      <vt:variant>
        <vt:i4>5</vt:i4>
      </vt:variant>
      <vt:variant>
        <vt:lpwstr>http://hozrim.mof.gov.il/doc/hashkal/horaot.nsf/ByNum/ה.7.11.3.4</vt:lpwstr>
      </vt:variant>
      <vt:variant>
        <vt:lpwstr/>
      </vt:variant>
      <vt:variant>
        <vt:i4>524313</vt:i4>
      </vt:variant>
      <vt:variant>
        <vt:i4>698</vt:i4>
      </vt:variant>
      <vt:variant>
        <vt:i4>0</vt:i4>
      </vt:variant>
      <vt:variant>
        <vt:i4>5</vt:i4>
      </vt:variant>
      <vt:variant>
        <vt:lpwstr>http://hozrim.mof.gov.il/doc/hashkal/horaot.nsf/ByNum/7.12.9</vt:lpwstr>
      </vt:variant>
      <vt:variant>
        <vt:lpwstr/>
      </vt:variant>
      <vt:variant>
        <vt:i4>3014699</vt:i4>
      </vt:variant>
      <vt:variant>
        <vt:i4>695</vt:i4>
      </vt:variant>
      <vt:variant>
        <vt:i4>0</vt:i4>
      </vt:variant>
      <vt:variant>
        <vt:i4>5</vt:i4>
      </vt:variant>
      <vt:variant>
        <vt:lpwstr>http://www.moital.gov.il/NR/exeres/2CEC9AE2-7113-4101-90B5-579BC32116ED.htm</vt:lpwstr>
      </vt:variant>
      <vt:variant>
        <vt:lpwstr/>
      </vt:variant>
      <vt:variant>
        <vt:i4>99024987</vt:i4>
      </vt:variant>
      <vt:variant>
        <vt:i4>692</vt:i4>
      </vt:variant>
      <vt:variant>
        <vt:i4>0</vt:i4>
      </vt:variant>
      <vt:variant>
        <vt:i4>5</vt:i4>
      </vt:variant>
      <vt:variant>
        <vt:lpwstr/>
      </vt:variant>
      <vt:variant>
        <vt:lpwstr>נספח_ב</vt:lpwstr>
      </vt:variant>
      <vt:variant>
        <vt:i4>393241</vt:i4>
      </vt:variant>
      <vt:variant>
        <vt:i4>674</vt:i4>
      </vt:variant>
      <vt:variant>
        <vt:i4>0</vt:i4>
      </vt:variant>
      <vt:variant>
        <vt:i4>5</vt:i4>
      </vt:variant>
      <vt:variant>
        <vt:lpwstr>http://hozrim.mof.gov.il/doc/hashkal/horaot.nsf/ByNum/7.17.2</vt:lpwstr>
      </vt:variant>
      <vt:variant>
        <vt:lpwstr/>
      </vt:variant>
      <vt:variant>
        <vt:i4>1836515</vt:i4>
      </vt:variant>
      <vt:variant>
        <vt:i4>671</vt:i4>
      </vt:variant>
      <vt:variant>
        <vt:i4>0</vt:i4>
      </vt:variant>
      <vt:variant>
        <vt:i4>5</vt:i4>
      </vt:variant>
      <vt:variant>
        <vt:lpwstr>http://hozrim.mof.gov.il/doc/hashkal/horaot.nsf/ByNum/ה.7.11.3.3</vt:lpwstr>
      </vt:variant>
      <vt:variant>
        <vt:lpwstr/>
      </vt:variant>
      <vt:variant>
        <vt:i4>1902051</vt:i4>
      </vt:variant>
      <vt:variant>
        <vt:i4>668</vt:i4>
      </vt:variant>
      <vt:variant>
        <vt:i4>0</vt:i4>
      </vt:variant>
      <vt:variant>
        <vt:i4>5</vt:i4>
      </vt:variant>
      <vt:variant>
        <vt:lpwstr>http://hozrim.mof.gov.il/doc/hashkal/horaot.nsf/ByNum/ה.7.11.3.2</vt:lpwstr>
      </vt:variant>
      <vt:variant>
        <vt:lpwstr/>
      </vt:variant>
      <vt:variant>
        <vt:i4>3538980</vt:i4>
      </vt:variant>
      <vt:variant>
        <vt:i4>662</vt:i4>
      </vt:variant>
      <vt:variant>
        <vt:i4>0</vt:i4>
      </vt:variant>
      <vt:variant>
        <vt:i4>5</vt:i4>
      </vt:variant>
      <vt:variant>
        <vt:lpwstr>http://www.knesset.gov.il/privatelaw/data/16/3/175_3_1.rtf</vt:lpwstr>
      </vt:variant>
      <vt:variant>
        <vt:lpwstr/>
      </vt:variant>
      <vt:variant>
        <vt:i4>1836515</vt:i4>
      </vt:variant>
      <vt:variant>
        <vt:i4>659</vt:i4>
      </vt:variant>
      <vt:variant>
        <vt:i4>0</vt:i4>
      </vt:variant>
      <vt:variant>
        <vt:i4>5</vt:i4>
      </vt:variant>
      <vt:variant>
        <vt:lpwstr>http://hozrim.mof.gov.il/doc/hashkal/horaot.nsf/ByNum/ה.7.11.3.3</vt:lpwstr>
      </vt:variant>
      <vt:variant>
        <vt:lpwstr/>
      </vt:variant>
      <vt:variant>
        <vt:i4>1902051</vt:i4>
      </vt:variant>
      <vt:variant>
        <vt:i4>656</vt:i4>
      </vt:variant>
      <vt:variant>
        <vt:i4>0</vt:i4>
      </vt:variant>
      <vt:variant>
        <vt:i4>5</vt:i4>
      </vt:variant>
      <vt:variant>
        <vt:lpwstr>http://hozrim.mof.gov.il/doc/hashkal/horaot.nsf/ByNum/ה.7.11.3.2</vt:lpwstr>
      </vt:variant>
      <vt:variant>
        <vt:lpwstr/>
      </vt:variant>
      <vt:variant>
        <vt:i4>3538980</vt:i4>
      </vt:variant>
      <vt:variant>
        <vt:i4>653</vt:i4>
      </vt:variant>
      <vt:variant>
        <vt:i4>0</vt:i4>
      </vt:variant>
      <vt:variant>
        <vt:i4>5</vt:i4>
      </vt:variant>
      <vt:variant>
        <vt:lpwstr>http://www.knesset.gov.il/privatelaw/data/16/3/175_3_1.rtf</vt:lpwstr>
      </vt:variant>
      <vt:variant>
        <vt:lpwstr/>
      </vt:variant>
      <vt:variant>
        <vt:i4>2359337</vt:i4>
      </vt:variant>
      <vt:variant>
        <vt:i4>650</vt:i4>
      </vt:variant>
      <vt:variant>
        <vt:i4>0</vt:i4>
      </vt:variant>
      <vt:variant>
        <vt:i4>5</vt:i4>
      </vt:variant>
      <vt:variant>
        <vt:lpwstr>http://www.moital.gov.il/NR/exeres/F6010E3C-F661-4F91-A748-9F0BA8AA6DDC.htm</vt:lpwstr>
      </vt:variant>
      <vt:variant>
        <vt:lpwstr/>
      </vt:variant>
      <vt:variant>
        <vt:i4>3538980</vt:i4>
      </vt:variant>
      <vt:variant>
        <vt:i4>647</vt:i4>
      </vt:variant>
      <vt:variant>
        <vt:i4>0</vt:i4>
      </vt:variant>
      <vt:variant>
        <vt:i4>5</vt:i4>
      </vt:variant>
      <vt:variant>
        <vt:lpwstr>http://www.knesset.gov.il/privatelaw/data/16/3/175_3_1.rtf</vt:lpwstr>
      </vt:variant>
      <vt:variant>
        <vt:lpwstr/>
      </vt:variant>
      <vt:variant>
        <vt:i4>8192115</vt:i4>
      </vt:variant>
      <vt:variant>
        <vt:i4>644</vt:i4>
      </vt:variant>
      <vt:variant>
        <vt:i4>0</vt:i4>
      </vt:variant>
      <vt:variant>
        <vt:i4>5</vt:i4>
      </vt:variant>
      <vt:variant>
        <vt:lpwstr>http://www.moital.gov.il/NR/exeres/7CD66526-6C05-4678-B66D-561C0F290E46.htm</vt:lpwstr>
      </vt:variant>
      <vt:variant>
        <vt:lpwstr/>
      </vt:variant>
      <vt:variant>
        <vt:i4>3080316</vt:i4>
      </vt:variant>
      <vt:variant>
        <vt:i4>641</vt:i4>
      </vt:variant>
      <vt:variant>
        <vt:i4>0</vt:i4>
      </vt:variant>
      <vt:variant>
        <vt:i4>5</vt:i4>
      </vt:variant>
      <vt:variant>
        <vt:lpwstr>http://www.moital.gov.il/NR/exeres/1ABF40EB-A7D9-4751-94FC-8C0A19565AC9.htm</vt:lpwstr>
      </vt:variant>
      <vt:variant>
        <vt:lpwstr/>
      </vt:variant>
      <vt:variant>
        <vt:i4>2752546</vt:i4>
      </vt:variant>
      <vt:variant>
        <vt:i4>638</vt:i4>
      </vt:variant>
      <vt:variant>
        <vt:i4>0</vt:i4>
      </vt:variant>
      <vt:variant>
        <vt:i4>5</vt:i4>
      </vt:variant>
      <vt:variant>
        <vt:lpwstr>http://www.moital.gov.il/NR/exeres/30CEE955-3E33-49B6-89D9-2C042FCC39EC.htm</vt:lpwstr>
      </vt:variant>
      <vt:variant>
        <vt:lpwstr/>
      </vt:variant>
      <vt:variant>
        <vt:i4>393241</vt:i4>
      </vt:variant>
      <vt:variant>
        <vt:i4>635</vt:i4>
      </vt:variant>
      <vt:variant>
        <vt:i4>0</vt:i4>
      </vt:variant>
      <vt:variant>
        <vt:i4>5</vt:i4>
      </vt:variant>
      <vt:variant>
        <vt:lpwstr>http://hozrim.mof.gov.il/doc/hashkal/horaot.nsf/ByNum/7.11.4</vt:lpwstr>
      </vt:variant>
      <vt:variant>
        <vt:lpwstr/>
      </vt:variant>
      <vt:variant>
        <vt:i4>2621502</vt:i4>
      </vt:variant>
      <vt:variant>
        <vt:i4>632</vt:i4>
      </vt:variant>
      <vt:variant>
        <vt:i4>0</vt:i4>
      </vt:variant>
      <vt:variant>
        <vt:i4>5</vt:i4>
      </vt:variant>
      <vt:variant>
        <vt:lpwstr>http://www.mr.gov.il/Information/Training materials/takanot 2.3.14.pdf</vt:lpwstr>
      </vt:variant>
      <vt:variant>
        <vt:lpwstr/>
      </vt:variant>
      <vt:variant>
        <vt:i4>99024987</vt:i4>
      </vt:variant>
      <vt:variant>
        <vt:i4>629</vt:i4>
      </vt:variant>
      <vt:variant>
        <vt:i4>0</vt:i4>
      </vt:variant>
      <vt:variant>
        <vt:i4>5</vt:i4>
      </vt:variant>
      <vt:variant>
        <vt:lpwstr/>
      </vt:variant>
      <vt:variant>
        <vt:lpwstr>נספח_ב</vt:lpwstr>
      </vt:variant>
      <vt:variant>
        <vt:i4>98959451</vt:i4>
      </vt:variant>
      <vt:variant>
        <vt:i4>622</vt:i4>
      </vt:variant>
      <vt:variant>
        <vt:i4>0</vt:i4>
      </vt:variant>
      <vt:variant>
        <vt:i4>5</vt:i4>
      </vt:variant>
      <vt:variant>
        <vt:lpwstr/>
      </vt:variant>
      <vt:variant>
        <vt:lpwstr>נספח_א</vt:lpwstr>
      </vt:variant>
      <vt:variant>
        <vt:i4>98959451</vt:i4>
      </vt:variant>
      <vt:variant>
        <vt:i4>620</vt:i4>
      </vt:variant>
      <vt:variant>
        <vt:i4>0</vt:i4>
      </vt:variant>
      <vt:variant>
        <vt:i4>5</vt:i4>
      </vt:variant>
      <vt:variant>
        <vt:lpwstr/>
      </vt:variant>
      <vt:variant>
        <vt:lpwstr>נספח_א</vt:lpwstr>
      </vt:variant>
      <vt:variant>
        <vt:i4>98959451</vt:i4>
      </vt:variant>
      <vt:variant>
        <vt:i4>617</vt:i4>
      </vt:variant>
      <vt:variant>
        <vt:i4>0</vt:i4>
      </vt:variant>
      <vt:variant>
        <vt:i4>5</vt:i4>
      </vt:variant>
      <vt:variant>
        <vt:lpwstr/>
      </vt:variant>
      <vt:variant>
        <vt:lpwstr>נספח_א</vt:lpwstr>
      </vt:variant>
      <vt:variant>
        <vt:i4>98762843</vt:i4>
      </vt:variant>
      <vt:variant>
        <vt:i4>608</vt:i4>
      </vt:variant>
      <vt:variant>
        <vt:i4>0</vt:i4>
      </vt:variant>
      <vt:variant>
        <vt:i4>5</vt:i4>
      </vt:variant>
      <vt:variant>
        <vt:lpwstr/>
      </vt:variant>
      <vt:variant>
        <vt:lpwstr>נספח_ו</vt:lpwstr>
      </vt:variant>
      <vt:variant>
        <vt:i4>1836515</vt:i4>
      </vt:variant>
      <vt:variant>
        <vt:i4>605</vt:i4>
      </vt:variant>
      <vt:variant>
        <vt:i4>0</vt:i4>
      </vt:variant>
      <vt:variant>
        <vt:i4>5</vt:i4>
      </vt:variant>
      <vt:variant>
        <vt:lpwstr>http://hozrim.mof.gov.il/doc/hashkal/horaot.nsf/ByNum/ה.7.11.3.3</vt:lpwstr>
      </vt:variant>
      <vt:variant>
        <vt:lpwstr/>
      </vt:variant>
      <vt:variant>
        <vt:i4>1902051</vt:i4>
      </vt:variant>
      <vt:variant>
        <vt:i4>602</vt:i4>
      </vt:variant>
      <vt:variant>
        <vt:i4>0</vt:i4>
      </vt:variant>
      <vt:variant>
        <vt:i4>5</vt:i4>
      </vt:variant>
      <vt:variant>
        <vt:lpwstr>http://hozrim.mof.gov.il/doc/hashkal/horaot.nsf/ByNum/ה.7.11.3.2</vt:lpwstr>
      </vt:variant>
      <vt:variant>
        <vt:lpwstr/>
      </vt:variant>
      <vt:variant>
        <vt:i4>1967587</vt:i4>
      </vt:variant>
      <vt:variant>
        <vt:i4>599</vt:i4>
      </vt:variant>
      <vt:variant>
        <vt:i4>0</vt:i4>
      </vt:variant>
      <vt:variant>
        <vt:i4>5</vt:i4>
      </vt:variant>
      <vt:variant>
        <vt:lpwstr>http://hozrim.mof.gov.il/doc/hashkal/horaot.nsf/ByNum/ה.7.11.3.1</vt:lpwstr>
      </vt:variant>
      <vt:variant>
        <vt:lpwstr/>
      </vt:variant>
      <vt:variant>
        <vt:i4>524313</vt:i4>
      </vt:variant>
      <vt:variant>
        <vt:i4>596</vt:i4>
      </vt:variant>
      <vt:variant>
        <vt:i4>0</vt:i4>
      </vt:variant>
      <vt:variant>
        <vt:i4>5</vt:i4>
      </vt:variant>
      <vt:variant>
        <vt:lpwstr>http://hozrim.mof.gov.il/doc/hashkal/horaot.nsf/ByNum/7.12.9</vt:lpwstr>
      </vt:variant>
      <vt:variant>
        <vt:lpwstr/>
      </vt:variant>
      <vt:variant>
        <vt:i4>5832798</vt:i4>
      </vt:variant>
      <vt:variant>
        <vt:i4>593</vt:i4>
      </vt:variant>
      <vt:variant>
        <vt:i4>0</vt:i4>
      </vt:variant>
      <vt:variant>
        <vt:i4>5</vt:i4>
      </vt:variant>
      <vt:variant>
        <vt:lpwstr>http://www.knesset.gov.il/laws/data/law/2326/2326.pdf</vt:lpwstr>
      </vt:variant>
      <vt:variant>
        <vt:lpwstr/>
      </vt:variant>
      <vt:variant>
        <vt:i4>98959451</vt:i4>
      </vt:variant>
      <vt:variant>
        <vt:i4>590</vt:i4>
      </vt:variant>
      <vt:variant>
        <vt:i4>0</vt:i4>
      </vt:variant>
      <vt:variant>
        <vt:i4>5</vt:i4>
      </vt:variant>
      <vt:variant>
        <vt:lpwstr/>
      </vt:variant>
      <vt:variant>
        <vt:lpwstr>נספח_א</vt:lpwstr>
      </vt:variant>
      <vt:variant>
        <vt:i4>3014699</vt:i4>
      </vt:variant>
      <vt:variant>
        <vt:i4>587</vt:i4>
      </vt:variant>
      <vt:variant>
        <vt:i4>0</vt:i4>
      </vt:variant>
      <vt:variant>
        <vt:i4>5</vt:i4>
      </vt:variant>
      <vt:variant>
        <vt:lpwstr>http://www.moital.gov.il/NR/exeres/2CEC9AE2-7113-4101-90B5-579BC32116ED.htm</vt:lpwstr>
      </vt:variant>
      <vt:variant>
        <vt:lpwstr/>
      </vt:variant>
      <vt:variant>
        <vt:i4>524313</vt:i4>
      </vt:variant>
      <vt:variant>
        <vt:i4>584</vt:i4>
      </vt:variant>
      <vt:variant>
        <vt:i4>0</vt:i4>
      </vt:variant>
      <vt:variant>
        <vt:i4>5</vt:i4>
      </vt:variant>
      <vt:variant>
        <vt:lpwstr>http://hozrim.mof.gov.il/doc/hashkal/horaot.nsf/ByNum/7.12.9</vt:lpwstr>
      </vt:variant>
      <vt:variant>
        <vt:lpwstr/>
      </vt:variant>
      <vt:variant>
        <vt:i4>99024987</vt:i4>
      </vt:variant>
      <vt:variant>
        <vt:i4>581</vt:i4>
      </vt:variant>
      <vt:variant>
        <vt:i4>0</vt:i4>
      </vt:variant>
      <vt:variant>
        <vt:i4>5</vt:i4>
      </vt:variant>
      <vt:variant>
        <vt:lpwstr/>
      </vt:variant>
      <vt:variant>
        <vt:lpwstr>נספח_ב</vt:lpwstr>
      </vt:variant>
      <vt:variant>
        <vt:i4>3014699</vt:i4>
      </vt:variant>
      <vt:variant>
        <vt:i4>578</vt:i4>
      </vt:variant>
      <vt:variant>
        <vt:i4>0</vt:i4>
      </vt:variant>
      <vt:variant>
        <vt:i4>5</vt:i4>
      </vt:variant>
      <vt:variant>
        <vt:lpwstr>http://www.moital.gov.il/NR/exeres/2CEC9AE2-7113-4101-90B5-579BC32116ED.htm</vt:lpwstr>
      </vt:variant>
      <vt:variant>
        <vt:lpwstr/>
      </vt:variant>
      <vt:variant>
        <vt:i4>2949175</vt:i4>
      </vt:variant>
      <vt:variant>
        <vt:i4>575</vt:i4>
      </vt:variant>
      <vt:variant>
        <vt:i4>0</vt:i4>
      </vt:variant>
      <vt:variant>
        <vt:i4>5</vt:i4>
      </vt:variant>
      <vt:variant>
        <vt:lpwstr>http://hozrim.mof.gov.il/doc/hashkal/horaot.nsf/ByNum/7.1.1</vt:lpwstr>
      </vt:variant>
      <vt:variant>
        <vt:lpwstr/>
      </vt:variant>
      <vt:variant>
        <vt:i4>65570</vt:i4>
      </vt:variant>
      <vt:variant>
        <vt:i4>572</vt:i4>
      </vt:variant>
      <vt:variant>
        <vt:i4>0</vt:i4>
      </vt:variant>
      <vt:variant>
        <vt:i4>5</vt:i4>
      </vt:variant>
      <vt:variant>
        <vt:lpwstr>http://www.1202.org.il/download/files/%D7%A4%D7%A7%D7%95%D7%93%D7%AA_%D7%94%D7%A8%D7%90%D7%99%D7%95%D7%AA_%D7%A1%D7%A2%D7%99%D7%A3_54%D7%90.pdf</vt:lpwstr>
      </vt:variant>
      <vt:variant>
        <vt:lpwstr/>
      </vt:variant>
      <vt:variant>
        <vt:i4>3538980</vt:i4>
      </vt:variant>
      <vt:variant>
        <vt:i4>569</vt:i4>
      </vt:variant>
      <vt:variant>
        <vt:i4>0</vt:i4>
      </vt:variant>
      <vt:variant>
        <vt:i4>5</vt:i4>
      </vt:variant>
      <vt:variant>
        <vt:lpwstr>http://www.knesset.gov.il/privatelaw/data/16/3/175_3_1.rtf</vt:lpwstr>
      </vt:variant>
      <vt:variant>
        <vt:lpwstr/>
      </vt:variant>
      <vt:variant>
        <vt:i4>5832798</vt:i4>
      </vt:variant>
      <vt:variant>
        <vt:i4>566</vt:i4>
      </vt:variant>
      <vt:variant>
        <vt:i4>0</vt:i4>
      </vt:variant>
      <vt:variant>
        <vt:i4>5</vt:i4>
      </vt:variant>
      <vt:variant>
        <vt:lpwstr>http://www.knesset.gov.il/laws/data/law/2326/2326.pdf</vt:lpwstr>
      </vt:variant>
      <vt:variant>
        <vt:lpwstr/>
      </vt:variant>
      <vt:variant>
        <vt:i4>3539015</vt:i4>
      </vt:variant>
      <vt:variant>
        <vt:i4>563</vt:i4>
      </vt:variant>
      <vt:variant>
        <vt:i4>0</vt:i4>
      </vt:variant>
      <vt:variant>
        <vt:i4>5</vt:i4>
      </vt:variant>
      <vt:variant>
        <vt:lpwstr>http://www.isa.gov.il/Download/IsaFile_2646.pdf</vt:lpwstr>
      </vt:variant>
      <vt:variant>
        <vt:lpwstr/>
      </vt:variant>
      <vt:variant>
        <vt:i4>5832798</vt:i4>
      </vt:variant>
      <vt:variant>
        <vt:i4>560</vt:i4>
      </vt:variant>
      <vt:variant>
        <vt:i4>0</vt:i4>
      </vt:variant>
      <vt:variant>
        <vt:i4>5</vt:i4>
      </vt:variant>
      <vt:variant>
        <vt:lpwstr>http://www.knesset.gov.il/laws/data/law/2326/2326.pdf</vt:lpwstr>
      </vt:variant>
      <vt:variant>
        <vt:lpwstr/>
      </vt:variant>
      <vt:variant>
        <vt:i4>1836515</vt:i4>
      </vt:variant>
      <vt:variant>
        <vt:i4>557</vt:i4>
      </vt:variant>
      <vt:variant>
        <vt:i4>0</vt:i4>
      </vt:variant>
      <vt:variant>
        <vt:i4>5</vt:i4>
      </vt:variant>
      <vt:variant>
        <vt:lpwstr>http://hozrim.mof.gov.il/doc/hashkal/horaot.nsf/ByNum/ה.7.11.3.3</vt:lpwstr>
      </vt:variant>
      <vt:variant>
        <vt:lpwstr/>
      </vt:variant>
      <vt:variant>
        <vt:i4>1902051</vt:i4>
      </vt:variant>
      <vt:variant>
        <vt:i4>554</vt:i4>
      </vt:variant>
      <vt:variant>
        <vt:i4>0</vt:i4>
      </vt:variant>
      <vt:variant>
        <vt:i4>5</vt:i4>
      </vt:variant>
      <vt:variant>
        <vt:lpwstr>http://hozrim.mof.gov.il/doc/hashkal/horaot.nsf/ByNum/ה.7.11.3.2</vt:lpwstr>
      </vt:variant>
      <vt:variant>
        <vt:lpwstr/>
      </vt:variant>
      <vt:variant>
        <vt:i4>5832798</vt:i4>
      </vt:variant>
      <vt:variant>
        <vt:i4>551</vt:i4>
      </vt:variant>
      <vt:variant>
        <vt:i4>0</vt:i4>
      </vt:variant>
      <vt:variant>
        <vt:i4>5</vt:i4>
      </vt:variant>
      <vt:variant>
        <vt:lpwstr>http://www.knesset.gov.il/laws/data/law/2326/2326.pdf</vt:lpwstr>
      </vt:variant>
      <vt:variant>
        <vt:lpwstr/>
      </vt:variant>
      <vt:variant>
        <vt:i4>2621502</vt:i4>
      </vt:variant>
      <vt:variant>
        <vt:i4>548</vt:i4>
      </vt:variant>
      <vt:variant>
        <vt:i4>0</vt:i4>
      </vt:variant>
      <vt:variant>
        <vt:i4>5</vt:i4>
      </vt:variant>
      <vt:variant>
        <vt:lpwstr>http://www.mr.gov.il/Information/Training materials/takanot 2.3.14.pdf</vt:lpwstr>
      </vt:variant>
      <vt:variant>
        <vt:lpwstr/>
      </vt:variant>
      <vt:variant>
        <vt:i4>5373975</vt:i4>
      </vt:variant>
      <vt:variant>
        <vt:i4>543</vt:i4>
      </vt:variant>
      <vt:variant>
        <vt:i4>0</vt:i4>
      </vt:variant>
      <vt:variant>
        <vt:i4>5</vt:i4>
      </vt:variant>
      <vt:variant>
        <vt:lpwstr>http://www.btl.gov.il/laws/btlLaws.aspx?lawid=255262</vt:lpwstr>
      </vt:variant>
      <vt:variant>
        <vt:lpwstr/>
      </vt:variant>
      <vt:variant>
        <vt:i4>393241</vt:i4>
      </vt:variant>
      <vt:variant>
        <vt:i4>540</vt:i4>
      </vt:variant>
      <vt:variant>
        <vt:i4>0</vt:i4>
      </vt:variant>
      <vt:variant>
        <vt:i4>5</vt:i4>
      </vt:variant>
      <vt:variant>
        <vt:lpwstr>http://hozrim.mof.gov.il/doc/hashkal/horaot.nsf/ByNum/7.17.2</vt:lpwstr>
      </vt:variant>
      <vt:variant>
        <vt:lpwstr/>
      </vt:variant>
      <vt:variant>
        <vt:i4>1836515</vt:i4>
      </vt:variant>
      <vt:variant>
        <vt:i4>537</vt:i4>
      </vt:variant>
      <vt:variant>
        <vt:i4>0</vt:i4>
      </vt:variant>
      <vt:variant>
        <vt:i4>5</vt:i4>
      </vt:variant>
      <vt:variant>
        <vt:lpwstr>http://hozrim.mof.gov.il/doc/hashkal/horaot.nsf/ByNum/ה.7.11.3.3</vt:lpwstr>
      </vt:variant>
      <vt:variant>
        <vt:lpwstr/>
      </vt:variant>
      <vt:variant>
        <vt:i4>1836515</vt:i4>
      </vt:variant>
      <vt:variant>
        <vt:i4>534</vt:i4>
      </vt:variant>
      <vt:variant>
        <vt:i4>0</vt:i4>
      </vt:variant>
      <vt:variant>
        <vt:i4>5</vt:i4>
      </vt:variant>
      <vt:variant>
        <vt:lpwstr>http://hozrim.mof.gov.il/doc/hashkal/horaot.nsf/ByNum/ה.7.11.3.3</vt:lpwstr>
      </vt:variant>
      <vt:variant>
        <vt:lpwstr/>
      </vt:variant>
      <vt:variant>
        <vt:i4>1836515</vt:i4>
      </vt:variant>
      <vt:variant>
        <vt:i4>531</vt:i4>
      </vt:variant>
      <vt:variant>
        <vt:i4>0</vt:i4>
      </vt:variant>
      <vt:variant>
        <vt:i4>5</vt:i4>
      </vt:variant>
      <vt:variant>
        <vt:lpwstr>http://hozrim.mof.gov.il/doc/hashkal/horaot.nsf/ByNum/ה.7.11.3.3</vt:lpwstr>
      </vt:variant>
      <vt:variant>
        <vt:lpwstr/>
      </vt:variant>
      <vt:variant>
        <vt:i4>1836515</vt:i4>
      </vt:variant>
      <vt:variant>
        <vt:i4>528</vt:i4>
      </vt:variant>
      <vt:variant>
        <vt:i4>0</vt:i4>
      </vt:variant>
      <vt:variant>
        <vt:i4>5</vt:i4>
      </vt:variant>
      <vt:variant>
        <vt:lpwstr>http://hozrim.mof.gov.il/doc/hashkal/horaot.nsf/ByNum/ה.7.11.3.3</vt:lpwstr>
      </vt:variant>
      <vt:variant>
        <vt:lpwstr/>
      </vt:variant>
      <vt:variant>
        <vt:i4>1902051</vt:i4>
      </vt:variant>
      <vt:variant>
        <vt:i4>525</vt:i4>
      </vt:variant>
      <vt:variant>
        <vt:i4>0</vt:i4>
      </vt:variant>
      <vt:variant>
        <vt:i4>5</vt:i4>
      </vt:variant>
      <vt:variant>
        <vt:lpwstr>http://hozrim.mof.gov.il/doc/hashkal/horaot.nsf/ByNum/ה.7.11.3.2</vt:lpwstr>
      </vt:variant>
      <vt:variant>
        <vt:lpwstr/>
      </vt:variant>
      <vt:variant>
        <vt:i4>1770979</vt:i4>
      </vt:variant>
      <vt:variant>
        <vt:i4>522</vt:i4>
      </vt:variant>
      <vt:variant>
        <vt:i4>0</vt:i4>
      </vt:variant>
      <vt:variant>
        <vt:i4>5</vt:i4>
      </vt:variant>
      <vt:variant>
        <vt:lpwstr>http://hozrim.mof.gov.il/doc/hashkal/horaot.nsf/ByNum/ה.7.11.3.4</vt:lpwstr>
      </vt:variant>
      <vt:variant>
        <vt:lpwstr/>
      </vt:variant>
      <vt:variant>
        <vt:i4>5767263</vt:i4>
      </vt:variant>
      <vt:variant>
        <vt:i4>519</vt:i4>
      </vt:variant>
      <vt:variant>
        <vt:i4>0</vt:i4>
      </vt:variant>
      <vt:variant>
        <vt:i4>5</vt:i4>
      </vt:variant>
      <vt:variant>
        <vt:lpwstr>http://www.knesset.gov.il/Laws/Data/law/2024/2024.pdf</vt:lpwstr>
      </vt:variant>
      <vt:variant>
        <vt:lpwstr/>
      </vt:variant>
      <vt:variant>
        <vt:i4>1836515</vt:i4>
      </vt:variant>
      <vt:variant>
        <vt:i4>516</vt:i4>
      </vt:variant>
      <vt:variant>
        <vt:i4>0</vt:i4>
      </vt:variant>
      <vt:variant>
        <vt:i4>5</vt:i4>
      </vt:variant>
      <vt:variant>
        <vt:lpwstr>http://hozrim.mof.gov.il/doc/hashkal/horaot.nsf/ByNum/ה.7.11.3.3</vt:lpwstr>
      </vt:variant>
      <vt:variant>
        <vt:lpwstr/>
      </vt:variant>
      <vt:variant>
        <vt:i4>5767263</vt:i4>
      </vt:variant>
      <vt:variant>
        <vt:i4>513</vt:i4>
      </vt:variant>
      <vt:variant>
        <vt:i4>0</vt:i4>
      </vt:variant>
      <vt:variant>
        <vt:i4>5</vt:i4>
      </vt:variant>
      <vt:variant>
        <vt:lpwstr>http://www.knesset.gov.il/Laws/Data/law/2024/2024.pdf</vt:lpwstr>
      </vt:variant>
      <vt:variant>
        <vt:lpwstr/>
      </vt:variant>
      <vt:variant>
        <vt:i4>8192115</vt:i4>
      </vt:variant>
      <vt:variant>
        <vt:i4>510</vt:i4>
      </vt:variant>
      <vt:variant>
        <vt:i4>0</vt:i4>
      </vt:variant>
      <vt:variant>
        <vt:i4>5</vt:i4>
      </vt:variant>
      <vt:variant>
        <vt:lpwstr>http://www.moital.gov.il/NR/exeres/7CD66526-6C05-4678-B66D-561C0F290E46.htm</vt:lpwstr>
      </vt:variant>
      <vt:variant>
        <vt:lpwstr/>
      </vt:variant>
      <vt:variant>
        <vt:i4>1966144</vt:i4>
      </vt:variant>
      <vt:variant>
        <vt:i4>507</vt:i4>
      </vt:variant>
      <vt:variant>
        <vt:i4>0</vt:i4>
      </vt:variant>
      <vt:variant>
        <vt:i4>5</vt:i4>
      </vt:variant>
      <vt:variant>
        <vt:lpwstr>http://hozrim.mof.gov.il/doc/hashkal/horaot.nsf/linkredirect?openform&amp;67</vt:lpwstr>
      </vt:variant>
      <vt:variant>
        <vt:lpwstr/>
      </vt:variant>
      <vt:variant>
        <vt:i4>6946854</vt:i4>
      </vt:variant>
      <vt:variant>
        <vt:i4>504</vt:i4>
      </vt:variant>
      <vt:variant>
        <vt:i4>0</vt:i4>
      </vt:variant>
      <vt:variant>
        <vt:i4>5</vt:i4>
      </vt:variant>
      <vt:variant>
        <vt:lpwstr>http://www.btl.gov.il/laws/btlLaws.aspx?lawid=7875</vt:lpwstr>
      </vt:variant>
      <vt:variant>
        <vt:lpwstr/>
      </vt:variant>
      <vt:variant>
        <vt:i4>1836515</vt:i4>
      </vt:variant>
      <vt:variant>
        <vt:i4>501</vt:i4>
      </vt:variant>
      <vt:variant>
        <vt:i4>0</vt:i4>
      </vt:variant>
      <vt:variant>
        <vt:i4>5</vt:i4>
      </vt:variant>
      <vt:variant>
        <vt:lpwstr>http://hozrim.mof.gov.il/doc/hashkal/horaot.nsf/ByNum/ה.7.11.3.3</vt:lpwstr>
      </vt:variant>
      <vt:variant>
        <vt:lpwstr/>
      </vt:variant>
      <vt:variant>
        <vt:i4>1836515</vt:i4>
      </vt:variant>
      <vt:variant>
        <vt:i4>498</vt:i4>
      </vt:variant>
      <vt:variant>
        <vt:i4>0</vt:i4>
      </vt:variant>
      <vt:variant>
        <vt:i4>5</vt:i4>
      </vt:variant>
      <vt:variant>
        <vt:lpwstr>http://hozrim.mof.gov.il/doc/hashkal/horaot.nsf/ByNum/ה.7.11.3.3</vt:lpwstr>
      </vt:variant>
      <vt:variant>
        <vt:lpwstr/>
      </vt:variant>
      <vt:variant>
        <vt:i4>3080316</vt:i4>
      </vt:variant>
      <vt:variant>
        <vt:i4>495</vt:i4>
      </vt:variant>
      <vt:variant>
        <vt:i4>0</vt:i4>
      </vt:variant>
      <vt:variant>
        <vt:i4>5</vt:i4>
      </vt:variant>
      <vt:variant>
        <vt:lpwstr>http://www.moital.gov.il/NR/exeres/1ABF40EB-A7D9-4751-94FC-8C0A19565AC9.htm</vt:lpwstr>
      </vt:variant>
      <vt:variant>
        <vt:lpwstr/>
      </vt:variant>
      <vt:variant>
        <vt:i4>2752546</vt:i4>
      </vt:variant>
      <vt:variant>
        <vt:i4>492</vt:i4>
      </vt:variant>
      <vt:variant>
        <vt:i4>0</vt:i4>
      </vt:variant>
      <vt:variant>
        <vt:i4>5</vt:i4>
      </vt:variant>
      <vt:variant>
        <vt:lpwstr>http://www.moital.gov.il/NR/exeres/30CEE955-3E33-49B6-89D9-2C042FCC39EC.htm</vt:lpwstr>
      </vt:variant>
      <vt:variant>
        <vt:lpwstr/>
      </vt:variant>
      <vt:variant>
        <vt:i4>99024987</vt:i4>
      </vt:variant>
      <vt:variant>
        <vt:i4>489</vt:i4>
      </vt:variant>
      <vt:variant>
        <vt:i4>0</vt:i4>
      </vt:variant>
      <vt:variant>
        <vt:i4>5</vt:i4>
      </vt:variant>
      <vt:variant>
        <vt:lpwstr/>
      </vt:variant>
      <vt:variant>
        <vt:lpwstr>נספח_ב</vt:lpwstr>
      </vt:variant>
      <vt:variant>
        <vt:i4>5701652</vt:i4>
      </vt:variant>
      <vt:variant>
        <vt:i4>486</vt:i4>
      </vt:variant>
      <vt:variant>
        <vt:i4>0</vt:i4>
      </vt:variant>
      <vt:variant>
        <vt:i4>5</vt:i4>
      </vt:variant>
      <vt:variant>
        <vt:lpwstr>http://www.btl.gov.il/laws/btlLaws.aspx?lawid=135665</vt:lpwstr>
      </vt:variant>
      <vt:variant>
        <vt:lpwstr/>
      </vt:variant>
      <vt:variant>
        <vt:i4>99024987</vt:i4>
      </vt:variant>
      <vt:variant>
        <vt:i4>483</vt:i4>
      </vt:variant>
      <vt:variant>
        <vt:i4>0</vt:i4>
      </vt:variant>
      <vt:variant>
        <vt:i4>5</vt:i4>
      </vt:variant>
      <vt:variant>
        <vt:lpwstr/>
      </vt:variant>
      <vt:variant>
        <vt:lpwstr>נספח_ב</vt:lpwstr>
      </vt:variant>
      <vt:variant>
        <vt:i4>5832798</vt:i4>
      </vt:variant>
      <vt:variant>
        <vt:i4>480</vt:i4>
      </vt:variant>
      <vt:variant>
        <vt:i4>0</vt:i4>
      </vt:variant>
      <vt:variant>
        <vt:i4>5</vt:i4>
      </vt:variant>
      <vt:variant>
        <vt:lpwstr>http://www.knesset.gov.il/laws/data/law/2326/2326.pdf</vt:lpwstr>
      </vt:variant>
      <vt:variant>
        <vt:lpwstr/>
      </vt:variant>
      <vt:variant>
        <vt:i4>2228347</vt:i4>
      </vt:variant>
      <vt:variant>
        <vt:i4>477</vt:i4>
      </vt:variant>
      <vt:variant>
        <vt:i4>0</vt:i4>
      </vt:variant>
      <vt:variant>
        <vt:i4>5</vt:i4>
      </vt:variant>
      <vt:variant>
        <vt:lpwstr>http://www.moital.gov.il/NR/exeres/86A87DC2-C719-41A9-8109-C272DCB0D0E2.htm</vt:lpwstr>
      </vt:variant>
      <vt:variant>
        <vt:lpwstr/>
      </vt:variant>
      <vt:variant>
        <vt:i4>6094857</vt:i4>
      </vt:variant>
      <vt:variant>
        <vt:i4>474</vt:i4>
      </vt:variant>
      <vt:variant>
        <vt:i4>0</vt:i4>
      </vt:variant>
      <vt:variant>
        <vt:i4>5</vt:i4>
      </vt:variant>
      <vt:variant>
        <vt:lpwstr>http://www.moital.gov.il/NR/exeres/B2BB22C7-72A7-4B73-85AF-BB55F43FAA92,frameless.htm</vt:lpwstr>
      </vt:variant>
      <vt:variant>
        <vt:lpwstr/>
      </vt:variant>
      <vt:variant>
        <vt:i4>8126563</vt:i4>
      </vt:variant>
      <vt:variant>
        <vt:i4>471</vt:i4>
      </vt:variant>
      <vt:variant>
        <vt:i4>0</vt:i4>
      </vt:variant>
      <vt:variant>
        <vt:i4>5</vt:i4>
      </vt:variant>
      <vt:variant>
        <vt:lpwstr>http://www.tamas.gov.il/NR/exeres/41B7D460-C8B8-447C-B9C8-CFAEA1E367D4.htm</vt:lpwstr>
      </vt:variant>
      <vt:variant>
        <vt:lpwstr/>
      </vt:variant>
      <vt:variant>
        <vt:i4>5505028</vt:i4>
      </vt:variant>
      <vt:variant>
        <vt:i4>468</vt:i4>
      </vt:variant>
      <vt:variant>
        <vt:i4>0</vt:i4>
      </vt:variant>
      <vt:variant>
        <vt:i4>5</vt:i4>
      </vt:variant>
      <vt:variant>
        <vt:lpwstr>http://www.moital.gov.il/NR/exeres/66F4DD4E-FA4A-4B76-94BC-DC29543471DE,frameless.htm</vt:lpwstr>
      </vt:variant>
      <vt:variant>
        <vt:lpwstr/>
      </vt:variant>
      <vt:variant>
        <vt:i4>2949175</vt:i4>
      </vt:variant>
      <vt:variant>
        <vt:i4>465</vt:i4>
      </vt:variant>
      <vt:variant>
        <vt:i4>0</vt:i4>
      </vt:variant>
      <vt:variant>
        <vt:i4>5</vt:i4>
      </vt:variant>
      <vt:variant>
        <vt:lpwstr>http://www.tamas.gov.il/NR/exeres/5D0DD993-E5F3-4079-8880-59C5D176F508.htm</vt:lpwstr>
      </vt:variant>
      <vt:variant>
        <vt:lpwstr/>
      </vt:variant>
      <vt:variant>
        <vt:i4>5636119</vt:i4>
      </vt:variant>
      <vt:variant>
        <vt:i4>462</vt:i4>
      </vt:variant>
      <vt:variant>
        <vt:i4>0</vt:i4>
      </vt:variant>
      <vt:variant>
        <vt:i4>5</vt:i4>
      </vt:variant>
      <vt:variant>
        <vt:lpwstr>http://www.btl.gov.il/laws/btlLaws.aspx?lawid=221320</vt:lpwstr>
      </vt:variant>
      <vt:variant>
        <vt:lpwstr/>
      </vt:variant>
      <vt:variant>
        <vt:i4>1769501</vt:i4>
      </vt:variant>
      <vt:variant>
        <vt:i4>459</vt:i4>
      </vt:variant>
      <vt:variant>
        <vt:i4>0</vt:i4>
      </vt:variant>
      <vt:variant>
        <vt:i4>5</vt:i4>
      </vt:variant>
      <vt:variant>
        <vt:lpwstr>http://www.moit.gov.il/NR/exeres/2869E4AD-3C22-41DD-91D8-08054F8F40E4.htm</vt:lpwstr>
      </vt:variant>
      <vt:variant>
        <vt:lpwstr/>
      </vt:variant>
      <vt:variant>
        <vt:i4>5701652</vt:i4>
      </vt:variant>
      <vt:variant>
        <vt:i4>456</vt:i4>
      </vt:variant>
      <vt:variant>
        <vt:i4>0</vt:i4>
      </vt:variant>
      <vt:variant>
        <vt:i4>5</vt:i4>
      </vt:variant>
      <vt:variant>
        <vt:lpwstr>http://www.btl.gov.il/laws/btlLaws.aspx?lawid=135665</vt:lpwstr>
      </vt:variant>
      <vt:variant>
        <vt:lpwstr/>
      </vt:variant>
      <vt:variant>
        <vt:i4>2359348</vt:i4>
      </vt:variant>
      <vt:variant>
        <vt:i4>453</vt:i4>
      </vt:variant>
      <vt:variant>
        <vt:i4>0</vt:i4>
      </vt:variant>
      <vt:variant>
        <vt:i4>5</vt:i4>
      </vt:variant>
      <vt:variant>
        <vt:lpwstr>http://www.moital.gov.il/NR/exeres/F222C0BC-054F-4996-A9AD-5E8E3D8ED21F.htm?WBCMODE=presentationun</vt:lpwstr>
      </vt:variant>
      <vt:variant>
        <vt:lpwstr/>
      </vt:variant>
      <vt:variant>
        <vt:i4>2949170</vt:i4>
      </vt:variant>
      <vt:variant>
        <vt:i4>450</vt:i4>
      </vt:variant>
      <vt:variant>
        <vt:i4>0</vt:i4>
      </vt:variant>
      <vt:variant>
        <vt:i4>5</vt:i4>
      </vt:variant>
      <vt:variant>
        <vt:lpwstr>http://www.tamas.gov.il/NR/exeres/82CF3999-915B-4D33-BE32-48D61416302D.htm</vt:lpwstr>
      </vt:variant>
      <vt:variant>
        <vt:lpwstr/>
      </vt:variant>
      <vt:variant>
        <vt:i4>5373975</vt:i4>
      </vt:variant>
      <vt:variant>
        <vt:i4>447</vt:i4>
      </vt:variant>
      <vt:variant>
        <vt:i4>0</vt:i4>
      </vt:variant>
      <vt:variant>
        <vt:i4>5</vt:i4>
      </vt:variant>
      <vt:variant>
        <vt:lpwstr>http://www.btl.gov.il/laws/btlLaws.aspx?lawid=255262</vt:lpwstr>
      </vt:variant>
      <vt:variant>
        <vt:lpwstr/>
      </vt:variant>
      <vt:variant>
        <vt:i4>5505026</vt:i4>
      </vt:variant>
      <vt:variant>
        <vt:i4>444</vt:i4>
      </vt:variant>
      <vt:variant>
        <vt:i4>0</vt:i4>
      </vt:variant>
      <vt:variant>
        <vt:i4>5</vt:i4>
      </vt:variant>
      <vt:variant>
        <vt:lpwstr>http://www.moital.gov.il/NR/exeres/5BCFBF7C-5B02-48F0-B19B-277B21CAC420,frameless.htm</vt:lpwstr>
      </vt:variant>
      <vt:variant>
        <vt:lpwstr/>
      </vt:variant>
      <vt:variant>
        <vt:i4>5701649</vt:i4>
      </vt:variant>
      <vt:variant>
        <vt:i4>441</vt:i4>
      </vt:variant>
      <vt:variant>
        <vt:i4>0</vt:i4>
      </vt:variant>
      <vt:variant>
        <vt:i4>5</vt:i4>
      </vt:variant>
      <vt:variant>
        <vt:lpwstr>http://www.btl.gov.il/laws/btlLaws.aspx?lawid=361056</vt:lpwstr>
      </vt:variant>
      <vt:variant>
        <vt:lpwstr/>
      </vt:variant>
      <vt:variant>
        <vt:i4>8126568</vt:i4>
      </vt:variant>
      <vt:variant>
        <vt:i4>438</vt:i4>
      </vt:variant>
      <vt:variant>
        <vt:i4>0</vt:i4>
      </vt:variant>
      <vt:variant>
        <vt:i4>5</vt:i4>
      </vt:variant>
      <vt:variant>
        <vt:lpwstr>http://www.tamas.gov.il/NR/exeres/A7A9F028-3364-4657-B55B-519576164BBD.htm</vt:lpwstr>
      </vt:variant>
      <vt:variant>
        <vt:lpwstr/>
      </vt:variant>
      <vt:variant>
        <vt:i4>6094877</vt:i4>
      </vt:variant>
      <vt:variant>
        <vt:i4>435</vt:i4>
      </vt:variant>
      <vt:variant>
        <vt:i4>0</vt:i4>
      </vt:variant>
      <vt:variant>
        <vt:i4>5</vt:i4>
      </vt:variant>
      <vt:variant>
        <vt:lpwstr>http://www.btl.gov.il/laws/btlLaws.aspx?lawid=291586</vt:lpwstr>
      </vt:variant>
      <vt:variant>
        <vt:lpwstr/>
      </vt:variant>
      <vt:variant>
        <vt:i4>2752574</vt:i4>
      </vt:variant>
      <vt:variant>
        <vt:i4>432</vt:i4>
      </vt:variant>
      <vt:variant>
        <vt:i4>0</vt:i4>
      </vt:variant>
      <vt:variant>
        <vt:i4>5</vt:i4>
      </vt:variant>
      <vt:variant>
        <vt:lpwstr>http://www.tamas.gov.il/NR/exeres/EF5DCC9A-852D-4F5E-8C22-8DA0CF8F4C25.htm</vt:lpwstr>
      </vt:variant>
      <vt:variant>
        <vt:lpwstr/>
      </vt:variant>
      <vt:variant>
        <vt:i4>8323190</vt:i4>
      </vt:variant>
      <vt:variant>
        <vt:i4>429</vt:i4>
      </vt:variant>
      <vt:variant>
        <vt:i4>0</vt:i4>
      </vt:variant>
      <vt:variant>
        <vt:i4>5</vt:i4>
      </vt:variant>
      <vt:variant>
        <vt:lpwstr>http://www.moital.gov.il/NR/exeres/2BFAC7B1-E7B0-4441-BC6C-2AC6107BFF3F.htm</vt:lpwstr>
      </vt:variant>
      <vt:variant>
        <vt:lpwstr/>
      </vt:variant>
      <vt:variant>
        <vt:i4>6160412</vt:i4>
      </vt:variant>
      <vt:variant>
        <vt:i4>426</vt:i4>
      </vt:variant>
      <vt:variant>
        <vt:i4>0</vt:i4>
      </vt:variant>
      <vt:variant>
        <vt:i4>5</vt:i4>
      </vt:variant>
      <vt:variant>
        <vt:lpwstr>http://www.btl.gov.il/laws/btlLaws.aspx?lawid=288908</vt:lpwstr>
      </vt:variant>
      <vt:variant>
        <vt:lpwstr/>
      </vt:variant>
      <vt:variant>
        <vt:i4>983115</vt:i4>
      </vt:variant>
      <vt:variant>
        <vt:i4>423</vt:i4>
      </vt:variant>
      <vt:variant>
        <vt:i4>0</vt:i4>
      </vt:variant>
      <vt:variant>
        <vt:i4>5</vt:i4>
      </vt:variant>
      <vt:variant>
        <vt:lpwstr>http://www.tamas.gov.il/NR/exeres/30C02A20-3BA3-49CF-8768-F93A9860AD46,frameless.htm</vt:lpwstr>
      </vt:variant>
      <vt:variant>
        <vt:lpwstr/>
      </vt:variant>
      <vt:variant>
        <vt:i4>7864429</vt:i4>
      </vt:variant>
      <vt:variant>
        <vt:i4>420</vt:i4>
      </vt:variant>
      <vt:variant>
        <vt:i4>0</vt:i4>
      </vt:variant>
      <vt:variant>
        <vt:i4>5</vt:i4>
      </vt:variant>
      <vt:variant>
        <vt:lpwstr>http://www.tamas.gov.il/NR/exeres/25D81D9F-DE2C-473A-9FD2-F5F68352BB8A.htm</vt:lpwstr>
      </vt:variant>
      <vt:variant>
        <vt:lpwstr/>
      </vt:variant>
      <vt:variant>
        <vt:i4>7012384</vt:i4>
      </vt:variant>
      <vt:variant>
        <vt:i4>417</vt:i4>
      </vt:variant>
      <vt:variant>
        <vt:i4>0</vt:i4>
      </vt:variant>
      <vt:variant>
        <vt:i4>5</vt:i4>
      </vt:variant>
      <vt:variant>
        <vt:lpwstr>http://www.btl.gov.il/laws/btlLaws.aspx?lawid=18742</vt:lpwstr>
      </vt:variant>
      <vt:variant>
        <vt:lpwstr/>
      </vt:variant>
      <vt:variant>
        <vt:i4>262163</vt:i4>
      </vt:variant>
      <vt:variant>
        <vt:i4>414</vt:i4>
      </vt:variant>
      <vt:variant>
        <vt:i4>0</vt:i4>
      </vt:variant>
      <vt:variant>
        <vt:i4>5</vt:i4>
      </vt:variant>
      <vt:variant>
        <vt:lpwstr>http://www.tamas.gov.il/NR/exeres/DB32620A-EAD8-4B73-BC90-A5AEE373AEEF,frameless.htm</vt:lpwstr>
      </vt:variant>
      <vt:variant>
        <vt:lpwstr/>
      </vt:variant>
      <vt:variant>
        <vt:i4>7077935</vt:i4>
      </vt:variant>
      <vt:variant>
        <vt:i4>411</vt:i4>
      </vt:variant>
      <vt:variant>
        <vt:i4>0</vt:i4>
      </vt:variant>
      <vt:variant>
        <vt:i4>5</vt:i4>
      </vt:variant>
      <vt:variant>
        <vt:lpwstr>http://www.btl.gov.il/laws/btlLaws.aspx?lawid=18835</vt:lpwstr>
      </vt:variant>
      <vt:variant>
        <vt:lpwstr/>
      </vt:variant>
      <vt:variant>
        <vt:i4>1770979</vt:i4>
      </vt:variant>
      <vt:variant>
        <vt:i4>408</vt:i4>
      </vt:variant>
      <vt:variant>
        <vt:i4>0</vt:i4>
      </vt:variant>
      <vt:variant>
        <vt:i4>5</vt:i4>
      </vt:variant>
      <vt:variant>
        <vt:lpwstr>http://hozrim.mof.gov.il/doc/hashkal/horaot.nsf/ByNum/ה.7.11.3.4</vt:lpwstr>
      </vt:variant>
      <vt:variant>
        <vt:lpwstr/>
      </vt:variant>
      <vt:variant>
        <vt:i4>5373975</vt:i4>
      </vt:variant>
      <vt:variant>
        <vt:i4>405</vt:i4>
      </vt:variant>
      <vt:variant>
        <vt:i4>0</vt:i4>
      </vt:variant>
      <vt:variant>
        <vt:i4>5</vt:i4>
      </vt:variant>
      <vt:variant>
        <vt:lpwstr>http://www.btl.gov.il/laws/btlLaws.aspx?lawid=255262</vt:lpwstr>
      </vt:variant>
      <vt:variant>
        <vt:lpwstr/>
      </vt:variant>
      <vt:variant>
        <vt:i4>99024987</vt:i4>
      </vt:variant>
      <vt:variant>
        <vt:i4>402</vt:i4>
      </vt:variant>
      <vt:variant>
        <vt:i4>0</vt:i4>
      </vt:variant>
      <vt:variant>
        <vt:i4>5</vt:i4>
      </vt:variant>
      <vt:variant>
        <vt:lpwstr/>
      </vt:variant>
      <vt:variant>
        <vt:lpwstr>נספח_ב</vt:lpwstr>
      </vt:variant>
      <vt:variant>
        <vt:i4>1114224</vt:i4>
      </vt:variant>
      <vt:variant>
        <vt:i4>399</vt:i4>
      </vt:variant>
      <vt:variant>
        <vt:i4>0</vt:i4>
      </vt:variant>
      <vt:variant>
        <vt:i4>5</vt:i4>
      </vt:variant>
      <vt:variant>
        <vt:lpwstr>mailto:michrazim@molsa.gov.il</vt:lpwstr>
      </vt:variant>
      <vt:variant>
        <vt:lpwstr/>
      </vt:variant>
      <vt:variant>
        <vt:i4>1967587</vt:i4>
      </vt:variant>
      <vt:variant>
        <vt:i4>396</vt:i4>
      </vt:variant>
      <vt:variant>
        <vt:i4>0</vt:i4>
      </vt:variant>
      <vt:variant>
        <vt:i4>5</vt:i4>
      </vt:variant>
      <vt:variant>
        <vt:lpwstr>http://hozrim.mof.gov.il/doc/hashkal/horaot.nsf/ByNum/ה.7.11.3.1</vt:lpwstr>
      </vt:variant>
      <vt:variant>
        <vt:lpwstr/>
      </vt:variant>
      <vt:variant>
        <vt:i4>1703998</vt:i4>
      </vt:variant>
      <vt:variant>
        <vt:i4>389</vt:i4>
      </vt:variant>
      <vt:variant>
        <vt:i4>0</vt:i4>
      </vt:variant>
      <vt:variant>
        <vt:i4>5</vt:i4>
      </vt:variant>
      <vt:variant>
        <vt:lpwstr/>
      </vt:variant>
      <vt:variant>
        <vt:lpwstr>_Toc402511996</vt:lpwstr>
      </vt:variant>
      <vt:variant>
        <vt:i4>1703998</vt:i4>
      </vt:variant>
      <vt:variant>
        <vt:i4>383</vt:i4>
      </vt:variant>
      <vt:variant>
        <vt:i4>0</vt:i4>
      </vt:variant>
      <vt:variant>
        <vt:i4>5</vt:i4>
      </vt:variant>
      <vt:variant>
        <vt:lpwstr/>
      </vt:variant>
      <vt:variant>
        <vt:lpwstr>_Toc402511995</vt:lpwstr>
      </vt:variant>
      <vt:variant>
        <vt:i4>1703998</vt:i4>
      </vt:variant>
      <vt:variant>
        <vt:i4>377</vt:i4>
      </vt:variant>
      <vt:variant>
        <vt:i4>0</vt:i4>
      </vt:variant>
      <vt:variant>
        <vt:i4>5</vt:i4>
      </vt:variant>
      <vt:variant>
        <vt:lpwstr/>
      </vt:variant>
      <vt:variant>
        <vt:lpwstr>_Toc402511994</vt:lpwstr>
      </vt:variant>
      <vt:variant>
        <vt:i4>1703998</vt:i4>
      </vt:variant>
      <vt:variant>
        <vt:i4>371</vt:i4>
      </vt:variant>
      <vt:variant>
        <vt:i4>0</vt:i4>
      </vt:variant>
      <vt:variant>
        <vt:i4>5</vt:i4>
      </vt:variant>
      <vt:variant>
        <vt:lpwstr/>
      </vt:variant>
      <vt:variant>
        <vt:lpwstr>_Toc402511993</vt:lpwstr>
      </vt:variant>
      <vt:variant>
        <vt:i4>1703998</vt:i4>
      </vt:variant>
      <vt:variant>
        <vt:i4>362</vt:i4>
      </vt:variant>
      <vt:variant>
        <vt:i4>0</vt:i4>
      </vt:variant>
      <vt:variant>
        <vt:i4>5</vt:i4>
      </vt:variant>
      <vt:variant>
        <vt:lpwstr/>
      </vt:variant>
      <vt:variant>
        <vt:lpwstr>_Toc402511992</vt:lpwstr>
      </vt:variant>
      <vt:variant>
        <vt:i4>1703998</vt:i4>
      </vt:variant>
      <vt:variant>
        <vt:i4>356</vt:i4>
      </vt:variant>
      <vt:variant>
        <vt:i4>0</vt:i4>
      </vt:variant>
      <vt:variant>
        <vt:i4>5</vt:i4>
      </vt:variant>
      <vt:variant>
        <vt:lpwstr/>
      </vt:variant>
      <vt:variant>
        <vt:lpwstr>_Toc402511991</vt:lpwstr>
      </vt:variant>
      <vt:variant>
        <vt:i4>1703998</vt:i4>
      </vt:variant>
      <vt:variant>
        <vt:i4>350</vt:i4>
      </vt:variant>
      <vt:variant>
        <vt:i4>0</vt:i4>
      </vt:variant>
      <vt:variant>
        <vt:i4>5</vt:i4>
      </vt:variant>
      <vt:variant>
        <vt:lpwstr/>
      </vt:variant>
      <vt:variant>
        <vt:lpwstr>_Toc402511990</vt:lpwstr>
      </vt:variant>
      <vt:variant>
        <vt:i4>1769534</vt:i4>
      </vt:variant>
      <vt:variant>
        <vt:i4>344</vt:i4>
      </vt:variant>
      <vt:variant>
        <vt:i4>0</vt:i4>
      </vt:variant>
      <vt:variant>
        <vt:i4>5</vt:i4>
      </vt:variant>
      <vt:variant>
        <vt:lpwstr/>
      </vt:variant>
      <vt:variant>
        <vt:lpwstr>_Toc402511989</vt:lpwstr>
      </vt:variant>
      <vt:variant>
        <vt:i4>1769534</vt:i4>
      </vt:variant>
      <vt:variant>
        <vt:i4>338</vt:i4>
      </vt:variant>
      <vt:variant>
        <vt:i4>0</vt:i4>
      </vt:variant>
      <vt:variant>
        <vt:i4>5</vt:i4>
      </vt:variant>
      <vt:variant>
        <vt:lpwstr/>
      </vt:variant>
      <vt:variant>
        <vt:lpwstr>_Toc402511988</vt:lpwstr>
      </vt:variant>
      <vt:variant>
        <vt:i4>1769534</vt:i4>
      </vt:variant>
      <vt:variant>
        <vt:i4>332</vt:i4>
      </vt:variant>
      <vt:variant>
        <vt:i4>0</vt:i4>
      </vt:variant>
      <vt:variant>
        <vt:i4>5</vt:i4>
      </vt:variant>
      <vt:variant>
        <vt:lpwstr/>
      </vt:variant>
      <vt:variant>
        <vt:lpwstr>_Toc402511987</vt:lpwstr>
      </vt:variant>
      <vt:variant>
        <vt:i4>1769534</vt:i4>
      </vt:variant>
      <vt:variant>
        <vt:i4>326</vt:i4>
      </vt:variant>
      <vt:variant>
        <vt:i4>0</vt:i4>
      </vt:variant>
      <vt:variant>
        <vt:i4>5</vt:i4>
      </vt:variant>
      <vt:variant>
        <vt:lpwstr/>
      </vt:variant>
      <vt:variant>
        <vt:lpwstr>_Toc402511986</vt:lpwstr>
      </vt:variant>
      <vt:variant>
        <vt:i4>1769534</vt:i4>
      </vt:variant>
      <vt:variant>
        <vt:i4>320</vt:i4>
      </vt:variant>
      <vt:variant>
        <vt:i4>0</vt:i4>
      </vt:variant>
      <vt:variant>
        <vt:i4>5</vt:i4>
      </vt:variant>
      <vt:variant>
        <vt:lpwstr/>
      </vt:variant>
      <vt:variant>
        <vt:lpwstr>_Toc402511985</vt:lpwstr>
      </vt:variant>
      <vt:variant>
        <vt:i4>1769534</vt:i4>
      </vt:variant>
      <vt:variant>
        <vt:i4>314</vt:i4>
      </vt:variant>
      <vt:variant>
        <vt:i4>0</vt:i4>
      </vt:variant>
      <vt:variant>
        <vt:i4>5</vt:i4>
      </vt:variant>
      <vt:variant>
        <vt:lpwstr/>
      </vt:variant>
      <vt:variant>
        <vt:lpwstr>_Toc402511984</vt:lpwstr>
      </vt:variant>
      <vt:variant>
        <vt:i4>1769534</vt:i4>
      </vt:variant>
      <vt:variant>
        <vt:i4>308</vt:i4>
      </vt:variant>
      <vt:variant>
        <vt:i4>0</vt:i4>
      </vt:variant>
      <vt:variant>
        <vt:i4>5</vt:i4>
      </vt:variant>
      <vt:variant>
        <vt:lpwstr/>
      </vt:variant>
      <vt:variant>
        <vt:lpwstr>_Toc402511983</vt:lpwstr>
      </vt:variant>
      <vt:variant>
        <vt:i4>1769534</vt:i4>
      </vt:variant>
      <vt:variant>
        <vt:i4>302</vt:i4>
      </vt:variant>
      <vt:variant>
        <vt:i4>0</vt:i4>
      </vt:variant>
      <vt:variant>
        <vt:i4>5</vt:i4>
      </vt:variant>
      <vt:variant>
        <vt:lpwstr/>
      </vt:variant>
      <vt:variant>
        <vt:lpwstr>_Toc402511982</vt:lpwstr>
      </vt:variant>
      <vt:variant>
        <vt:i4>1769534</vt:i4>
      </vt:variant>
      <vt:variant>
        <vt:i4>296</vt:i4>
      </vt:variant>
      <vt:variant>
        <vt:i4>0</vt:i4>
      </vt:variant>
      <vt:variant>
        <vt:i4>5</vt:i4>
      </vt:variant>
      <vt:variant>
        <vt:lpwstr/>
      </vt:variant>
      <vt:variant>
        <vt:lpwstr>_Toc402511981</vt:lpwstr>
      </vt:variant>
      <vt:variant>
        <vt:i4>1769534</vt:i4>
      </vt:variant>
      <vt:variant>
        <vt:i4>290</vt:i4>
      </vt:variant>
      <vt:variant>
        <vt:i4>0</vt:i4>
      </vt:variant>
      <vt:variant>
        <vt:i4>5</vt:i4>
      </vt:variant>
      <vt:variant>
        <vt:lpwstr/>
      </vt:variant>
      <vt:variant>
        <vt:lpwstr>_Toc402511980</vt:lpwstr>
      </vt:variant>
      <vt:variant>
        <vt:i4>1310782</vt:i4>
      </vt:variant>
      <vt:variant>
        <vt:i4>284</vt:i4>
      </vt:variant>
      <vt:variant>
        <vt:i4>0</vt:i4>
      </vt:variant>
      <vt:variant>
        <vt:i4>5</vt:i4>
      </vt:variant>
      <vt:variant>
        <vt:lpwstr/>
      </vt:variant>
      <vt:variant>
        <vt:lpwstr>_Toc402511979</vt:lpwstr>
      </vt:variant>
      <vt:variant>
        <vt:i4>1310782</vt:i4>
      </vt:variant>
      <vt:variant>
        <vt:i4>278</vt:i4>
      </vt:variant>
      <vt:variant>
        <vt:i4>0</vt:i4>
      </vt:variant>
      <vt:variant>
        <vt:i4>5</vt:i4>
      </vt:variant>
      <vt:variant>
        <vt:lpwstr/>
      </vt:variant>
      <vt:variant>
        <vt:lpwstr>_Toc402511978</vt:lpwstr>
      </vt:variant>
      <vt:variant>
        <vt:i4>1310782</vt:i4>
      </vt:variant>
      <vt:variant>
        <vt:i4>272</vt:i4>
      </vt:variant>
      <vt:variant>
        <vt:i4>0</vt:i4>
      </vt:variant>
      <vt:variant>
        <vt:i4>5</vt:i4>
      </vt:variant>
      <vt:variant>
        <vt:lpwstr/>
      </vt:variant>
      <vt:variant>
        <vt:lpwstr>_Toc402511977</vt:lpwstr>
      </vt:variant>
      <vt:variant>
        <vt:i4>1310782</vt:i4>
      </vt:variant>
      <vt:variant>
        <vt:i4>266</vt:i4>
      </vt:variant>
      <vt:variant>
        <vt:i4>0</vt:i4>
      </vt:variant>
      <vt:variant>
        <vt:i4>5</vt:i4>
      </vt:variant>
      <vt:variant>
        <vt:lpwstr/>
      </vt:variant>
      <vt:variant>
        <vt:lpwstr>_Toc402511976</vt:lpwstr>
      </vt:variant>
      <vt:variant>
        <vt:i4>1310782</vt:i4>
      </vt:variant>
      <vt:variant>
        <vt:i4>260</vt:i4>
      </vt:variant>
      <vt:variant>
        <vt:i4>0</vt:i4>
      </vt:variant>
      <vt:variant>
        <vt:i4>5</vt:i4>
      </vt:variant>
      <vt:variant>
        <vt:lpwstr/>
      </vt:variant>
      <vt:variant>
        <vt:lpwstr>_Toc402511975</vt:lpwstr>
      </vt:variant>
      <vt:variant>
        <vt:i4>1310782</vt:i4>
      </vt:variant>
      <vt:variant>
        <vt:i4>254</vt:i4>
      </vt:variant>
      <vt:variant>
        <vt:i4>0</vt:i4>
      </vt:variant>
      <vt:variant>
        <vt:i4>5</vt:i4>
      </vt:variant>
      <vt:variant>
        <vt:lpwstr/>
      </vt:variant>
      <vt:variant>
        <vt:lpwstr>_Toc402511974</vt:lpwstr>
      </vt:variant>
      <vt:variant>
        <vt:i4>1310782</vt:i4>
      </vt:variant>
      <vt:variant>
        <vt:i4>248</vt:i4>
      </vt:variant>
      <vt:variant>
        <vt:i4>0</vt:i4>
      </vt:variant>
      <vt:variant>
        <vt:i4>5</vt:i4>
      </vt:variant>
      <vt:variant>
        <vt:lpwstr/>
      </vt:variant>
      <vt:variant>
        <vt:lpwstr>_Toc402511973</vt:lpwstr>
      </vt:variant>
      <vt:variant>
        <vt:i4>1310782</vt:i4>
      </vt:variant>
      <vt:variant>
        <vt:i4>242</vt:i4>
      </vt:variant>
      <vt:variant>
        <vt:i4>0</vt:i4>
      </vt:variant>
      <vt:variant>
        <vt:i4>5</vt:i4>
      </vt:variant>
      <vt:variant>
        <vt:lpwstr/>
      </vt:variant>
      <vt:variant>
        <vt:lpwstr>_Toc402511972</vt:lpwstr>
      </vt:variant>
      <vt:variant>
        <vt:i4>1310782</vt:i4>
      </vt:variant>
      <vt:variant>
        <vt:i4>236</vt:i4>
      </vt:variant>
      <vt:variant>
        <vt:i4>0</vt:i4>
      </vt:variant>
      <vt:variant>
        <vt:i4>5</vt:i4>
      </vt:variant>
      <vt:variant>
        <vt:lpwstr/>
      </vt:variant>
      <vt:variant>
        <vt:lpwstr>_Toc402511971</vt:lpwstr>
      </vt:variant>
      <vt:variant>
        <vt:i4>1310782</vt:i4>
      </vt:variant>
      <vt:variant>
        <vt:i4>230</vt:i4>
      </vt:variant>
      <vt:variant>
        <vt:i4>0</vt:i4>
      </vt:variant>
      <vt:variant>
        <vt:i4>5</vt:i4>
      </vt:variant>
      <vt:variant>
        <vt:lpwstr/>
      </vt:variant>
      <vt:variant>
        <vt:lpwstr>_Toc402511970</vt:lpwstr>
      </vt:variant>
      <vt:variant>
        <vt:i4>1376318</vt:i4>
      </vt:variant>
      <vt:variant>
        <vt:i4>224</vt:i4>
      </vt:variant>
      <vt:variant>
        <vt:i4>0</vt:i4>
      </vt:variant>
      <vt:variant>
        <vt:i4>5</vt:i4>
      </vt:variant>
      <vt:variant>
        <vt:lpwstr/>
      </vt:variant>
      <vt:variant>
        <vt:lpwstr>_Toc402511969</vt:lpwstr>
      </vt:variant>
      <vt:variant>
        <vt:i4>1376318</vt:i4>
      </vt:variant>
      <vt:variant>
        <vt:i4>218</vt:i4>
      </vt:variant>
      <vt:variant>
        <vt:i4>0</vt:i4>
      </vt:variant>
      <vt:variant>
        <vt:i4>5</vt:i4>
      </vt:variant>
      <vt:variant>
        <vt:lpwstr/>
      </vt:variant>
      <vt:variant>
        <vt:lpwstr>_Toc402511968</vt:lpwstr>
      </vt:variant>
      <vt:variant>
        <vt:i4>1376318</vt:i4>
      </vt:variant>
      <vt:variant>
        <vt:i4>212</vt:i4>
      </vt:variant>
      <vt:variant>
        <vt:i4>0</vt:i4>
      </vt:variant>
      <vt:variant>
        <vt:i4>5</vt:i4>
      </vt:variant>
      <vt:variant>
        <vt:lpwstr/>
      </vt:variant>
      <vt:variant>
        <vt:lpwstr>_Toc402511967</vt:lpwstr>
      </vt:variant>
      <vt:variant>
        <vt:i4>1376318</vt:i4>
      </vt:variant>
      <vt:variant>
        <vt:i4>206</vt:i4>
      </vt:variant>
      <vt:variant>
        <vt:i4>0</vt:i4>
      </vt:variant>
      <vt:variant>
        <vt:i4>5</vt:i4>
      </vt:variant>
      <vt:variant>
        <vt:lpwstr/>
      </vt:variant>
      <vt:variant>
        <vt:lpwstr>_Toc402511966</vt:lpwstr>
      </vt:variant>
      <vt:variant>
        <vt:i4>1376318</vt:i4>
      </vt:variant>
      <vt:variant>
        <vt:i4>200</vt:i4>
      </vt:variant>
      <vt:variant>
        <vt:i4>0</vt:i4>
      </vt:variant>
      <vt:variant>
        <vt:i4>5</vt:i4>
      </vt:variant>
      <vt:variant>
        <vt:lpwstr/>
      </vt:variant>
      <vt:variant>
        <vt:lpwstr>_Toc402511965</vt:lpwstr>
      </vt:variant>
      <vt:variant>
        <vt:i4>1376318</vt:i4>
      </vt:variant>
      <vt:variant>
        <vt:i4>194</vt:i4>
      </vt:variant>
      <vt:variant>
        <vt:i4>0</vt:i4>
      </vt:variant>
      <vt:variant>
        <vt:i4>5</vt:i4>
      </vt:variant>
      <vt:variant>
        <vt:lpwstr/>
      </vt:variant>
      <vt:variant>
        <vt:lpwstr>_Toc402511964</vt:lpwstr>
      </vt:variant>
      <vt:variant>
        <vt:i4>1376318</vt:i4>
      </vt:variant>
      <vt:variant>
        <vt:i4>188</vt:i4>
      </vt:variant>
      <vt:variant>
        <vt:i4>0</vt:i4>
      </vt:variant>
      <vt:variant>
        <vt:i4>5</vt:i4>
      </vt:variant>
      <vt:variant>
        <vt:lpwstr/>
      </vt:variant>
      <vt:variant>
        <vt:lpwstr>_Toc402511963</vt:lpwstr>
      </vt:variant>
      <vt:variant>
        <vt:i4>1376318</vt:i4>
      </vt:variant>
      <vt:variant>
        <vt:i4>182</vt:i4>
      </vt:variant>
      <vt:variant>
        <vt:i4>0</vt:i4>
      </vt:variant>
      <vt:variant>
        <vt:i4>5</vt:i4>
      </vt:variant>
      <vt:variant>
        <vt:lpwstr/>
      </vt:variant>
      <vt:variant>
        <vt:lpwstr>_Toc402511962</vt:lpwstr>
      </vt:variant>
      <vt:variant>
        <vt:i4>1376318</vt:i4>
      </vt:variant>
      <vt:variant>
        <vt:i4>176</vt:i4>
      </vt:variant>
      <vt:variant>
        <vt:i4>0</vt:i4>
      </vt:variant>
      <vt:variant>
        <vt:i4>5</vt:i4>
      </vt:variant>
      <vt:variant>
        <vt:lpwstr/>
      </vt:variant>
      <vt:variant>
        <vt:lpwstr>_Toc402511961</vt:lpwstr>
      </vt:variant>
      <vt:variant>
        <vt:i4>1376318</vt:i4>
      </vt:variant>
      <vt:variant>
        <vt:i4>170</vt:i4>
      </vt:variant>
      <vt:variant>
        <vt:i4>0</vt:i4>
      </vt:variant>
      <vt:variant>
        <vt:i4>5</vt:i4>
      </vt:variant>
      <vt:variant>
        <vt:lpwstr/>
      </vt:variant>
      <vt:variant>
        <vt:lpwstr>_Toc402511960</vt:lpwstr>
      </vt:variant>
      <vt:variant>
        <vt:i4>1441854</vt:i4>
      </vt:variant>
      <vt:variant>
        <vt:i4>164</vt:i4>
      </vt:variant>
      <vt:variant>
        <vt:i4>0</vt:i4>
      </vt:variant>
      <vt:variant>
        <vt:i4>5</vt:i4>
      </vt:variant>
      <vt:variant>
        <vt:lpwstr/>
      </vt:variant>
      <vt:variant>
        <vt:lpwstr>_Toc402511959</vt:lpwstr>
      </vt:variant>
      <vt:variant>
        <vt:i4>1441854</vt:i4>
      </vt:variant>
      <vt:variant>
        <vt:i4>158</vt:i4>
      </vt:variant>
      <vt:variant>
        <vt:i4>0</vt:i4>
      </vt:variant>
      <vt:variant>
        <vt:i4>5</vt:i4>
      </vt:variant>
      <vt:variant>
        <vt:lpwstr/>
      </vt:variant>
      <vt:variant>
        <vt:lpwstr>_Toc402511958</vt:lpwstr>
      </vt:variant>
      <vt:variant>
        <vt:i4>1441854</vt:i4>
      </vt:variant>
      <vt:variant>
        <vt:i4>152</vt:i4>
      </vt:variant>
      <vt:variant>
        <vt:i4>0</vt:i4>
      </vt:variant>
      <vt:variant>
        <vt:i4>5</vt:i4>
      </vt:variant>
      <vt:variant>
        <vt:lpwstr/>
      </vt:variant>
      <vt:variant>
        <vt:lpwstr>_Toc402511957</vt:lpwstr>
      </vt:variant>
      <vt:variant>
        <vt:i4>1441854</vt:i4>
      </vt:variant>
      <vt:variant>
        <vt:i4>146</vt:i4>
      </vt:variant>
      <vt:variant>
        <vt:i4>0</vt:i4>
      </vt:variant>
      <vt:variant>
        <vt:i4>5</vt:i4>
      </vt:variant>
      <vt:variant>
        <vt:lpwstr/>
      </vt:variant>
      <vt:variant>
        <vt:lpwstr>_Toc402511956</vt:lpwstr>
      </vt:variant>
      <vt:variant>
        <vt:i4>1441854</vt:i4>
      </vt:variant>
      <vt:variant>
        <vt:i4>140</vt:i4>
      </vt:variant>
      <vt:variant>
        <vt:i4>0</vt:i4>
      </vt:variant>
      <vt:variant>
        <vt:i4>5</vt:i4>
      </vt:variant>
      <vt:variant>
        <vt:lpwstr/>
      </vt:variant>
      <vt:variant>
        <vt:lpwstr>_Toc402511955</vt:lpwstr>
      </vt:variant>
      <vt:variant>
        <vt:i4>1441854</vt:i4>
      </vt:variant>
      <vt:variant>
        <vt:i4>134</vt:i4>
      </vt:variant>
      <vt:variant>
        <vt:i4>0</vt:i4>
      </vt:variant>
      <vt:variant>
        <vt:i4>5</vt:i4>
      </vt:variant>
      <vt:variant>
        <vt:lpwstr/>
      </vt:variant>
      <vt:variant>
        <vt:lpwstr>_Toc402511954</vt:lpwstr>
      </vt:variant>
      <vt:variant>
        <vt:i4>1441854</vt:i4>
      </vt:variant>
      <vt:variant>
        <vt:i4>128</vt:i4>
      </vt:variant>
      <vt:variant>
        <vt:i4>0</vt:i4>
      </vt:variant>
      <vt:variant>
        <vt:i4>5</vt:i4>
      </vt:variant>
      <vt:variant>
        <vt:lpwstr/>
      </vt:variant>
      <vt:variant>
        <vt:lpwstr>_Toc402511953</vt:lpwstr>
      </vt:variant>
      <vt:variant>
        <vt:i4>1441854</vt:i4>
      </vt:variant>
      <vt:variant>
        <vt:i4>122</vt:i4>
      </vt:variant>
      <vt:variant>
        <vt:i4>0</vt:i4>
      </vt:variant>
      <vt:variant>
        <vt:i4>5</vt:i4>
      </vt:variant>
      <vt:variant>
        <vt:lpwstr/>
      </vt:variant>
      <vt:variant>
        <vt:lpwstr>_Toc402511952</vt:lpwstr>
      </vt:variant>
      <vt:variant>
        <vt:i4>1441854</vt:i4>
      </vt:variant>
      <vt:variant>
        <vt:i4>116</vt:i4>
      </vt:variant>
      <vt:variant>
        <vt:i4>0</vt:i4>
      </vt:variant>
      <vt:variant>
        <vt:i4>5</vt:i4>
      </vt:variant>
      <vt:variant>
        <vt:lpwstr/>
      </vt:variant>
      <vt:variant>
        <vt:lpwstr>_Toc402511951</vt:lpwstr>
      </vt:variant>
      <vt:variant>
        <vt:i4>1441854</vt:i4>
      </vt:variant>
      <vt:variant>
        <vt:i4>110</vt:i4>
      </vt:variant>
      <vt:variant>
        <vt:i4>0</vt:i4>
      </vt:variant>
      <vt:variant>
        <vt:i4>5</vt:i4>
      </vt:variant>
      <vt:variant>
        <vt:lpwstr/>
      </vt:variant>
      <vt:variant>
        <vt:lpwstr>_Toc402511950</vt:lpwstr>
      </vt:variant>
      <vt:variant>
        <vt:i4>1507390</vt:i4>
      </vt:variant>
      <vt:variant>
        <vt:i4>104</vt:i4>
      </vt:variant>
      <vt:variant>
        <vt:i4>0</vt:i4>
      </vt:variant>
      <vt:variant>
        <vt:i4>5</vt:i4>
      </vt:variant>
      <vt:variant>
        <vt:lpwstr/>
      </vt:variant>
      <vt:variant>
        <vt:lpwstr>_Toc402511949</vt:lpwstr>
      </vt:variant>
      <vt:variant>
        <vt:i4>1507390</vt:i4>
      </vt:variant>
      <vt:variant>
        <vt:i4>98</vt:i4>
      </vt:variant>
      <vt:variant>
        <vt:i4>0</vt:i4>
      </vt:variant>
      <vt:variant>
        <vt:i4>5</vt:i4>
      </vt:variant>
      <vt:variant>
        <vt:lpwstr/>
      </vt:variant>
      <vt:variant>
        <vt:lpwstr>_Toc402511948</vt:lpwstr>
      </vt:variant>
      <vt:variant>
        <vt:i4>1507390</vt:i4>
      </vt:variant>
      <vt:variant>
        <vt:i4>92</vt:i4>
      </vt:variant>
      <vt:variant>
        <vt:i4>0</vt:i4>
      </vt:variant>
      <vt:variant>
        <vt:i4>5</vt:i4>
      </vt:variant>
      <vt:variant>
        <vt:lpwstr/>
      </vt:variant>
      <vt:variant>
        <vt:lpwstr>_Toc402511947</vt:lpwstr>
      </vt:variant>
      <vt:variant>
        <vt:i4>1507390</vt:i4>
      </vt:variant>
      <vt:variant>
        <vt:i4>86</vt:i4>
      </vt:variant>
      <vt:variant>
        <vt:i4>0</vt:i4>
      </vt:variant>
      <vt:variant>
        <vt:i4>5</vt:i4>
      </vt:variant>
      <vt:variant>
        <vt:lpwstr/>
      </vt:variant>
      <vt:variant>
        <vt:lpwstr>_Toc402511946</vt:lpwstr>
      </vt:variant>
      <vt:variant>
        <vt:i4>1507390</vt:i4>
      </vt:variant>
      <vt:variant>
        <vt:i4>80</vt:i4>
      </vt:variant>
      <vt:variant>
        <vt:i4>0</vt:i4>
      </vt:variant>
      <vt:variant>
        <vt:i4>5</vt:i4>
      </vt:variant>
      <vt:variant>
        <vt:lpwstr/>
      </vt:variant>
      <vt:variant>
        <vt:lpwstr>_Toc402511945</vt:lpwstr>
      </vt:variant>
      <vt:variant>
        <vt:i4>1507390</vt:i4>
      </vt:variant>
      <vt:variant>
        <vt:i4>74</vt:i4>
      </vt:variant>
      <vt:variant>
        <vt:i4>0</vt:i4>
      </vt:variant>
      <vt:variant>
        <vt:i4>5</vt:i4>
      </vt:variant>
      <vt:variant>
        <vt:lpwstr/>
      </vt:variant>
      <vt:variant>
        <vt:lpwstr>_Toc402511944</vt:lpwstr>
      </vt:variant>
      <vt:variant>
        <vt:i4>1507390</vt:i4>
      </vt:variant>
      <vt:variant>
        <vt:i4>68</vt:i4>
      </vt:variant>
      <vt:variant>
        <vt:i4>0</vt:i4>
      </vt:variant>
      <vt:variant>
        <vt:i4>5</vt:i4>
      </vt:variant>
      <vt:variant>
        <vt:lpwstr/>
      </vt:variant>
      <vt:variant>
        <vt:lpwstr>_Toc402511943</vt:lpwstr>
      </vt:variant>
      <vt:variant>
        <vt:i4>1507390</vt:i4>
      </vt:variant>
      <vt:variant>
        <vt:i4>62</vt:i4>
      </vt:variant>
      <vt:variant>
        <vt:i4>0</vt:i4>
      </vt:variant>
      <vt:variant>
        <vt:i4>5</vt:i4>
      </vt:variant>
      <vt:variant>
        <vt:lpwstr/>
      </vt:variant>
      <vt:variant>
        <vt:lpwstr>_Toc402511942</vt:lpwstr>
      </vt:variant>
      <vt:variant>
        <vt:i4>1507390</vt:i4>
      </vt:variant>
      <vt:variant>
        <vt:i4>56</vt:i4>
      </vt:variant>
      <vt:variant>
        <vt:i4>0</vt:i4>
      </vt:variant>
      <vt:variant>
        <vt:i4>5</vt:i4>
      </vt:variant>
      <vt:variant>
        <vt:lpwstr/>
      </vt:variant>
      <vt:variant>
        <vt:lpwstr>_Toc402511941</vt:lpwstr>
      </vt:variant>
      <vt:variant>
        <vt:i4>1507390</vt:i4>
      </vt:variant>
      <vt:variant>
        <vt:i4>50</vt:i4>
      </vt:variant>
      <vt:variant>
        <vt:i4>0</vt:i4>
      </vt:variant>
      <vt:variant>
        <vt:i4>5</vt:i4>
      </vt:variant>
      <vt:variant>
        <vt:lpwstr/>
      </vt:variant>
      <vt:variant>
        <vt:lpwstr>_Toc402511940</vt:lpwstr>
      </vt:variant>
      <vt:variant>
        <vt:i4>1048638</vt:i4>
      </vt:variant>
      <vt:variant>
        <vt:i4>44</vt:i4>
      </vt:variant>
      <vt:variant>
        <vt:i4>0</vt:i4>
      </vt:variant>
      <vt:variant>
        <vt:i4>5</vt:i4>
      </vt:variant>
      <vt:variant>
        <vt:lpwstr/>
      </vt:variant>
      <vt:variant>
        <vt:lpwstr>_Toc402511939</vt:lpwstr>
      </vt:variant>
      <vt:variant>
        <vt:i4>1048638</vt:i4>
      </vt:variant>
      <vt:variant>
        <vt:i4>38</vt:i4>
      </vt:variant>
      <vt:variant>
        <vt:i4>0</vt:i4>
      </vt:variant>
      <vt:variant>
        <vt:i4>5</vt:i4>
      </vt:variant>
      <vt:variant>
        <vt:lpwstr/>
      </vt:variant>
      <vt:variant>
        <vt:lpwstr>_Toc402511938</vt:lpwstr>
      </vt:variant>
      <vt:variant>
        <vt:i4>1048638</vt:i4>
      </vt:variant>
      <vt:variant>
        <vt:i4>32</vt:i4>
      </vt:variant>
      <vt:variant>
        <vt:i4>0</vt:i4>
      </vt:variant>
      <vt:variant>
        <vt:i4>5</vt:i4>
      </vt:variant>
      <vt:variant>
        <vt:lpwstr/>
      </vt:variant>
      <vt:variant>
        <vt:lpwstr>_Toc402511937</vt:lpwstr>
      </vt:variant>
      <vt:variant>
        <vt:i4>1048638</vt:i4>
      </vt:variant>
      <vt:variant>
        <vt:i4>26</vt:i4>
      </vt:variant>
      <vt:variant>
        <vt:i4>0</vt:i4>
      </vt:variant>
      <vt:variant>
        <vt:i4>5</vt:i4>
      </vt:variant>
      <vt:variant>
        <vt:lpwstr/>
      </vt:variant>
      <vt:variant>
        <vt:lpwstr>_Toc402511936</vt:lpwstr>
      </vt:variant>
      <vt:variant>
        <vt:i4>1048638</vt:i4>
      </vt:variant>
      <vt:variant>
        <vt:i4>20</vt:i4>
      </vt:variant>
      <vt:variant>
        <vt:i4>0</vt:i4>
      </vt:variant>
      <vt:variant>
        <vt:i4>5</vt:i4>
      </vt:variant>
      <vt:variant>
        <vt:lpwstr/>
      </vt:variant>
      <vt:variant>
        <vt:lpwstr>_Toc402511935</vt:lpwstr>
      </vt:variant>
      <vt:variant>
        <vt:i4>1048638</vt:i4>
      </vt:variant>
      <vt:variant>
        <vt:i4>14</vt:i4>
      </vt:variant>
      <vt:variant>
        <vt:i4>0</vt:i4>
      </vt:variant>
      <vt:variant>
        <vt:i4>5</vt:i4>
      </vt:variant>
      <vt:variant>
        <vt:lpwstr/>
      </vt:variant>
      <vt:variant>
        <vt:lpwstr>_Toc402511934</vt:lpwstr>
      </vt:variant>
      <vt:variant>
        <vt:i4>1048638</vt:i4>
      </vt:variant>
      <vt:variant>
        <vt:i4>8</vt:i4>
      </vt:variant>
      <vt:variant>
        <vt:i4>0</vt:i4>
      </vt:variant>
      <vt:variant>
        <vt:i4>5</vt:i4>
      </vt:variant>
      <vt:variant>
        <vt:lpwstr/>
      </vt:variant>
      <vt:variant>
        <vt:lpwstr>_Toc402511933</vt:lpwstr>
      </vt:variant>
      <vt:variant>
        <vt:i4>1048638</vt:i4>
      </vt:variant>
      <vt:variant>
        <vt:i4>2</vt:i4>
      </vt:variant>
      <vt:variant>
        <vt:i4>0</vt:i4>
      </vt:variant>
      <vt:variant>
        <vt:i4>5</vt:i4>
      </vt:variant>
      <vt:variant>
        <vt:lpwstr/>
      </vt:variant>
      <vt:variant>
        <vt:lpwstr>_Toc402511932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התיירות, מכרז מספר 16/2023</dc:title>
  <dc:subject>תאריך: 21.11.2019</dc:subject>
  <dc:creator>Shoshana Lipman Katzburg</dc:creator>
  <cp:keywords>תיק 238</cp:keywords>
  <cp:lastModifiedBy>חרש לאה</cp:lastModifiedBy>
  <cp:revision>2</cp:revision>
  <cp:lastPrinted>2023-09-19T13:00:00Z</cp:lastPrinted>
  <dcterms:created xsi:type="dcterms:W3CDTF">2023-09-21T11:15:00Z</dcterms:created>
  <dcterms:modified xsi:type="dcterms:W3CDTF">2023-09-21T11:15:00Z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y fmtid="{D5CDD505-2E9C-101B-9397-08002B2CF9AE}" pid="3" name="PublishingExpirationDate">
    <vt:lpwstr/>
  </property>
  <property fmtid="{D5CDD505-2E9C-101B-9397-08002B2CF9AE}" pid="4" name="PublishingStartDate">
    <vt:lpwstr/>
  </property>
  <property fmtid="{D5CDD505-2E9C-101B-9397-08002B2CF9AE}" pid="5" name="GrammarlyDocumentId">
    <vt:lpwstr>6a7af574e3a20042285857c855f68e2cced70c4a68b5630a8ff39afd73122ce7</vt:lpwstr>
  </property>
</Properties>
</file>